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AF8" w:rsidRDefault="00291AF8" w:rsidP="00291AF8">
      <w:pPr>
        <w:spacing w:before="204"/>
        <w:ind w:right="439"/>
        <w:jc w:val="right"/>
        <w:rPr>
          <w:rFonts w:cstheme="minorHAnsi"/>
          <w:b/>
          <w:spacing w:val="-1"/>
          <w:sz w:val="36"/>
        </w:rPr>
      </w:pPr>
      <w:bookmarkStart w:id="0" w:name="_GoBack"/>
      <w:bookmarkEnd w:id="0"/>
    </w:p>
    <w:p w:rsidR="0019553B" w:rsidRPr="00591AE9" w:rsidRDefault="0019553B" w:rsidP="00291AF8">
      <w:pPr>
        <w:spacing w:before="204"/>
        <w:ind w:right="439"/>
        <w:jc w:val="center"/>
        <w:rPr>
          <w:rFonts w:cstheme="minorHAnsi"/>
          <w:b/>
          <w:spacing w:val="33"/>
          <w:sz w:val="36"/>
        </w:rPr>
      </w:pPr>
      <w:r w:rsidRPr="00591AE9">
        <w:rPr>
          <w:rFonts w:cstheme="minorHAnsi"/>
          <w:b/>
          <w:spacing w:val="-1"/>
          <w:sz w:val="36"/>
        </w:rPr>
        <w:t>Superfast</w:t>
      </w:r>
      <w:r w:rsidRPr="00591AE9">
        <w:rPr>
          <w:rFonts w:cstheme="minorHAnsi"/>
          <w:b/>
          <w:spacing w:val="1"/>
          <w:sz w:val="36"/>
        </w:rPr>
        <w:t xml:space="preserve"> </w:t>
      </w:r>
      <w:r w:rsidRPr="00591AE9">
        <w:rPr>
          <w:rFonts w:cstheme="minorHAnsi"/>
          <w:b/>
          <w:spacing w:val="-1"/>
          <w:sz w:val="36"/>
        </w:rPr>
        <w:t>Business</w:t>
      </w:r>
      <w:r w:rsidRPr="00591AE9">
        <w:rPr>
          <w:rFonts w:cstheme="minorHAnsi"/>
          <w:b/>
          <w:sz w:val="36"/>
        </w:rPr>
        <w:t xml:space="preserve"> </w:t>
      </w:r>
      <w:r w:rsidRPr="00591AE9">
        <w:rPr>
          <w:rFonts w:cstheme="minorHAnsi"/>
          <w:b/>
          <w:spacing w:val="-1"/>
          <w:sz w:val="36"/>
        </w:rPr>
        <w:t>Omnibus</w:t>
      </w:r>
      <w:r w:rsidRPr="00591AE9">
        <w:rPr>
          <w:rFonts w:cstheme="minorHAnsi"/>
          <w:b/>
          <w:sz w:val="36"/>
        </w:rPr>
        <w:t xml:space="preserve"> </w:t>
      </w:r>
      <w:r w:rsidR="00291AF8">
        <w:rPr>
          <w:rFonts w:cstheme="minorHAnsi"/>
          <w:b/>
          <w:sz w:val="36"/>
        </w:rPr>
        <w:t>S</w:t>
      </w:r>
      <w:r w:rsidRPr="00591AE9">
        <w:rPr>
          <w:rFonts w:cstheme="minorHAnsi"/>
          <w:b/>
          <w:spacing w:val="-1"/>
          <w:sz w:val="36"/>
        </w:rPr>
        <w:t>urvey</w:t>
      </w:r>
    </w:p>
    <w:p w:rsidR="003D5FEF" w:rsidRPr="00591AE9" w:rsidRDefault="0019553B" w:rsidP="0019553B">
      <w:pPr>
        <w:spacing w:before="204"/>
        <w:ind w:right="439"/>
        <w:jc w:val="center"/>
        <w:rPr>
          <w:rFonts w:eastAsia="Times New Roman" w:cstheme="minorHAnsi"/>
          <w:sz w:val="36"/>
          <w:szCs w:val="36"/>
        </w:rPr>
      </w:pPr>
      <w:r w:rsidRPr="00591AE9">
        <w:rPr>
          <w:rFonts w:cstheme="minorHAnsi"/>
          <w:b/>
          <w:spacing w:val="-1"/>
          <w:sz w:val="36"/>
        </w:rPr>
        <w:t>Rotations</w:t>
      </w:r>
      <w:r w:rsidRPr="00591AE9">
        <w:rPr>
          <w:rFonts w:cstheme="minorHAnsi"/>
          <w:b/>
          <w:sz w:val="36"/>
        </w:rPr>
        <w:t xml:space="preserve"> 1</w:t>
      </w:r>
      <w:r w:rsidRPr="00591AE9">
        <w:rPr>
          <w:rFonts w:cstheme="minorHAnsi"/>
          <w:b/>
          <w:spacing w:val="1"/>
          <w:sz w:val="36"/>
        </w:rPr>
        <w:t xml:space="preserve"> </w:t>
      </w:r>
      <w:r w:rsidRPr="00591AE9">
        <w:rPr>
          <w:rFonts w:cstheme="minorHAnsi"/>
          <w:b/>
          <w:spacing w:val="-1"/>
          <w:sz w:val="36"/>
        </w:rPr>
        <w:t>and</w:t>
      </w:r>
      <w:r w:rsidRPr="00591AE9">
        <w:rPr>
          <w:rFonts w:cstheme="minorHAnsi"/>
          <w:b/>
          <w:spacing w:val="2"/>
          <w:sz w:val="36"/>
        </w:rPr>
        <w:t xml:space="preserve"> </w:t>
      </w:r>
      <w:r w:rsidRPr="00591AE9">
        <w:rPr>
          <w:rFonts w:cstheme="minorHAnsi"/>
          <w:b/>
          <w:sz w:val="36"/>
        </w:rPr>
        <w:t>2</w:t>
      </w:r>
      <w:r w:rsidRPr="00591AE9">
        <w:rPr>
          <w:rFonts w:cstheme="minorHAnsi"/>
          <w:b/>
          <w:spacing w:val="-2"/>
          <w:sz w:val="36"/>
        </w:rPr>
        <w:t xml:space="preserve"> </w:t>
      </w:r>
      <w:r w:rsidRPr="00591AE9">
        <w:rPr>
          <w:rFonts w:cstheme="minorHAnsi"/>
          <w:b/>
          <w:sz w:val="36"/>
        </w:rPr>
        <w:t>-</w:t>
      </w:r>
      <w:r w:rsidRPr="00591AE9">
        <w:rPr>
          <w:rFonts w:cstheme="minorHAnsi"/>
          <w:b/>
          <w:spacing w:val="-18"/>
          <w:sz w:val="36"/>
        </w:rPr>
        <w:t xml:space="preserve"> </w:t>
      </w:r>
      <w:r w:rsidRPr="00591AE9">
        <w:rPr>
          <w:rFonts w:cstheme="minorHAnsi"/>
          <w:b/>
          <w:spacing w:val="-1"/>
          <w:sz w:val="36"/>
        </w:rPr>
        <w:t xml:space="preserve">April </w:t>
      </w:r>
      <w:r w:rsidRPr="00591AE9">
        <w:rPr>
          <w:rFonts w:cstheme="minorHAnsi"/>
          <w:b/>
          <w:sz w:val="36"/>
        </w:rPr>
        <w:t>2013</w:t>
      </w:r>
    </w:p>
    <w:p w:rsidR="003D5FEF" w:rsidRPr="00591AE9" w:rsidRDefault="0019553B" w:rsidP="00591AE9">
      <w:pPr>
        <w:pStyle w:val="Heading3"/>
        <w:spacing w:before="276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Introduction</w:t>
      </w:r>
    </w:p>
    <w:p w:rsidR="003D5FEF" w:rsidRPr="00591AE9" w:rsidRDefault="003D5FEF" w:rsidP="00591AE9">
      <w:pPr>
        <w:spacing w:before="11"/>
        <w:jc w:val="both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 w:rsidP="00591AE9">
      <w:pPr>
        <w:pStyle w:val="BodyText"/>
        <w:ind w:right="439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Good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morning/afternoon,</w:t>
      </w:r>
      <w:r w:rsidRPr="00591AE9">
        <w:rPr>
          <w:rFonts w:asciiTheme="minorHAnsi" w:hAnsiTheme="minorHAnsi" w:cstheme="minorHAnsi"/>
          <w:spacing w:val="-2"/>
        </w:rPr>
        <w:t xml:space="preserve"> my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…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calling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behalf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Development</w:t>
      </w:r>
      <w:r w:rsidRPr="00591AE9">
        <w:rPr>
          <w:rFonts w:asciiTheme="minorHAnsi" w:hAnsiTheme="minorHAnsi" w:cstheme="minorHAnsi"/>
          <w:spacing w:val="7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Company.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conducting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some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around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usage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amongst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businesses.</w:t>
      </w:r>
    </w:p>
    <w:p w:rsidR="003D5FEF" w:rsidRPr="00591AE9" w:rsidRDefault="003D5FEF" w:rsidP="00591AE9">
      <w:pPr>
        <w:spacing w:before="1"/>
        <w:jc w:val="both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 w:rsidP="00591AE9">
      <w:pPr>
        <w:pStyle w:val="BodyText"/>
        <w:ind w:right="101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speak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4"/>
        </w:rPr>
        <w:t xml:space="preserve"> </w:t>
      </w:r>
      <w:r w:rsidRPr="00591AE9">
        <w:rPr>
          <w:rFonts w:asciiTheme="minorHAnsi" w:hAnsiTheme="minorHAnsi" w:cstheme="minorHAnsi"/>
        </w:rPr>
        <w:t>either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</w:rPr>
        <w:t>owner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most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senior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person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</w:rPr>
        <w:t>knowledge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6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systems?</w:t>
      </w:r>
    </w:p>
    <w:p w:rsidR="003D5FEF" w:rsidRPr="00591AE9" w:rsidRDefault="003D5FEF" w:rsidP="00591AE9">
      <w:pPr>
        <w:spacing w:before="10"/>
        <w:jc w:val="both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 w:rsidP="00591AE9">
      <w:pPr>
        <w:pStyle w:val="BodyText"/>
        <w:ind w:right="266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We’re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conducting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better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understand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usage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amongst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impact</w:t>
      </w:r>
      <w:r w:rsidRPr="00591AE9">
        <w:rPr>
          <w:rFonts w:asciiTheme="minorHAnsi" w:hAnsiTheme="minorHAnsi" w:cstheme="minorHAnsi"/>
          <w:spacing w:val="9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inform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current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future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projects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6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ensure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get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maximum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benefit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broadband.</w:t>
      </w:r>
    </w:p>
    <w:p w:rsidR="003D5FEF" w:rsidRPr="00591AE9" w:rsidRDefault="003D5FEF" w:rsidP="00591AE9">
      <w:pPr>
        <w:spacing w:before="1"/>
        <w:jc w:val="both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 w:rsidP="00591AE9">
      <w:pPr>
        <w:pStyle w:val="BodyText"/>
        <w:ind w:right="101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survey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around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10-15</w:t>
      </w:r>
      <w:r w:rsidRPr="00591AE9">
        <w:rPr>
          <w:rFonts w:asciiTheme="minorHAnsi" w:hAnsiTheme="minorHAnsi" w:cstheme="minorHAnsi"/>
          <w:spacing w:val="-1"/>
        </w:rPr>
        <w:t xml:space="preserve"> minutes,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depending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answers.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convenient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speak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you</w:t>
      </w:r>
      <w:r w:rsidRPr="00591AE9">
        <w:rPr>
          <w:rFonts w:asciiTheme="minorHAnsi" w:hAnsiTheme="minorHAnsi" w:cstheme="minorHAnsi"/>
          <w:spacing w:val="56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prefer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appointment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another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time?</w:t>
      </w:r>
    </w:p>
    <w:p w:rsidR="003D5FEF" w:rsidRPr="00591AE9" w:rsidRDefault="003D5FEF" w:rsidP="00591AE9">
      <w:pPr>
        <w:spacing w:before="8"/>
        <w:jc w:val="both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 w:rsidP="00591AE9">
      <w:pPr>
        <w:ind w:left="140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ADD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NECESSARY</w:t>
      </w:r>
    </w:p>
    <w:p w:rsidR="003D5FEF" w:rsidRPr="00591AE9" w:rsidRDefault="0019553B" w:rsidP="00591AE9">
      <w:pPr>
        <w:pStyle w:val="BodyText"/>
        <w:numPr>
          <w:ilvl w:val="0"/>
          <w:numId w:val="7"/>
        </w:numPr>
        <w:tabs>
          <w:tab w:val="left" w:pos="860"/>
        </w:tabs>
        <w:spacing w:before="5"/>
        <w:ind w:right="461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conducted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under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Code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Practice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Market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Society,</w:t>
      </w:r>
      <w:r w:rsidRPr="00591AE9">
        <w:rPr>
          <w:rFonts w:asciiTheme="minorHAnsi" w:hAnsiTheme="minorHAnsi" w:cstheme="minorHAnsi"/>
          <w:spacing w:val="3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which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means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answers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give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strictly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confidential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anonymous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68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presented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aggregate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form.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Participation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this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survey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voluntary.</w:t>
      </w:r>
    </w:p>
    <w:p w:rsidR="003D5FEF" w:rsidRPr="00591AE9" w:rsidRDefault="0019553B" w:rsidP="00591AE9">
      <w:pPr>
        <w:pStyle w:val="BodyText"/>
        <w:numPr>
          <w:ilvl w:val="0"/>
          <w:numId w:val="7"/>
        </w:numPr>
        <w:tabs>
          <w:tab w:val="left" w:pos="860"/>
        </w:tabs>
        <w:spacing w:line="243" w:lineRule="exact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responses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part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combined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statistical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report.</w:t>
      </w:r>
    </w:p>
    <w:p w:rsidR="003D5FEF" w:rsidRPr="00591AE9" w:rsidRDefault="0019553B" w:rsidP="00591AE9">
      <w:pPr>
        <w:pStyle w:val="BodyText"/>
        <w:numPr>
          <w:ilvl w:val="0"/>
          <w:numId w:val="7"/>
        </w:numPr>
        <w:tabs>
          <w:tab w:val="left" w:pos="860"/>
        </w:tabs>
        <w:ind w:right="940"/>
        <w:jc w:val="both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</w:t>
      </w:r>
      <w:proofErr w:type="spell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selected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random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list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England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held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50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commercial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list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broker.</w:t>
      </w:r>
    </w:p>
    <w:p w:rsidR="003D5FEF" w:rsidRPr="00B32875" w:rsidRDefault="0019553B" w:rsidP="00B32875">
      <w:pPr>
        <w:pStyle w:val="BodyText"/>
        <w:numPr>
          <w:ilvl w:val="0"/>
          <w:numId w:val="7"/>
        </w:numPr>
        <w:tabs>
          <w:tab w:val="left" w:pos="860"/>
        </w:tabs>
        <w:spacing w:before="20" w:line="226" w:lineRule="exact"/>
        <w:ind w:right="266"/>
        <w:jc w:val="both"/>
        <w:rPr>
          <w:rFonts w:cstheme="minorHAnsi"/>
        </w:rPr>
      </w:pPr>
      <w:r w:rsidRPr="00B32875">
        <w:rPr>
          <w:rFonts w:asciiTheme="minorHAnsi" w:hAnsiTheme="minorHAnsi" w:cstheme="minorHAnsi"/>
          <w:spacing w:val="-1"/>
        </w:rPr>
        <w:t>If</w:t>
      </w:r>
      <w:r w:rsidRPr="00B32875">
        <w:rPr>
          <w:rFonts w:asciiTheme="minorHAnsi" w:hAnsiTheme="minorHAnsi" w:cstheme="minorHAnsi"/>
          <w:spacing w:val="-4"/>
        </w:rPr>
        <w:t xml:space="preserve"> </w:t>
      </w:r>
      <w:r w:rsidRPr="00B32875">
        <w:rPr>
          <w:rFonts w:asciiTheme="minorHAnsi" w:hAnsiTheme="minorHAnsi" w:cstheme="minorHAnsi"/>
        </w:rPr>
        <w:t>you</w:t>
      </w:r>
      <w:r w:rsidRPr="00B32875">
        <w:rPr>
          <w:rFonts w:asciiTheme="minorHAnsi" w:hAnsiTheme="minorHAnsi" w:cstheme="minorHAnsi"/>
          <w:spacing w:val="-5"/>
        </w:rPr>
        <w:t xml:space="preserve"> </w:t>
      </w:r>
      <w:r w:rsidRPr="00B32875">
        <w:rPr>
          <w:rFonts w:asciiTheme="minorHAnsi" w:hAnsiTheme="minorHAnsi" w:cstheme="minorHAnsi"/>
        </w:rPr>
        <w:t>wish</w:t>
      </w:r>
      <w:r w:rsidRPr="00B32875">
        <w:rPr>
          <w:rFonts w:asciiTheme="minorHAnsi" w:hAnsiTheme="minorHAnsi" w:cstheme="minorHAnsi"/>
          <w:spacing w:val="-4"/>
        </w:rPr>
        <w:t xml:space="preserve"> </w:t>
      </w:r>
      <w:r w:rsidRPr="00B32875">
        <w:rPr>
          <w:rFonts w:asciiTheme="minorHAnsi" w:hAnsiTheme="minorHAnsi" w:cstheme="minorHAnsi"/>
        </w:rPr>
        <w:t>to</w:t>
      </w:r>
      <w:r w:rsidRPr="00B32875">
        <w:rPr>
          <w:rFonts w:asciiTheme="minorHAnsi" w:hAnsiTheme="minorHAnsi" w:cstheme="minorHAnsi"/>
          <w:spacing w:val="-4"/>
        </w:rPr>
        <w:t xml:space="preserve"> </w:t>
      </w:r>
      <w:r w:rsidRPr="00B32875">
        <w:rPr>
          <w:rFonts w:asciiTheme="minorHAnsi" w:hAnsiTheme="minorHAnsi" w:cstheme="minorHAnsi"/>
          <w:spacing w:val="-1"/>
        </w:rPr>
        <w:t>check</w:t>
      </w:r>
      <w:r w:rsidRPr="00B32875">
        <w:rPr>
          <w:rFonts w:asciiTheme="minorHAnsi" w:hAnsiTheme="minorHAnsi" w:cstheme="minorHAnsi"/>
          <w:spacing w:val="-8"/>
        </w:rPr>
        <w:t xml:space="preserve"> </w:t>
      </w:r>
      <w:r w:rsidRPr="00B32875">
        <w:rPr>
          <w:rFonts w:asciiTheme="minorHAnsi" w:hAnsiTheme="minorHAnsi" w:cstheme="minorHAnsi"/>
        </w:rPr>
        <w:t xml:space="preserve">with </w:t>
      </w:r>
      <w:r w:rsidRPr="00B32875">
        <w:rPr>
          <w:rFonts w:asciiTheme="minorHAnsi" w:hAnsiTheme="minorHAnsi" w:cstheme="minorHAnsi"/>
          <w:spacing w:val="-1"/>
        </w:rPr>
        <w:t>the</w:t>
      </w:r>
      <w:r w:rsidRPr="00B32875">
        <w:rPr>
          <w:rFonts w:asciiTheme="minorHAnsi" w:hAnsiTheme="minorHAnsi" w:cstheme="minorHAnsi"/>
          <w:spacing w:val="-7"/>
        </w:rPr>
        <w:t xml:space="preserve"> </w:t>
      </w:r>
      <w:r w:rsidRPr="00B32875">
        <w:rPr>
          <w:rFonts w:asciiTheme="minorHAnsi" w:hAnsiTheme="minorHAnsi" w:cstheme="minorHAnsi"/>
        </w:rPr>
        <w:t>Market</w:t>
      </w:r>
      <w:r w:rsidRPr="00B32875">
        <w:rPr>
          <w:rFonts w:asciiTheme="minorHAnsi" w:hAnsiTheme="minorHAnsi" w:cstheme="minorHAnsi"/>
          <w:spacing w:val="-3"/>
        </w:rPr>
        <w:t xml:space="preserve"> </w:t>
      </w:r>
      <w:r w:rsidRPr="00B32875">
        <w:rPr>
          <w:rFonts w:asciiTheme="minorHAnsi" w:hAnsiTheme="minorHAnsi" w:cstheme="minorHAnsi"/>
        </w:rPr>
        <w:t>Research</w:t>
      </w:r>
      <w:r w:rsidRPr="00B32875">
        <w:rPr>
          <w:rFonts w:asciiTheme="minorHAnsi" w:hAnsiTheme="minorHAnsi" w:cstheme="minorHAnsi"/>
          <w:spacing w:val="-5"/>
        </w:rPr>
        <w:t xml:space="preserve"> </w:t>
      </w:r>
      <w:r w:rsidRPr="00B32875">
        <w:rPr>
          <w:rFonts w:asciiTheme="minorHAnsi" w:hAnsiTheme="minorHAnsi" w:cstheme="minorHAnsi"/>
          <w:spacing w:val="-1"/>
        </w:rPr>
        <w:t>Society</w:t>
      </w:r>
      <w:r w:rsidRPr="00B32875">
        <w:rPr>
          <w:rFonts w:asciiTheme="minorHAnsi" w:hAnsiTheme="minorHAnsi" w:cstheme="minorHAnsi"/>
          <w:spacing w:val="-4"/>
        </w:rPr>
        <w:t xml:space="preserve"> </w:t>
      </w:r>
      <w:r w:rsidRPr="00B32875">
        <w:rPr>
          <w:rFonts w:asciiTheme="minorHAnsi" w:hAnsiTheme="minorHAnsi" w:cstheme="minorHAnsi"/>
        </w:rPr>
        <w:t>on</w:t>
      </w:r>
      <w:r w:rsidRPr="00B32875">
        <w:rPr>
          <w:rFonts w:asciiTheme="minorHAnsi" w:hAnsiTheme="minorHAnsi" w:cstheme="minorHAnsi"/>
          <w:spacing w:val="-4"/>
        </w:rPr>
        <w:t xml:space="preserve"> </w:t>
      </w:r>
      <w:r w:rsidRPr="00B32875">
        <w:rPr>
          <w:rFonts w:asciiTheme="minorHAnsi" w:hAnsiTheme="minorHAnsi" w:cstheme="minorHAnsi"/>
        </w:rPr>
        <w:t>0800</w:t>
      </w:r>
      <w:r w:rsidRPr="00B32875">
        <w:rPr>
          <w:rFonts w:asciiTheme="minorHAnsi" w:hAnsiTheme="minorHAnsi" w:cstheme="minorHAnsi"/>
          <w:spacing w:val="-6"/>
        </w:rPr>
        <w:t xml:space="preserve"> </w:t>
      </w:r>
      <w:r w:rsidRPr="00B32875">
        <w:rPr>
          <w:rFonts w:asciiTheme="minorHAnsi" w:hAnsiTheme="minorHAnsi" w:cstheme="minorHAnsi"/>
        </w:rPr>
        <w:t>8498014</w:t>
      </w:r>
      <w:r w:rsidRPr="00B32875">
        <w:rPr>
          <w:rFonts w:asciiTheme="minorHAnsi" w:hAnsiTheme="minorHAnsi" w:cstheme="minorHAnsi"/>
          <w:spacing w:val="-4"/>
        </w:rPr>
        <w:t xml:space="preserve"> </w:t>
      </w:r>
      <w:r w:rsidRPr="00B32875">
        <w:rPr>
          <w:rFonts w:asciiTheme="minorHAnsi" w:hAnsiTheme="minorHAnsi" w:cstheme="minorHAnsi"/>
        </w:rPr>
        <w:t>or</w:t>
      </w:r>
      <w:r w:rsidRPr="00B32875">
        <w:rPr>
          <w:rFonts w:asciiTheme="minorHAnsi" w:hAnsiTheme="minorHAnsi" w:cstheme="minorHAnsi"/>
          <w:spacing w:val="-6"/>
        </w:rPr>
        <w:t xml:space="preserve"> </w:t>
      </w:r>
      <w:r w:rsidRPr="00B32875">
        <w:rPr>
          <w:rFonts w:asciiTheme="minorHAnsi" w:hAnsiTheme="minorHAnsi" w:cstheme="minorHAnsi"/>
          <w:spacing w:val="-1"/>
        </w:rPr>
        <w:t>Katherine</w:t>
      </w:r>
      <w:r w:rsidRPr="00B32875">
        <w:rPr>
          <w:rFonts w:asciiTheme="minorHAnsi" w:hAnsiTheme="minorHAnsi" w:cstheme="minorHAnsi"/>
          <w:spacing w:val="-7"/>
        </w:rPr>
        <w:t xml:space="preserve"> </w:t>
      </w:r>
      <w:r w:rsidRPr="00B32875">
        <w:rPr>
          <w:rFonts w:asciiTheme="minorHAnsi" w:hAnsiTheme="minorHAnsi" w:cstheme="minorHAnsi"/>
        </w:rPr>
        <w:t>Stewart</w:t>
      </w:r>
      <w:r w:rsidRPr="00B32875">
        <w:rPr>
          <w:rFonts w:asciiTheme="minorHAnsi" w:hAnsiTheme="minorHAnsi" w:cstheme="minorHAnsi"/>
          <w:spacing w:val="-6"/>
        </w:rPr>
        <w:t xml:space="preserve"> </w:t>
      </w:r>
      <w:r w:rsidRPr="00B32875">
        <w:rPr>
          <w:rFonts w:asciiTheme="minorHAnsi" w:hAnsiTheme="minorHAnsi" w:cstheme="minorHAnsi"/>
          <w:spacing w:val="1"/>
        </w:rPr>
        <w:t>at</w:t>
      </w:r>
      <w:r w:rsidRPr="00B32875">
        <w:rPr>
          <w:rFonts w:asciiTheme="minorHAnsi" w:hAnsiTheme="minorHAnsi" w:cstheme="minorHAnsi"/>
          <w:spacing w:val="63"/>
          <w:w w:val="99"/>
        </w:rPr>
        <w:t xml:space="preserve"> </w:t>
      </w:r>
      <w:r w:rsidRPr="00B32875">
        <w:rPr>
          <w:rFonts w:asciiTheme="minorHAnsi" w:hAnsiTheme="minorHAnsi" w:cstheme="minorHAnsi"/>
        </w:rPr>
        <w:t>Cornwall</w:t>
      </w:r>
      <w:r w:rsidRPr="00B32875">
        <w:rPr>
          <w:rFonts w:asciiTheme="minorHAnsi" w:hAnsiTheme="minorHAnsi" w:cstheme="minorHAnsi"/>
          <w:spacing w:val="-9"/>
        </w:rPr>
        <w:t xml:space="preserve"> </w:t>
      </w:r>
      <w:r w:rsidRPr="00B32875">
        <w:rPr>
          <w:rFonts w:asciiTheme="minorHAnsi" w:hAnsiTheme="minorHAnsi" w:cstheme="minorHAnsi"/>
          <w:spacing w:val="-1"/>
        </w:rPr>
        <w:t>Development</w:t>
      </w:r>
      <w:r w:rsidRPr="00B32875">
        <w:rPr>
          <w:rFonts w:asciiTheme="minorHAnsi" w:hAnsiTheme="minorHAnsi" w:cstheme="minorHAnsi"/>
          <w:spacing w:val="-7"/>
        </w:rPr>
        <w:t xml:space="preserve"> </w:t>
      </w:r>
      <w:r w:rsidRPr="00B32875">
        <w:rPr>
          <w:rFonts w:asciiTheme="minorHAnsi" w:hAnsiTheme="minorHAnsi" w:cstheme="minorHAnsi"/>
        </w:rPr>
        <w:t>Company</w:t>
      </w:r>
      <w:r w:rsidRPr="00B32875">
        <w:rPr>
          <w:rFonts w:asciiTheme="minorHAnsi" w:hAnsiTheme="minorHAnsi" w:cstheme="minorHAnsi"/>
          <w:spacing w:val="-7"/>
        </w:rPr>
        <w:t xml:space="preserve"> </w:t>
      </w:r>
      <w:r w:rsidRPr="00B32875">
        <w:rPr>
          <w:rFonts w:asciiTheme="minorHAnsi" w:hAnsiTheme="minorHAnsi" w:cstheme="minorHAnsi"/>
        </w:rPr>
        <w:t>on</w:t>
      </w:r>
      <w:r w:rsidRPr="00B32875">
        <w:rPr>
          <w:rFonts w:asciiTheme="minorHAnsi" w:hAnsiTheme="minorHAnsi" w:cstheme="minorHAnsi"/>
          <w:spacing w:val="-8"/>
        </w:rPr>
        <w:t xml:space="preserve"> </w:t>
      </w:r>
      <w:r w:rsidRPr="00B32875">
        <w:rPr>
          <w:rFonts w:asciiTheme="minorHAnsi" w:hAnsiTheme="minorHAnsi" w:cstheme="minorHAnsi"/>
        </w:rPr>
        <w:t>07896</w:t>
      </w:r>
      <w:r w:rsidRPr="00B32875">
        <w:rPr>
          <w:rFonts w:asciiTheme="minorHAnsi" w:hAnsiTheme="minorHAnsi" w:cstheme="minorHAnsi"/>
          <w:spacing w:val="-8"/>
        </w:rPr>
        <w:t xml:space="preserve"> </w:t>
      </w:r>
      <w:r w:rsidRPr="00B32875">
        <w:rPr>
          <w:rFonts w:asciiTheme="minorHAnsi" w:hAnsiTheme="minorHAnsi" w:cstheme="minorHAnsi"/>
        </w:rPr>
        <w:t>941925.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spacing w:before="10"/>
        <w:rPr>
          <w:rFonts w:eastAsia="Times New Roman" w:cstheme="minorHAnsi"/>
          <w:sz w:val="16"/>
          <w:szCs w:val="16"/>
        </w:rPr>
      </w:pPr>
    </w:p>
    <w:p w:rsidR="003D5FEF" w:rsidRPr="00591AE9" w:rsidRDefault="003D5FEF">
      <w:pPr>
        <w:spacing w:line="200" w:lineRule="atLeast"/>
        <w:ind w:left="105"/>
        <w:rPr>
          <w:rFonts w:eastAsia="Times New Roman" w:cstheme="minorHAnsi"/>
          <w:sz w:val="20"/>
          <w:szCs w:val="20"/>
        </w:rPr>
      </w:pPr>
    </w:p>
    <w:p w:rsidR="0019553B" w:rsidRPr="00591AE9" w:rsidRDefault="0019553B">
      <w:pPr>
        <w:rPr>
          <w:rFonts w:eastAsia="Times New Roman" w:cstheme="minorHAnsi"/>
          <w:b/>
          <w:bCs/>
          <w:spacing w:val="-1"/>
          <w:sz w:val="24"/>
          <w:szCs w:val="24"/>
        </w:rPr>
      </w:pPr>
      <w:r w:rsidRPr="00591AE9">
        <w:rPr>
          <w:rFonts w:cstheme="minorHAnsi"/>
          <w:spacing w:val="-1"/>
        </w:rPr>
        <w:lastRenderedPageBreak/>
        <w:br w:type="page"/>
      </w:r>
    </w:p>
    <w:p w:rsidR="003D5FEF" w:rsidRPr="00591AE9" w:rsidRDefault="0019553B" w:rsidP="00591AE9">
      <w:pPr>
        <w:pStyle w:val="Heading3"/>
        <w:spacing w:before="276"/>
        <w:ind w:left="0"/>
        <w:jc w:val="both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lastRenderedPageBreak/>
        <w:t>Screeners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9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check</w:t>
      </w:r>
      <w:proofErr w:type="gramStart"/>
      <w:r w:rsidRPr="00591AE9">
        <w:rPr>
          <w:rFonts w:asciiTheme="minorHAnsi" w:hAnsiTheme="minorHAnsi" w:cstheme="minorHAnsi"/>
          <w:spacing w:val="-1"/>
        </w:rPr>
        <w:t>,</w:t>
      </w:r>
      <w:proofErr w:type="gramEnd"/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does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broadband?</w:t>
      </w:r>
    </w:p>
    <w:p w:rsidR="003D5FEF" w:rsidRPr="00591AE9" w:rsidRDefault="0019553B">
      <w:pPr>
        <w:pStyle w:val="BodyText"/>
        <w:spacing w:line="229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located.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CHECK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THEY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ARE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THE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BEST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PERSON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SPEAKING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 w:right="2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CLOSING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SCRIPT: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Thank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interested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speaking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businesses’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5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1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broadband.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pStyle w:val="BodyText"/>
        <w:spacing w:line="229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Provide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explanation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</w:p>
    <w:p w:rsidR="003D5FEF" w:rsidRPr="00591AE9" w:rsidRDefault="0019553B">
      <w:pPr>
        <w:pStyle w:val="BodyText"/>
        <w:spacing w:line="229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located.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Q61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Q61</w:t>
      </w:r>
    </w:p>
    <w:p w:rsidR="003D5FEF" w:rsidRPr="00591AE9" w:rsidRDefault="003D5FEF">
      <w:pPr>
        <w:spacing w:before="4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When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Default="0019553B">
      <w:pPr>
        <w:spacing w:line="228" w:lineRule="exact"/>
        <w:ind w:left="859"/>
        <w:rPr>
          <w:rFonts w:cstheme="minorHAnsi"/>
          <w:sz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FOR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BEST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ESTIMATE</w:t>
      </w:r>
    </w:p>
    <w:p w:rsidR="00EA79B9" w:rsidRPr="00591AE9" w:rsidRDefault="00EA79B9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Less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than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 xml:space="preserve">6 </w:t>
      </w:r>
      <w:r w:rsidRPr="00591AE9">
        <w:rPr>
          <w:rFonts w:eastAsia="Times New Roman" w:cstheme="minorHAnsi"/>
          <w:spacing w:val="-1"/>
          <w:sz w:val="20"/>
          <w:szCs w:val="20"/>
        </w:rPr>
        <w:t>months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ago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S4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THEN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Pr="00591AE9" w:rsidRDefault="0019553B">
      <w:pPr>
        <w:ind w:left="858" w:right="243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6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months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 xml:space="preserve">or </w:t>
      </w:r>
      <w:r w:rsidRPr="00591AE9">
        <w:rPr>
          <w:rFonts w:eastAsia="Times New Roman" w:cstheme="minorHAnsi"/>
          <w:spacing w:val="-1"/>
          <w:sz w:val="20"/>
          <w:szCs w:val="20"/>
        </w:rPr>
        <w:t>more,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less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than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12</w:t>
      </w:r>
      <w:r w:rsidRPr="00591AE9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months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4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S4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THEN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  <w:r w:rsidRPr="00591AE9">
        <w:rPr>
          <w:rFonts w:eastAsia="Times New Roman" w:cstheme="minorHAnsi"/>
          <w:spacing w:val="39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12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18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months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ago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CONTINUE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Q1</w:t>
      </w:r>
    </w:p>
    <w:p w:rsidR="003D5FEF" w:rsidRPr="00591AE9" w:rsidRDefault="0019553B">
      <w:pPr>
        <w:spacing w:line="228" w:lineRule="exact"/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More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than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18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months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ago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CONTINUE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Q1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 w:right="2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S4: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Thank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currently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interested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businesses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been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68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over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 xml:space="preserve">12 </w:t>
      </w:r>
      <w:r w:rsidRPr="00591AE9">
        <w:rPr>
          <w:rFonts w:asciiTheme="minorHAnsi" w:hAnsiTheme="minorHAnsi" w:cstheme="minorHAnsi"/>
          <w:spacing w:val="-2"/>
        </w:rPr>
        <w:t>months.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happy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re-contacted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6/12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(substitute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appropriate)</w:t>
      </w:r>
      <w:r w:rsidRPr="00591AE9">
        <w:rPr>
          <w:rFonts w:asciiTheme="minorHAnsi" w:hAnsiTheme="minorHAnsi" w:cstheme="minorHAnsi"/>
          <w:spacing w:val="-2"/>
        </w:rPr>
        <w:t xml:space="preserve"> months’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time?</w:t>
      </w:r>
      <w:proofErr w:type="gramEnd"/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8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EA79B9" w:rsidRDefault="00EA79B9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3D5FEF" w:rsidRPr="00591AE9" w:rsidRDefault="0019553B" w:rsidP="00591AE9">
      <w:pPr>
        <w:pStyle w:val="Heading3"/>
        <w:spacing w:before="276"/>
        <w:jc w:val="both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t>Main Survey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60" w:right="796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broadband,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who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Provider?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</w:t>
      </w:r>
      <w:proofErr w:type="spellStart"/>
      <w:proofErr w:type="gramStart"/>
      <w:r w:rsidRPr="00591AE9">
        <w:rPr>
          <w:rFonts w:asciiTheme="minorHAnsi" w:hAnsiTheme="minorHAnsi" w:cstheme="minorHAnsi"/>
          <w:spacing w:val="-1"/>
        </w:rPr>
        <w:t>e.g</w:t>
      </w:r>
      <w:proofErr w:type="spellEnd"/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provides</w:t>
      </w:r>
      <w:r w:rsidRPr="00591AE9">
        <w:rPr>
          <w:rFonts w:asciiTheme="minorHAnsi" w:hAnsiTheme="minorHAnsi" w:cstheme="minorHAnsi"/>
          <w:spacing w:val="4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business?)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 w:right="668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Aaisp.net</w:t>
      </w:r>
      <w:r w:rsidRPr="00591AE9">
        <w:rPr>
          <w:rFonts w:cstheme="minorHAnsi"/>
          <w:spacing w:val="-17"/>
          <w:sz w:val="20"/>
        </w:rPr>
        <w:t xml:space="preserve"> </w:t>
      </w:r>
      <w:r w:rsidRPr="00591AE9">
        <w:rPr>
          <w:rFonts w:cstheme="minorHAnsi"/>
          <w:sz w:val="20"/>
        </w:rPr>
        <w:t>broadband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BT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Business</w:t>
      </w:r>
    </w:p>
    <w:p w:rsidR="003D5FEF" w:rsidRPr="00591AE9" w:rsidRDefault="0019553B">
      <w:pPr>
        <w:ind w:left="859" w:right="634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BT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Residential/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Domestic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Eclipse</w:t>
      </w:r>
    </w:p>
    <w:p w:rsidR="003D5FEF" w:rsidRPr="00591AE9" w:rsidRDefault="0019553B">
      <w:pPr>
        <w:ind w:left="859" w:right="6680"/>
        <w:rPr>
          <w:rFonts w:eastAsia="Times New Roman" w:cstheme="minorHAnsi"/>
          <w:sz w:val="20"/>
          <w:szCs w:val="20"/>
        </w:rPr>
      </w:pPr>
      <w:proofErr w:type="spellStart"/>
      <w:r w:rsidRPr="00591AE9">
        <w:rPr>
          <w:rFonts w:cstheme="minorHAnsi"/>
          <w:spacing w:val="-1"/>
          <w:sz w:val="20"/>
        </w:rPr>
        <w:t>Entanet</w:t>
      </w:r>
      <w:proofErr w:type="spellEnd"/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Europacom.net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IDNET</w:t>
      </w:r>
    </w:p>
    <w:p w:rsidR="003D5FEF" w:rsidRPr="00591AE9" w:rsidRDefault="0019553B">
      <w:pPr>
        <w:ind w:left="859" w:right="6900"/>
        <w:rPr>
          <w:rFonts w:eastAsia="Times New Roman" w:cstheme="minorHAnsi"/>
          <w:sz w:val="20"/>
          <w:szCs w:val="20"/>
        </w:rPr>
      </w:pPr>
      <w:proofErr w:type="spellStart"/>
      <w:r w:rsidRPr="00591AE9">
        <w:rPr>
          <w:rFonts w:cstheme="minorHAnsi"/>
          <w:spacing w:val="-1"/>
          <w:sz w:val="20"/>
        </w:rPr>
        <w:t>MacAce</w:t>
      </w:r>
      <w:proofErr w:type="spellEnd"/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Mainstream</w:t>
      </w:r>
      <w:r w:rsidRPr="00591AE9">
        <w:rPr>
          <w:rFonts w:cstheme="minorHAnsi"/>
          <w:spacing w:val="-2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Digital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Onebill</w:t>
      </w:r>
      <w:proofErr w:type="spellEnd"/>
    </w:p>
    <w:p w:rsidR="003D5FEF" w:rsidRPr="00591AE9" w:rsidRDefault="0019553B">
      <w:pPr>
        <w:ind w:left="859" w:right="7847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Orange</w:t>
      </w:r>
      <w:r w:rsidRPr="00591AE9">
        <w:rPr>
          <w:rFonts w:cstheme="minorHAnsi"/>
          <w:spacing w:val="19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Plusnet</w:t>
      </w:r>
      <w:proofErr w:type="spellEnd"/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Spitfire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Sky</w:t>
      </w:r>
    </w:p>
    <w:p w:rsidR="003D5FEF" w:rsidRPr="00591AE9" w:rsidRDefault="0019553B">
      <w:pPr>
        <w:ind w:left="859" w:right="741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Talk</w:t>
      </w:r>
      <w:r w:rsidRPr="00591AE9">
        <w:rPr>
          <w:rFonts w:cstheme="minorHAnsi"/>
          <w:spacing w:val="-12"/>
          <w:sz w:val="20"/>
        </w:rPr>
        <w:t xml:space="preserve"> </w:t>
      </w:r>
      <w:proofErr w:type="spellStart"/>
      <w:r w:rsidRPr="00591AE9">
        <w:rPr>
          <w:rFonts w:cstheme="minorHAnsi"/>
          <w:sz w:val="20"/>
        </w:rPr>
        <w:t>Talk</w:t>
      </w:r>
      <w:proofErr w:type="spellEnd"/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Tesco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Timico</w:t>
      </w:r>
      <w:proofErr w:type="spellEnd"/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Tiscali</w:t>
      </w:r>
    </w:p>
    <w:p w:rsidR="003D5FEF" w:rsidRPr="00591AE9" w:rsidRDefault="0019553B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Utility</w:t>
      </w:r>
      <w:r w:rsidRPr="00591AE9">
        <w:rPr>
          <w:rFonts w:cstheme="minorHAnsi"/>
          <w:spacing w:val="-1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Warehouse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U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TV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internet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Virgin</w:t>
      </w:r>
    </w:p>
    <w:p w:rsidR="003D5FEF" w:rsidRPr="00591AE9" w:rsidRDefault="0019553B">
      <w:pPr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XLN</w:t>
      </w:r>
    </w:p>
    <w:p w:rsidR="003D5FEF" w:rsidRPr="00591AE9" w:rsidRDefault="0019553B">
      <w:pPr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Zen</w:t>
      </w:r>
    </w:p>
    <w:p w:rsidR="003D5FEF" w:rsidRPr="00591AE9" w:rsidRDefault="0019553B">
      <w:pPr>
        <w:ind w:left="860" w:right="634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Other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(please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specify)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4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right="23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UPGRADED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(CODE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2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3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S2,)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Q61,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OTHERS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CONTINUE</w:t>
      </w:r>
      <w:r w:rsidRPr="00591AE9">
        <w:rPr>
          <w:rFonts w:asciiTheme="minorHAnsi" w:hAnsiTheme="minorHAnsi" w:cstheme="minorHAnsi"/>
          <w:spacing w:val="28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WITH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Q7</w:t>
      </w:r>
    </w:p>
    <w:p w:rsidR="003D5FEF" w:rsidRPr="00591AE9" w:rsidRDefault="0019553B" w:rsidP="00EA79B9">
      <w:pPr>
        <w:pStyle w:val="Heading3"/>
        <w:spacing w:before="276"/>
        <w:ind w:left="0"/>
        <w:jc w:val="both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t>Uses of Superfast Broadband</w:t>
      </w:r>
    </w:p>
    <w:p w:rsidR="00EA79B9" w:rsidRDefault="0019553B">
      <w:pPr>
        <w:pStyle w:val="BodyText"/>
        <w:tabs>
          <w:tab w:val="left" w:pos="859"/>
        </w:tabs>
        <w:spacing w:before="190" w:line="226" w:lineRule="exact"/>
        <w:ind w:left="859" w:right="289" w:hanging="720"/>
        <w:rPr>
          <w:rFonts w:asciiTheme="minorHAnsi" w:hAnsiTheme="minorHAnsi" w:cstheme="minorHAnsi"/>
          <w:spacing w:val="-5"/>
        </w:rPr>
      </w:pPr>
      <w:r w:rsidRPr="00591AE9">
        <w:rPr>
          <w:rFonts w:asciiTheme="minorHAnsi" w:hAnsiTheme="minorHAnsi" w:cstheme="minorHAnsi"/>
          <w:spacing w:val="-1"/>
          <w:w w:val="95"/>
        </w:rPr>
        <w:t>Q7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So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businesses’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96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following?</w:t>
      </w:r>
      <w:r w:rsidRPr="00591AE9">
        <w:rPr>
          <w:rFonts w:asciiTheme="minorHAnsi" w:hAnsiTheme="minorHAnsi" w:cstheme="minorHAnsi"/>
          <w:spacing w:val="-5"/>
        </w:rPr>
        <w:t xml:space="preserve"> </w:t>
      </w:r>
    </w:p>
    <w:p w:rsidR="003D5FEF" w:rsidRPr="00591AE9" w:rsidRDefault="00EA79B9">
      <w:pPr>
        <w:pStyle w:val="BodyText"/>
        <w:tabs>
          <w:tab w:val="left" w:pos="859"/>
        </w:tabs>
        <w:spacing w:before="190" w:line="226" w:lineRule="exact"/>
        <w:ind w:left="859" w:right="289" w:hanging="72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pacing w:val="-1"/>
          <w:w w:val="95"/>
        </w:rPr>
        <w:tab/>
      </w:r>
      <w:r w:rsidR="0019553B" w:rsidRPr="00591AE9">
        <w:rPr>
          <w:rFonts w:asciiTheme="minorHAnsi" w:hAnsiTheme="minorHAnsi" w:cstheme="minorHAnsi"/>
          <w:b w:val="0"/>
          <w:bCs w:val="0"/>
          <w:spacing w:val="-1"/>
        </w:rPr>
        <w:t>READ</w:t>
      </w:r>
      <w:r w:rsidR="0019553B" w:rsidRPr="00591AE9">
        <w:rPr>
          <w:rFonts w:asciiTheme="minorHAnsi" w:hAnsiTheme="minorHAnsi" w:cstheme="minorHAnsi"/>
          <w:b w:val="0"/>
          <w:bCs w:val="0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b w:val="0"/>
          <w:bCs w:val="0"/>
          <w:spacing w:val="1"/>
        </w:rPr>
        <w:t>OUT,</w:t>
      </w:r>
      <w:r w:rsidR="0019553B" w:rsidRPr="00591AE9">
        <w:rPr>
          <w:rFonts w:asciiTheme="minorHAnsi" w:hAnsiTheme="minorHAnsi" w:cstheme="minorHAnsi"/>
          <w:b w:val="0"/>
          <w:bCs w:val="0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b w:val="0"/>
          <w:bCs w:val="0"/>
          <w:spacing w:val="-1"/>
        </w:rPr>
        <w:t>RANDOMISE</w:t>
      </w:r>
      <w:r w:rsidR="0019553B" w:rsidRPr="00591AE9">
        <w:rPr>
          <w:rFonts w:asciiTheme="minorHAnsi" w:hAnsiTheme="minorHAnsi" w:cstheme="minorHAnsi"/>
          <w:b w:val="0"/>
          <w:bCs w:val="0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b w:val="0"/>
          <w:bCs w:val="0"/>
        </w:rPr>
        <w:t>LIST</w:t>
      </w:r>
    </w:p>
    <w:p w:rsidR="003D5FEF" w:rsidRPr="00591AE9" w:rsidRDefault="0019553B" w:rsidP="00EA79B9">
      <w:pPr>
        <w:pStyle w:val="BodyText"/>
        <w:spacing w:before="3"/>
        <w:ind w:left="278" w:firstLine="581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EACH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RESPONSE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YES,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FOLLOW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UP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QUESTION: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</w:p>
    <w:p w:rsidR="003D5FEF" w:rsidRPr="00591AE9" w:rsidRDefault="003D5FEF">
      <w:pPr>
        <w:rPr>
          <w:rFonts w:cstheme="minorHAnsi"/>
        </w:rPr>
        <w:sectPr w:rsidR="003D5FEF" w:rsidRPr="00591AE9">
          <w:headerReference w:type="default" r:id="rId8"/>
          <w:pgSz w:w="11910" w:h="16840"/>
          <w:pgMar w:top="2480" w:right="1300" w:bottom="1600" w:left="1300" w:header="708" w:footer="1405" w:gutter="0"/>
          <w:cols w:space="720"/>
        </w:sectPr>
      </w:pPr>
    </w:p>
    <w:p w:rsidR="0019553B" w:rsidRPr="00591AE9" w:rsidRDefault="0019553B">
      <w:pPr>
        <w:pStyle w:val="BodyText"/>
        <w:spacing w:line="228" w:lineRule="exact"/>
        <w:rPr>
          <w:rFonts w:asciiTheme="minorHAnsi" w:hAnsiTheme="minorHAnsi" w:cstheme="minorHAnsi"/>
        </w:rPr>
      </w:pPr>
    </w:p>
    <w:p w:rsidR="0019553B" w:rsidRPr="00591AE9" w:rsidRDefault="0019553B">
      <w:pPr>
        <w:pStyle w:val="BodyText"/>
        <w:spacing w:line="228" w:lineRule="exact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Q8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Q9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973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function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less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78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upgraded?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4"/>
        <w:gridCol w:w="1925"/>
        <w:gridCol w:w="1954"/>
        <w:gridCol w:w="1937"/>
      </w:tblGrid>
      <w:tr w:rsidR="003D5FEF" w:rsidRPr="00591AE9">
        <w:trPr>
          <w:trHeight w:hRule="exact" w:val="701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pStyle w:val="TableParagraph"/>
              <w:spacing w:before="9"/>
              <w:rPr>
                <w:rFonts w:eastAsia="Times New Roman" w:cstheme="minorHAnsi"/>
                <w:b/>
                <w:bCs/>
                <w:sz w:val="19"/>
                <w:szCs w:val="19"/>
              </w:rPr>
            </w:pPr>
          </w:p>
          <w:p w:rsidR="003D5FEF" w:rsidRPr="00591AE9" w:rsidRDefault="0019553B">
            <w:pPr>
              <w:pStyle w:val="TableParagraph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Q7</w:t>
            </w:r>
            <w:r w:rsidRPr="00591AE9">
              <w:rPr>
                <w:rFonts w:cstheme="minorHAnsi"/>
                <w:b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Use</w:t>
            </w:r>
            <w:r w:rsidRPr="00591AE9">
              <w:rPr>
                <w:rFonts w:cstheme="minorHAnsi"/>
                <w:b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superfast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112"/>
              <w:ind w:left="102" w:right="117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Q8</w:t>
            </w:r>
            <w:r w:rsidRPr="00591AE9">
              <w:rPr>
                <w:rFonts w:cstheme="minorHAnsi"/>
                <w:b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Used</w:t>
            </w:r>
            <w:r w:rsidRPr="00591AE9">
              <w:rPr>
                <w:rFonts w:cstheme="minorHAnsi"/>
                <w:b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broadband</w:t>
            </w:r>
            <w:r w:rsidRPr="00591AE9">
              <w:rPr>
                <w:rFonts w:cstheme="minorHAnsi"/>
                <w:b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before</w:t>
            </w:r>
            <w:r w:rsidRPr="00591AE9">
              <w:rPr>
                <w:rFonts w:cstheme="minorHAnsi"/>
                <w:b/>
                <w:spacing w:val="-15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upgrading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2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Q9</w:t>
            </w:r>
            <w:r w:rsidRPr="00591AE9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Change</w:t>
            </w:r>
            <w:r w:rsidRPr="00591AE9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in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frequency</w:t>
            </w:r>
            <w:r w:rsidRPr="00591AE9">
              <w:rPr>
                <w:rFonts w:cstheme="minorHAnsi"/>
                <w:b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of</w:t>
            </w:r>
            <w:r w:rsidRPr="00591AE9">
              <w:rPr>
                <w:rFonts w:cstheme="minorHAnsi"/>
                <w:b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usage</w:t>
            </w:r>
            <w:r w:rsidRPr="00591AE9">
              <w:rPr>
                <w:rFonts w:cstheme="minorHAnsi"/>
                <w:b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since</w:t>
            </w:r>
            <w:r w:rsidRPr="00591AE9">
              <w:rPr>
                <w:rFonts w:cstheme="minorHAnsi"/>
                <w:b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upgrade</w:t>
            </w:r>
          </w:p>
        </w:tc>
      </w:tr>
      <w:tr w:rsidR="003D5FEF" w:rsidRPr="00591AE9">
        <w:trPr>
          <w:trHeight w:hRule="exact" w:val="468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8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Send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receive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large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file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(for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example,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video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graphic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files)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447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'Cloud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computing'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services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(for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example,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software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applications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hosted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remotely)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5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Remote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data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storage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41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Internet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telephony</w:t>
            </w:r>
            <w:r w:rsidRPr="00591AE9">
              <w:rPr>
                <w:rFonts w:eastAsia="Times New Roman" w:cstheme="minorHAnsi"/>
                <w:spacing w:val="-10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–</w:t>
            </w:r>
            <w:r w:rsidRPr="00591AE9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Voice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over</w:t>
            </w:r>
            <w:r w:rsidRPr="00591AE9">
              <w:rPr>
                <w:rFonts w:eastAsia="Times New Roman" w:cstheme="minorHAnsi"/>
                <w:spacing w:val="26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internet</w:t>
            </w:r>
            <w:r w:rsidRPr="00591AE9">
              <w:rPr>
                <w:rFonts w:eastAsia="Times New Roman" w:cstheme="minorHAnsi"/>
                <w:spacing w:val="-1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Protocols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48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Video</w:t>
            </w:r>
            <w:r w:rsidRPr="00591AE9">
              <w:rPr>
                <w:rFonts w:cstheme="minorHAnsi"/>
                <w:spacing w:val="-1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conferencing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15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Web</w:t>
            </w:r>
            <w:r w:rsidRPr="00591AE9">
              <w:rPr>
                <w:rFonts w:cstheme="minorHAnsi"/>
                <w:spacing w:val="-2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conferencing/collaboration</w:t>
            </w:r>
            <w:r w:rsidRPr="00591AE9">
              <w:rPr>
                <w:rFonts w:cstheme="minorHAnsi"/>
                <w:spacing w:val="4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(for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example,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many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users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sharing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3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workspace)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5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Virtual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private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networks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9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Remote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access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(for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example,</w:t>
            </w:r>
            <w:r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accessing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your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desk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top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remotely</w:t>
            </w:r>
            <w:r w:rsidRPr="00591AE9">
              <w:rPr>
                <w:rFonts w:cstheme="minorHAnsi"/>
                <w:spacing w:val="22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iPad)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48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Social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media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155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Multiple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(that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is,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more</w:t>
            </w:r>
            <w:r w:rsidRPr="00591AE9">
              <w:rPr>
                <w:rFonts w:cstheme="minorHAnsi"/>
                <w:spacing w:val="3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than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one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device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connected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at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same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time)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5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(please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specify)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5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None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above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4"/>
        <w:rPr>
          <w:rFonts w:eastAsia="Times New Roman" w:cstheme="minorHAnsi"/>
          <w:b/>
          <w:bCs/>
          <w:sz w:val="13"/>
          <w:szCs w:val="13"/>
        </w:rPr>
      </w:pPr>
    </w:p>
    <w:p w:rsidR="003D5FEF" w:rsidRPr="00591AE9" w:rsidRDefault="0019553B">
      <w:pPr>
        <w:pStyle w:val="BodyText"/>
        <w:tabs>
          <w:tab w:val="left" w:pos="859"/>
        </w:tabs>
        <w:spacing w:before="73"/>
        <w:ind w:left="859" w:right="1177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which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areas,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any,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staff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benefit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advice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or</w:t>
      </w:r>
      <w:r w:rsidRPr="00591AE9">
        <w:rPr>
          <w:rFonts w:asciiTheme="minorHAnsi" w:hAnsiTheme="minorHAnsi" w:cstheme="minorHAnsi"/>
          <w:spacing w:val="72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training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improve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their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ICT/Internet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skills?</w:t>
      </w:r>
    </w:p>
    <w:p w:rsidR="003D5FEF" w:rsidRPr="00591AE9" w:rsidRDefault="0019553B">
      <w:pPr>
        <w:spacing w:line="223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MULTI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RANDOMISE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LIST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ABOVE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Send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receive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large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file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(for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example,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video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graphic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files)</w:t>
      </w:r>
    </w:p>
    <w:p w:rsidR="003D5FEF" w:rsidRPr="00591AE9" w:rsidRDefault="0019553B">
      <w:pPr>
        <w:ind w:left="859" w:right="19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'Cloud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computing'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(for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example,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software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applications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hosted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remotely)</w:t>
      </w:r>
      <w:r w:rsidRPr="00591AE9">
        <w:rPr>
          <w:rFonts w:cstheme="minorHAnsi"/>
          <w:spacing w:val="8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Remote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data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storage</w:t>
      </w:r>
    </w:p>
    <w:p w:rsidR="003D5FEF" w:rsidRPr="00591AE9" w:rsidRDefault="0019553B">
      <w:pPr>
        <w:ind w:left="859" w:right="52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Internet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telephony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(for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example,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Skype)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Video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conferencing</w:t>
      </w:r>
    </w:p>
    <w:p w:rsidR="003D5FEF" w:rsidRPr="00591AE9" w:rsidRDefault="0019553B">
      <w:pPr>
        <w:ind w:left="859" w:right="633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Web</w:t>
      </w:r>
      <w:r w:rsidRPr="00591AE9">
        <w:rPr>
          <w:rFonts w:cstheme="minorHAnsi"/>
          <w:spacing w:val="-2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conferencing/collaboration</w:t>
      </w:r>
      <w:r w:rsidRPr="00591AE9">
        <w:rPr>
          <w:rFonts w:cstheme="minorHAnsi"/>
          <w:spacing w:val="4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Virtual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private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networks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Remote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access</w:t>
      </w:r>
    </w:p>
    <w:p w:rsidR="003D5FEF" w:rsidRPr="00591AE9" w:rsidRDefault="0019553B">
      <w:pPr>
        <w:ind w:left="859" w:right="712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Social</w:t>
      </w:r>
      <w:r w:rsidRPr="00591AE9">
        <w:rPr>
          <w:rFonts w:cstheme="minorHAnsi"/>
          <w:spacing w:val="-8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media</w:t>
      </w:r>
      <w:r w:rsidRPr="00591AE9">
        <w:rPr>
          <w:rFonts w:cstheme="minorHAnsi"/>
          <w:spacing w:val="-1"/>
          <w:w w:val="99"/>
          <w:sz w:val="20"/>
        </w:rPr>
        <w:t xml:space="preserve"> 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Multiple</w:t>
      </w:r>
      <w:proofErr w:type="gramEnd"/>
      <w:r w:rsidRPr="00591AE9">
        <w:rPr>
          <w:rFonts w:cstheme="minorHAnsi"/>
          <w:spacing w:val="-1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connections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Other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(please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specify)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None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above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  <w:sectPr w:rsidR="003D5FEF" w:rsidRPr="00591AE9">
          <w:pgSz w:w="11910" w:h="16840"/>
          <w:pgMar w:top="2480" w:right="860" w:bottom="1600" w:left="1300" w:header="708" w:footer="1405" w:gutter="0"/>
          <w:cols w:space="720"/>
        </w:sectPr>
      </w:pPr>
    </w:p>
    <w:p w:rsidR="0019553B" w:rsidRPr="00591AE9" w:rsidRDefault="0019553B" w:rsidP="00EA79B9">
      <w:pPr>
        <w:spacing w:line="228" w:lineRule="exact"/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</w:pPr>
    </w:p>
    <w:p w:rsidR="003D5FEF" w:rsidRPr="00591AE9" w:rsidRDefault="0019553B">
      <w:pPr>
        <w:spacing w:line="228" w:lineRule="exact"/>
        <w:ind w:left="14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IF</w:t>
      </w:r>
      <w:r w:rsidRPr="00591AE9">
        <w:rPr>
          <w:rFonts w:eastAsia="Times New Roman" w:cstheme="minorHAnsi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‘NONE</w:t>
      </w:r>
      <w:r w:rsidRPr="00591AE9">
        <w:rPr>
          <w:rFonts w:eastAsia="Times New Roman" w:cstheme="minorHAnsi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OF</w:t>
      </w:r>
      <w:r w:rsidRPr="00591AE9">
        <w:rPr>
          <w:rFonts w:eastAsia="Times New Roman" w:cstheme="minorHAnsi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pacing w:val="1"/>
          <w:sz w:val="20"/>
          <w:szCs w:val="20"/>
          <w:u w:val="thick" w:color="000000"/>
        </w:rPr>
        <w:t>THE</w:t>
      </w:r>
      <w:r w:rsidRPr="00591AE9">
        <w:rPr>
          <w:rFonts w:eastAsia="Times New Roman" w:cstheme="minorHAnsi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ABOVE’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AT</w:t>
      </w:r>
      <w:r w:rsidRPr="00591AE9">
        <w:rPr>
          <w:rFonts w:eastAsia="Times New Roman" w:cstheme="minorHAnsi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Q10,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ASK:</w:t>
      </w:r>
    </w:p>
    <w:p w:rsidR="003D5FEF" w:rsidRPr="00591AE9" w:rsidRDefault="0019553B">
      <w:pPr>
        <w:pStyle w:val="BodyText"/>
        <w:ind w:right="73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Q10a.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staff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not</w:t>
      </w:r>
      <w:r w:rsidRPr="00591AE9">
        <w:rPr>
          <w:rFonts w:asciiTheme="minorHAnsi" w:hAnsiTheme="minorHAnsi" w:cstheme="minorHAnsi"/>
          <w:spacing w:val="-7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benefit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advice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training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7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improve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ICT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skills?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1958"/>
        </w:tabs>
        <w:ind w:left="0" w:right="5671"/>
        <w:jc w:val="center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TYPE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BELOW.</w:t>
      </w:r>
      <w:r w:rsidRPr="00591AE9">
        <w:rPr>
          <w:rFonts w:asciiTheme="minorHAnsi" w:hAnsiTheme="minorHAnsi" w:cstheme="minorHAnsi"/>
        </w:rPr>
        <w:tab/>
      </w:r>
      <w:proofErr w:type="gramStart"/>
      <w:r w:rsidRPr="00591AE9">
        <w:rPr>
          <w:rFonts w:asciiTheme="minorHAnsi" w:hAnsiTheme="minorHAnsi" w:cstheme="minorHAnsi"/>
          <w:spacing w:val="-1"/>
        </w:rPr>
        <w:t>training</w:t>
      </w:r>
      <w:proofErr w:type="gramEnd"/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25"/>
          <w:szCs w:val="25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4FBC673B" wp14:editId="09D117A1">
                <wp:extent cx="2547620" cy="5080"/>
                <wp:effectExtent l="9525" t="9525" r="5080" b="4445"/>
                <wp:docPr id="24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45" name="Group 18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46" name="Freeform 18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3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">
                <v:group id="Group 184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85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5F8QA&#10;AADcAAAADwAAAGRycy9kb3ducmV2LnhtbESPQWvCQBSE7wX/w/IKvdVNRYNGV1HBUrDaRqXnR/Y1&#10;G8y+Ddmtxn/vFgo9DvPNDDNbdLYWF2p95VjBSz8BQVw4XXGp4HTcPI9B+ICssXZMCm7kYTHvPcww&#10;0+7KOV0OoRSxhH2GCkwITSalLwxZ9H3XEEfv27UWQ5RtKXWL11huazlIklRarDguGGxobag4H36s&#10;gshg/mreV6n9yj9GvN+tPrcTpZ4eu+UURKAu/MN/6TetYDBM4fd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uRfEAAAA3AAAAA8AAAAAAAAAAAAAAAAAmAIAAGRycy9k&#10;b3ducmV2LnhtbFBLBQYAAAAABAAEAPUAAACJAwAAAAA=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6"/>
        <w:rPr>
          <w:rFonts w:eastAsia="Times New Roman" w:cstheme="minorHAnsi"/>
          <w:b/>
          <w:bCs/>
          <w:sz w:val="17"/>
          <w:szCs w:val="17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3584431F" wp14:editId="2E0FC89D">
                <wp:extent cx="2547620" cy="5080"/>
                <wp:effectExtent l="9525" t="9525" r="5080" b="4445"/>
                <wp:docPr id="24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42" name="Group 18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43" name="Freeform 18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">
                <v:group id="Group 181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82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aj8UA&#10;AADcAAAADwAAAGRycy9kb3ducmV2LnhtbESP3WoCMRSE7wt9h3AKvdNs/UO3RlGhRbCtrkqvD5vT&#10;zeLmZNmkur69EQq9HOabGWY6b20lztT40rGCl24Cgjh3uuRCwfHw1hmD8AFZY+WYFFzJw3z2+DDF&#10;VLsLZ3Teh0LEEvYpKjAh1KmUPjdk0XddTRy9H9dYDFE2hdQNXmK5rWQvSUbSYslxwWBNK0P5af9r&#10;FUQGs3fzsRzZ72w75K/P5W4zUer5qV28ggjUhn/4L73WCnqDPt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xqPxQAAANwAAAAPAAAAAAAAAAAAAAAAAJgCAABkcnMv&#10;ZG93bnJldi54bWxQSwUGAAAAAAQABAD1AAAAigMAAAAA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6"/>
        <w:rPr>
          <w:rFonts w:eastAsia="Times New Roman" w:cstheme="minorHAnsi"/>
          <w:b/>
          <w:bCs/>
          <w:sz w:val="17"/>
          <w:szCs w:val="17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2E900C66" wp14:editId="673864F7">
                <wp:extent cx="2547620" cy="5080"/>
                <wp:effectExtent l="9525" t="9525" r="5080" b="4445"/>
                <wp:docPr id="23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39" name="Group 17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40" name="Freeform 17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">
                <v:group id="Group 178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79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E+MIA&#10;AADcAAAADwAAAGRycy9kb3ducmV2LnhtbERPS0vDQBC+C/0PyxS82U2LlppmU6ygCD5qqvQ8ZKfZ&#10;YHY2ZNc2/nvnIHj8+N7FZvSdOtEQ28AG5rMMFHEdbMuNgc+Ph6sVqJiQLXaBycAPRdiUk4sCcxvO&#10;XNFpnxolIRxzNOBS6nOtY+3IY5yFnli4Yxg8JoFDo+2AZwn3nV5k2VJ7bFkaHPZ076j+2n97A6LB&#10;6tG9bJf+UO1u+O11+/58a8zldLxbg0o0pn/xn/vJGlhcy3w5I0dA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YT4wgAAANwAAAAPAAAAAAAAAAAAAAAAAJgCAABkcnMvZG93&#10;bnJldi54bWxQSwUGAAAAAAQABAD1AAAAhwMAAAAA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4"/>
        <w:rPr>
          <w:rFonts w:eastAsia="Times New Roman" w:cstheme="minorHAnsi"/>
          <w:b/>
          <w:bCs/>
          <w:sz w:val="17"/>
          <w:szCs w:val="17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7986559B" wp14:editId="318F2182">
                <wp:extent cx="2547620" cy="5080"/>
                <wp:effectExtent l="9525" t="9525" r="5080" b="4445"/>
                <wp:docPr id="23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36" name="Group 175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37" name="Freeform 176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4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">
                <v:group id="Group 175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76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8cQA&#10;AADcAAAADwAAAGRycy9kb3ducmV2LnhtbESPQWsCMRSE70L/Q3iF3mq2ila3RlGhRbCtrkrPj83r&#10;ZnHzsmxSXf+9EQoeh/lmhpnMWluJEzW+dKzgpZuAIM6dLrlQcNi/P49A+ICssXJMCi7kYTZ96Eww&#10;1e7MGZ12oRCxhH2KCkwIdSqlzw1Z9F1XE0fv1zUWQ5RNIXWD51huK9lLkqG0WHJcMFjT0lB+3P1Z&#10;BZHB7MN8Lob2J9sM+PtrsV2PlXp6bOdvIAK14Q7/p1daQa//Crcz8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b/HEAAAA3AAAAA8AAAAAAAAAAAAAAAAAmAIAAGRycy9k&#10;b3ducmV2LnhtbFBLBQYAAAAABAAEAPUAAACJAwAAAAA=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6"/>
        <w:rPr>
          <w:rFonts w:eastAsia="Times New Roman" w:cstheme="minorHAnsi"/>
          <w:b/>
          <w:bCs/>
          <w:sz w:val="17"/>
          <w:szCs w:val="17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5B0537FD" wp14:editId="7241D4DA">
                <wp:extent cx="2547620" cy="5080"/>
                <wp:effectExtent l="9525" t="9525" r="5080" b="4445"/>
                <wp:docPr id="23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33" name="Group 172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34" name="Freeform 173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1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">
                <v:group id="Group 172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73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xhsUA&#10;AADcAAAADwAAAGRycy9kb3ducmV2LnhtbESP3WoCMRSE7wt9h3AKvdNs/UO3RlGhRbCtrkqvD5vT&#10;zeLmZNmkur69EQq9HOabGWY6b20lztT40rGCl24Cgjh3uuRCwfHw1hmD8AFZY+WYFFzJw3z2+DDF&#10;VLsLZ3Teh0LEEvYpKjAh1KmUPjdk0XddTRy9H9dYDFE2hdQNXmK5rWQvSUbSYslxwWBNK0P5af9r&#10;FUQGs3fzsRzZ72w75K/P5W4zUer5qV28ggjUhn/4L73WCnr9A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PGGxQAAANwAAAAPAAAAAAAAAAAAAAAAAJgCAABkcnMv&#10;ZG93bnJldi54bWxQSwUGAAAAAAQABAD1AAAAigMAAAAA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3"/>
        <w:rPr>
          <w:rFonts w:eastAsia="Times New Roman" w:cstheme="minorHAnsi"/>
          <w:b/>
          <w:bCs/>
          <w:sz w:val="21"/>
          <w:szCs w:val="21"/>
        </w:rPr>
      </w:pPr>
    </w:p>
    <w:p w:rsidR="00EA79B9" w:rsidRDefault="0019553B">
      <w:pPr>
        <w:pStyle w:val="BodyText"/>
        <w:tabs>
          <w:tab w:val="left" w:pos="859"/>
        </w:tabs>
        <w:ind w:left="859" w:right="450" w:hanging="720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w w:val="95"/>
        </w:rPr>
        <w:t>Q12a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thinking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business’s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7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processes?</w:t>
      </w:r>
    </w:p>
    <w:p w:rsidR="003D5FEF" w:rsidRPr="00591AE9" w:rsidRDefault="00EA79B9">
      <w:pPr>
        <w:pStyle w:val="BodyText"/>
        <w:tabs>
          <w:tab w:val="left" w:pos="859"/>
        </w:tabs>
        <w:ind w:left="859" w:right="450" w:hanging="72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w w:val="95"/>
        </w:rPr>
        <w:tab/>
      </w:r>
      <w:r w:rsidR="0019553B" w:rsidRPr="00591AE9">
        <w:rPr>
          <w:rFonts w:asciiTheme="minorHAnsi" w:hAnsiTheme="minorHAnsi" w:cstheme="minorHAnsi"/>
          <w:spacing w:val="-1"/>
        </w:rPr>
        <w:t>READ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1"/>
        </w:rPr>
        <w:t>OUT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FOR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EACH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1"/>
        </w:rPr>
        <w:t>ONE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</w:rPr>
        <w:t>WHERE</w:t>
      </w:r>
      <w:r w:rsidR="0019553B" w:rsidRPr="00591AE9">
        <w:rPr>
          <w:rFonts w:asciiTheme="minorHAnsi" w:hAnsiTheme="minorHAnsi" w:cstheme="minorHAnsi"/>
          <w:spacing w:val="82"/>
          <w:w w:val="99"/>
        </w:rPr>
        <w:t xml:space="preserve"> </w:t>
      </w:r>
      <w:r w:rsidR="0019553B" w:rsidRPr="00591AE9">
        <w:rPr>
          <w:rFonts w:asciiTheme="minorHAnsi" w:hAnsiTheme="minorHAnsi" w:cstheme="minorHAnsi"/>
        </w:rPr>
        <w:t>RESPONSE</w:t>
      </w:r>
      <w:r w:rsidR="0019553B" w:rsidRPr="00591AE9">
        <w:rPr>
          <w:rFonts w:asciiTheme="minorHAnsi" w:hAnsiTheme="minorHAnsi" w:cstheme="minorHAnsi"/>
          <w:spacing w:val="-9"/>
        </w:rPr>
        <w:t xml:space="preserve"> </w:t>
      </w:r>
      <w:r w:rsidR="0019553B" w:rsidRPr="00591AE9">
        <w:rPr>
          <w:rFonts w:asciiTheme="minorHAnsi" w:hAnsiTheme="minorHAnsi" w:cstheme="minorHAnsi"/>
        </w:rPr>
        <w:t>IS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</w:rPr>
        <w:t>YES,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ASK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FOLLOW</w:t>
      </w:r>
      <w:r w:rsidR="0019553B" w:rsidRPr="00591AE9">
        <w:rPr>
          <w:rFonts w:asciiTheme="minorHAnsi" w:hAnsiTheme="minorHAnsi" w:cstheme="minorHAnsi"/>
          <w:spacing w:val="-8"/>
        </w:rPr>
        <w:t xml:space="preserve"> </w:t>
      </w:r>
      <w:r w:rsidR="0019553B" w:rsidRPr="00591AE9">
        <w:rPr>
          <w:rFonts w:asciiTheme="minorHAnsi" w:hAnsiTheme="minorHAnsi" w:cstheme="minorHAnsi"/>
        </w:rPr>
        <w:t>UP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QUESTIONS: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Q12a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Q12b:</w:t>
      </w: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Q12b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spacing w:line="229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Q12b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Q12c:</w:t>
      </w:r>
    </w:p>
    <w:p w:rsidR="003D5FEF" w:rsidRPr="00591AE9" w:rsidRDefault="0019553B">
      <w:pPr>
        <w:pStyle w:val="BodyText"/>
        <w:tabs>
          <w:tab w:val="left" w:pos="859"/>
        </w:tabs>
        <w:ind w:left="859" w:right="733" w:hanging="721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Q12c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function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less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78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upgraded?</w: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4"/>
        <w:gridCol w:w="1865"/>
        <w:gridCol w:w="1853"/>
        <w:gridCol w:w="1855"/>
      </w:tblGrid>
      <w:tr w:rsidR="003D5FEF" w:rsidRPr="00591AE9">
        <w:trPr>
          <w:trHeight w:hRule="exact" w:val="468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933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Q12a</w:t>
            </w:r>
            <w:r w:rsidRPr="00591AE9">
              <w:rPr>
                <w:rFonts w:cstheme="minorHAnsi"/>
                <w:b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Use</w:t>
            </w:r>
            <w:r w:rsidRPr="00591AE9">
              <w:rPr>
                <w:rFonts w:cstheme="minorHAnsi"/>
                <w:b/>
                <w:spacing w:val="22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superfast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79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Q12b</w:t>
            </w:r>
            <w:r w:rsidRPr="00591AE9">
              <w:rPr>
                <w:rFonts w:cstheme="minorHAnsi"/>
                <w:b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Used</w:t>
            </w:r>
            <w:r w:rsidRPr="00591AE9">
              <w:rPr>
                <w:rFonts w:cstheme="minorHAnsi"/>
                <w:b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broadband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39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Q12c</w:t>
            </w:r>
            <w:r w:rsidRPr="00591AE9">
              <w:rPr>
                <w:rFonts w:cstheme="minorHAnsi"/>
                <w:b/>
                <w:spacing w:val="42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Change</w:t>
            </w:r>
            <w:r w:rsidRPr="00591AE9">
              <w:rPr>
                <w:rFonts w:cstheme="minorHAnsi"/>
                <w:b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in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frequency</w:t>
            </w:r>
            <w:r w:rsidRPr="00591AE9">
              <w:rPr>
                <w:rFonts w:cstheme="minorHAnsi"/>
                <w:b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of</w:t>
            </w:r>
            <w:r w:rsidRPr="00591AE9">
              <w:rPr>
                <w:rFonts w:cstheme="minorHAnsi"/>
                <w:b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usage</w:t>
            </w:r>
          </w:p>
        </w:tc>
      </w:tr>
      <w:tr w:rsidR="003D5FEF" w:rsidRPr="00591AE9">
        <w:trPr>
          <w:trHeight w:hRule="exact" w:val="35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50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sales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 w:rsidTr="00EA79B9">
        <w:trPr>
          <w:trHeight w:hRule="exact" w:val="1062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8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marketing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(e.g.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e-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newsletters,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mailing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lists,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pay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per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click,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search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engine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proofErr w:type="spellStart"/>
            <w:r w:rsidRPr="00591AE9">
              <w:rPr>
                <w:rFonts w:cstheme="minorHAnsi"/>
                <w:sz w:val="20"/>
              </w:rPr>
              <w:t>optimisation</w:t>
            </w:r>
            <w:proofErr w:type="spellEnd"/>
            <w:r w:rsidRPr="00591AE9">
              <w:rPr>
                <w:rFonts w:cstheme="minorHAnsi"/>
                <w:spacing w:val="3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etc.)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5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47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Logistics/supply</w:t>
            </w:r>
            <w:r w:rsidRPr="00591AE9">
              <w:rPr>
                <w:rFonts w:cstheme="minorHAnsi"/>
                <w:spacing w:val="-2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chain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50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47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(please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specify)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ind w:left="860" w:right="883" w:hanging="67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OPEN,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PROBE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CHECK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WHETHER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CHANGED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SALES,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MARKETING,</w:t>
      </w:r>
      <w:r w:rsidRPr="00591AE9">
        <w:rPr>
          <w:rFonts w:asciiTheme="minorHAnsi" w:hAnsiTheme="minorHAnsi" w:cstheme="minorHAnsi"/>
          <w:spacing w:val="48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LOGISTICS,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SUPPLY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</w:rPr>
        <w:t>CHAIN,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</w:rPr>
        <w:t>ANYTHING</w:t>
      </w:r>
      <w:r w:rsidRPr="00591AE9">
        <w:rPr>
          <w:rFonts w:asciiTheme="minorHAnsi" w:hAnsiTheme="minorHAnsi" w:cstheme="minorHAnsi"/>
          <w:spacing w:val="-12"/>
        </w:rPr>
        <w:t xml:space="preserve"> </w:t>
      </w:r>
      <w:r w:rsidRPr="00591AE9">
        <w:rPr>
          <w:rFonts w:asciiTheme="minorHAnsi" w:hAnsiTheme="minorHAnsi" w:cstheme="minorHAnsi"/>
        </w:rPr>
        <w:t>ELSE?)</w:t>
      </w:r>
    </w:p>
    <w:p w:rsidR="003D5FEF" w:rsidRPr="00591AE9" w:rsidRDefault="003D5FEF">
      <w:pPr>
        <w:rPr>
          <w:rFonts w:cstheme="minorHAnsi"/>
        </w:rPr>
        <w:sectPr w:rsidR="003D5FEF" w:rsidRPr="00591AE9">
          <w:pgSz w:w="11910" w:h="16840"/>
          <w:pgMar w:top="2480" w:right="1100" w:bottom="1600" w:left="1300" w:header="708" w:footer="1405" w:gutter="0"/>
          <w:cols w:space="720"/>
        </w:sectPr>
      </w:pPr>
    </w:p>
    <w:p w:rsidR="0019553B" w:rsidRPr="00591AE9" w:rsidRDefault="0019553B">
      <w:pPr>
        <w:pStyle w:val="BodyText"/>
        <w:tabs>
          <w:tab w:val="left" w:pos="859"/>
        </w:tabs>
        <w:ind w:left="859" w:right="751" w:hanging="720"/>
        <w:rPr>
          <w:rFonts w:asciiTheme="minorHAnsi" w:hAnsiTheme="minorHAnsi" w:cstheme="minorHAnsi"/>
          <w:w w:val="95"/>
        </w:rPr>
      </w:pPr>
    </w:p>
    <w:p w:rsidR="0019553B" w:rsidRPr="00591AE9" w:rsidRDefault="0019553B">
      <w:pPr>
        <w:pStyle w:val="BodyText"/>
        <w:tabs>
          <w:tab w:val="left" w:pos="859"/>
        </w:tabs>
        <w:ind w:left="859" w:right="751" w:hanging="720"/>
        <w:rPr>
          <w:rFonts w:asciiTheme="minorHAnsi" w:hAnsiTheme="minorHAnsi" w:cstheme="minorHAnsi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751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Q12d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much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agree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disagree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statements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impact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6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had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date?</w:t>
      </w:r>
    </w:p>
    <w:p w:rsidR="00EA79B9" w:rsidRDefault="0019553B" w:rsidP="0019553B">
      <w:pPr>
        <w:ind w:left="859" w:right="74"/>
        <w:rPr>
          <w:rFonts w:eastAsia="Times New Roman" w:cstheme="minorHAnsi"/>
          <w:b/>
          <w:bCs/>
          <w:spacing w:val="-5"/>
          <w:sz w:val="20"/>
          <w:szCs w:val="20"/>
        </w:rPr>
      </w:pPr>
      <w:r w:rsidRPr="00591AE9">
        <w:rPr>
          <w:rFonts w:eastAsia="Times New Roman" w:cstheme="minorHAnsi"/>
          <w:b/>
          <w:bCs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b/>
          <w:bCs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spacing w:val="-1"/>
          <w:sz w:val="20"/>
          <w:szCs w:val="20"/>
        </w:rPr>
        <w:t>broadband</w:t>
      </w:r>
      <w:r w:rsidRPr="00591AE9">
        <w:rPr>
          <w:rFonts w:eastAsia="Times New Roman" w:cstheme="minorHAnsi"/>
          <w:b/>
          <w:bCs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sz w:val="20"/>
          <w:szCs w:val="20"/>
        </w:rPr>
        <w:t>has….</w:t>
      </w:r>
      <w:r w:rsidRPr="00591AE9">
        <w:rPr>
          <w:rFonts w:eastAsia="Times New Roman" w:cstheme="minorHAnsi"/>
          <w:b/>
          <w:bCs/>
          <w:spacing w:val="-5"/>
          <w:sz w:val="20"/>
          <w:szCs w:val="20"/>
        </w:rPr>
        <w:t xml:space="preserve"> </w:t>
      </w:r>
    </w:p>
    <w:p w:rsidR="003D5FEF" w:rsidRDefault="0019553B" w:rsidP="0019553B">
      <w:pPr>
        <w:ind w:left="859" w:right="74"/>
        <w:rPr>
          <w:rFonts w:eastAsia="Times New Roman" w:cstheme="minorHAnsi"/>
          <w:b/>
          <w:bCs/>
          <w:spacing w:val="-1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READ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OUT,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RANDOMISE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LIST I</w:t>
      </w:r>
      <w:r w:rsidRPr="00591AE9">
        <w:rPr>
          <w:rFonts w:eastAsia="Times New Roman" w:cstheme="minorHAnsi"/>
          <w:sz w:val="20"/>
          <w:szCs w:val="20"/>
        </w:rPr>
        <w:t>F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NECESSARY: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spacing w:val="-1"/>
          <w:sz w:val="20"/>
          <w:szCs w:val="20"/>
        </w:rPr>
        <w:t>Is</w:t>
      </w:r>
      <w:r w:rsidRPr="00591AE9">
        <w:rPr>
          <w:rFonts w:eastAsia="Times New Roman" w:cstheme="minorHAnsi"/>
          <w:b/>
          <w:bCs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sz w:val="20"/>
          <w:szCs w:val="20"/>
        </w:rPr>
        <w:t>that</w:t>
      </w:r>
      <w:r w:rsidRPr="00591AE9">
        <w:rPr>
          <w:rFonts w:eastAsia="Times New Roman" w:cstheme="minorHAnsi"/>
          <w:b/>
          <w:bCs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spacing w:val="-1"/>
          <w:sz w:val="20"/>
          <w:szCs w:val="20"/>
        </w:rPr>
        <w:t>strongly</w:t>
      </w:r>
      <w:r w:rsidRPr="00591AE9">
        <w:rPr>
          <w:rFonts w:eastAsia="Times New Roman" w:cstheme="minorHAnsi"/>
          <w:b/>
          <w:bCs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sz w:val="20"/>
          <w:szCs w:val="20"/>
        </w:rPr>
        <w:t>or</w:t>
      </w:r>
      <w:r w:rsidRPr="00591AE9">
        <w:rPr>
          <w:rFonts w:eastAsia="Times New Roman" w:cstheme="minorHAnsi"/>
          <w:b/>
          <w:bCs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spacing w:val="-1"/>
          <w:sz w:val="20"/>
          <w:szCs w:val="20"/>
        </w:rPr>
        <w:t>slightly?</w:t>
      </w:r>
    </w:p>
    <w:p w:rsidR="00EA79B9" w:rsidRPr="00591AE9" w:rsidRDefault="00EA79B9" w:rsidP="0019553B">
      <w:pPr>
        <w:ind w:left="859" w:right="74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1027"/>
        <w:gridCol w:w="938"/>
        <w:gridCol w:w="1061"/>
        <w:gridCol w:w="1039"/>
        <w:gridCol w:w="852"/>
        <w:gridCol w:w="991"/>
      </w:tblGrid>
      <w:tr w:rsidR="003D5FEF" w:rsidRPr="00591AE9">
        <w:trPr>
          <w:trHeight w:hRule="exact" w:val="470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7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Strongly</w:t>
            </w:r>
            <w:r w:rsidRPr="00591AE9">
              <w:rPr>
                <w:rFonts w:cstheme="minorHAnsi"/>
                <w:b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Agree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6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Slightly</w:t>
            </w:r>
            <w:r w:rsidRPr="00591AE9">
              <w:rPr>
                <w:rFonts w:cstheme="minorHAnsi"/>
                <w:b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Agree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0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Slightly</w:t>
            </w:r>
            <w:r w:rsidRPr="00591AE9">
              <w:rPr>
                <w:rFonts w:cstheme="minorHAnsi"/>
                <w:b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w w:val="95"/>
                <w:sz w:val="20"/>
              </w:rPr>
              <w:t>Disagree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9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Strongly</w:t>
            </w:r>
            <w:r w:rsidRPr="00591AE9">
              <w:rPr>
                <w:rFonts w:cstheme="minorHAnsi"/>
                <w:b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disagree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4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w w:val="95"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b/>
                <w:bCs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know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2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Doesn’t</w:t>
            </w:r>
            <w:r w:rsidRPr="00591AE9">
              <w:rPr>
                <w:rFonts w:eastAsia="Times New Roman" w:cstheme="minorHAnsi"/>
                <w:b/>
                <w:bCs/>
                <w:spacing w:val="26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apply</w:t>
            </w:r>
          </w:p>
        </w:tc>
      </w:tr>
      <w:tr w:rsidR="003D5FEF" w:rsidRPr="00591AE9">
        <w:trPr>
          <w:trHeight w:hRule="exact" w:val="470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375" w:right="379" w:hanging="28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 xml:space="preserve">a) </w:t>
            </w:r>
            <w:r w:rsidRPr="00591AE9">
              <w:rPr>
                <w:rFonts w:cstheme="minorHAnsi"/>
                <w:b/>
                <w:spacing w:val="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Enabled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business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grow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929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375" w:right="205" w:hanging="28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b)</w:t>
            </w:r>
            <w:r w:rsidRPr="00591AE9">
              <w:rPr>
                <w:rFonts w:cstheme="minorHAnsi"/>
                <w:b/>
                <w:sz w:val="20"/>
              </w:rPr>
              <w:t xml:space="preserve">  </w:t>
            </w:r>
            <w:r w:rsidRPr="00591AE9">
              <w:rPr>
                <w:rFonts w:cstheme="minorHAnsi"/>
                <w:sz w:val="20"/>
              </w:rPr>
              <w:t>Helped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generate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new</w:t>
            </w:r>
            <w:r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sales,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win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new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business</w:t>
            </w:r>
            <w:r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contracts,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access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new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markets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customers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375" w:right="456" w:hanging="286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c)</w:t>
            </w:r>
            <w:r w:rsidRPr="00591AE9">
              <w:rPr>
                <w:rFonts w:cstheme="minorHAnsi"/>
                <w:b/>
                <w:spacing w:val="22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Helped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business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develop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new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goods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or</w:t>
            </w:r>
            <w:r w:rsidRPr="00591AE9">
              <w:rPr>
                <w:rFonts w:cstheme="minorHAnsi"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services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929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375" w:right="184" w:hanging="28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 xml:space="preserve">d) </w:t>
            </w:r>
            <w:r w:rsidRPr="00591AE9">
              <w:rPr>
                <w:rFonts w:cstheme="minorHAnsi"/>
                <w:spacing w:val="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Allowed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business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in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new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different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ways,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e.g.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cloud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computing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375" w:right="345" w:hanging="28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 xml:space="preserve">e) </w:t>
            </w:r>
            <w:r w:rsidRPr="00591AE9">
              <w:rPr>
                <w:rFonts w:cstheme="minorHAnsi"/>
                <w:spacing w:val="2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Saved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business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</w:t>
            </w:r>
            <w:r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and/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money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931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375" w:right="464" w:hanging="28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f)</w:t>
            </w:r>
            <w:r w:rsidRPr="00591AE9">
              <w:rPr>
                <w:rFonts w:cstheme="minorHAnsi"/>
                <w:sz w:val="20"/>
              </w:rPr>
              <w:t xml:space="preserve"> </w:t>
            </w:r>
            <w:r w:rsidRPr="00591AE9">
              <w:rPr>
                <w:rFonts w:cstheme="minorHAnsi"/>
                <w:spacing w:val="4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Allowed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employees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20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</w:t>
            </w:r>
            <w:r w:rsidRPr="00591AE9">
              <w:rPr>
                <w:rFonts w:cstheme="minorHAnsi"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remotely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and/or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more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efficiently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home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19553B">
      <w:pPr>
        <w:pStyle w:val="BodyText"/>
        <w:spacing w:before="73"/>
        <w:ind w:right="234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STRONGLY/SLIGHTLY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AGREE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GENERATED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NEW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SALES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Q12d,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Q13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.</w:t>
      </w:r>
      <w:proofErr w:type="gramEnd"/>
      <w:r w:rsidRPr="00591AE9">
        <w:rPr>
          <w:rFonts w:asciiTheme="minorHAnsi" w:hAnsiTheme="minorHAnsi" w:cstheme="minorHAnsi"/>
          <w:spacing w:val="4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OTHERS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Q14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47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mentioned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impact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terms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generating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sales.</w:t>
      </w:r>
    </w:p>
    <w:p w:rsidR="003D5FEF" w:rsidRPr="00591AE9" w:rsidRDefault="0019553B">
      <w:pPr>
        <w:pStyle w:val="BodyText"/>
        <w:spacing w:line="227" w:lineRule="exact"/>
        <w:ind w:left="847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sales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mainly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customers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in:</w:t>
      </w:r>
      <w:proofErr w:type="gramEnd"/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CODE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Cornwall</w:t>
      </w:r>
    </w:p>
    <w:p w:rsidR="003D5FEF" w:rsidRPr="00591AE9" w:rsidRDefault="0019553B">
      <w:pPr>
        <w:ind w:left="859" w:right="59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region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(South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West)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National</w:t>
      </w:r>
    </w:p>
    <w:p w:rsidR="003D5FEF" w:rsidRPr="00591AE9" w:rsidRDefault="0019553B">
      <w:pPr>
        <w:ind w:left="859" w:right="704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International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ALL:</w:t>
      </w:r>
    </w:p>
    <w:p w:rsidR="003D5FEF" w:rsidRPr="00EA79B9" w:rsidRDefault="0019553B" w:rsidP="00EA79B9">
      <w:pPr>
        <w:pStyle w:val="BodyText"/>
        <w:tabs>
          <w:tab w:val="left" w:pos="859"/>
        </w:tabs>
        <w:ind w:left="859" w:right="39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feel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given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market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advantage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over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7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competitors?</w:t>
      </w:r>
    </w:p>
    <w:p w:rsidR="003D5FEF" w:rsidRPr="00591AE9" w:rsidRDefault="0019553B">
      <w:pPr>
        <w:ind w:left="859" w:right="8046"/>
        <w:rPr>
          <w:rFonts w:eastAsia="Times New Roman" w:cstheme="minorHAnsi"/>
          <w:sz w:val="20"/>
          <w:szCs w:val="20"/>
        </w:rPr>
      </w:pPr>
      <w:r w:rsidRPr="00EA79B9">
        <w:rPr>
          <w:rFonts w:cstheme="minorHAnsi"/>
          <w:spacing w:val="-7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139" w:firstLine="71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Q14:</w:t>
      </w:r>
    </w:p>
    <w:p w:rsidR="003D5FEF" w:rsidRPr="00591AE9" w:rsidRDefault="0019553B">
      <w:pPr>
        <w:pStyle w:val="BodyText"/>
        <w:tabs>
          <w:tab w:val="left" w:pos="859"/>
        </w:tabs>
        <w:spacing w:line="227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long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market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advantage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last?</w:t>
      </w:r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FOR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BEST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ESTIMATE</w:t>
      </w:r>
    </w:p>
    <w:p w:rsidR="00EA79B9" w:rsidRDefault="0019553B">
      <w:pPr>
        <w:ind w:left="859" w:right="7602"/>
        <w:rPr>
          <w:rFonts w:eastAsia="Times New Roman" w:cstheme="minorHAnsi"/>
          <w:w w:val="99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Months</w:t>
      </w:r>
      <w:r w:rsidRPr="00591AE9">
        <w:rPr>
          <w:rFonts w:eastAsia="Times New Roman" w:cstheme="minorHAnsi"/>
          <w:spacing w:val="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Years</w:t>
      </w:r>
      <w:r w:rsidRPr="00591AE9">
        <w:rPr>
          <w:rFonts w:eastAsia="Times New Roman" w:cstheme="minorHAnsi"/>
          <w:w w:val="99"/>
          <w:sz w:val="20"/>
          <w:szCs w:val="20"/>
        </w:rPr>
        <w:t xml:space="preserve"> </w:t>
      </w:r>
    </w:p>
    <w:p w:rsidR="003D5FEF" w:rsidRPr="00591AE9" w:rsidRDefault="0019553B">
      <w:pPr>
        <w:ind w:left="859" w:right="760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  <w:sectPr w:rsidR="003D5FEF" w:rsidRPr="00591AE9">
          <w:pgSz w:w="11910" w:h="16840"/>
          <w:pgMar w:top="2480" w:right="1180" w:bottom="1600" w:left="1300" w:header="708" w:footer="1405" w:gutter="0"/>
          <w:cols w:space="720"/>
        </w:sectPr>
      </w:pPr>
    </w:p>
    <w:p w:rsidR="0019553B" w:rsidRPr="00591AE9" w:rsidRDefault="0019553B">
      <w:pPr>
        <w:pStyle w:val="BodyText"/>
        <w:tabs>
          <w:tab w:val="left" w:pos="1019"/>
        </w:tabs>
        <w:ind w:left="1019" w:right="524" w:hanging="720"/>
        <w:rPr>
          <w:rFonts w:asciiTheme="minorHAnsi" w:hAnsiTheme="minorHAnsi" w:cstheme="minorHAnsi"/>
          <w:spacing w:val="-1"/>
          <w:w w:val="95"/>
        </w:rPr>
      </w:pPr>
    </w:p>
    <w:p w:rsidR="0019553B" w:rsidRPr="00591AE9" w:rsidRDefault="0019553B">
      <w:pPr>
        <w:pStyle w:val="BodyText"/>
        <w:tabs>
          <w:tab w:val="left" w:pos="1019"/>
        </w:tabs>
        <w:ind w:left="1019" w:right="524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EA79B9">
      <w:pPr>
        <w:pStyle w:val="BodyText"/>
        <w:tabs>
          <w:tab w:val="left" w:pos="1019"/>
        </w:tabs>
        <w:ind w:left="1019" w:right="524" w:hanging="72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pacing w:val="-1"/>
          <w:w w:val="95"/>
        </w:rPr>
        <w:t>Q</w:t>
      </w:r>
      <w:r w:rsidR="0019553B" w:rsidRPr="00591AE9">
        <w:rPr>
          <w:rFonts w:asciiTheme="minorHAnsi" w:hAnsiTheme="minorHAnsi" w:cstheme="minorHAnsi"/>
          <w:spacing w:val="-1"/>
          <w:w w:val="95"/>
        </w:rPr>
        <w:t>16</w:t>
      </w:r>
      <w:r w:rsidR="0019553B" w:rsidRPr="00591AE9">
        <w:rPr>
          <w:rFonts w:asciiTheme="minorHAnsi" w:hAnsiTheme="minorHAnsi" w:cstheme="minorHAnsi"/>
          <w:spacing w:val="-1"/>
          <w:w w:val="95"/>
        </w:rPr>
        <w:tab/>
      </w:r>
      <w:r w:rsidR="0019553B" w:rsidRPr="00591AE9">
        <w:rPr>
          <w:rFonts w:asciiTheme="minorHAnsi" w:hAnsiTheme="minorHAnsi" w:cstheme="minorHAnsi"/>
          <w:spacing w:val="-1"/>
        </w:rPr>
        <w:t>Taking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everything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into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account,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overall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how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beneficial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has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superfast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broadband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been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to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your</w:t>
      </w:r>
      <w:r w:rsidR="0019553B" w:rsidRPr="00591AE9">
        <w:rPr>
          <w:rFonts w:asciiTheme="minorHAnsi" w:hAnsiTheme="minorHAnsi" w:cstheme="minorHAnsi"/>
          <w:spacing w:val="93"/>
          <w:w w:val="99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business?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</w:rPr>
        <w:t>Would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you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</w:rPr>
        <w:t>say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it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</w:rPr>
        <w:t>has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proofErr w:type="gramStart"/>
      <w:r w:rsidR="0019553B" w:rsidRPr="00591AE9">
        <w:rPr>
          <w:rFonts w:asciiTheme="minorHAnsi" w:hAnsiTheme="minorHAnsi" w:cstheme="minorHAnsi"/>
          <w:spacing w:val="-1"/>
        </w:rPr>
        <w:t>been</w:t>
      </w:r>
      <w:proofErr w:type="gramEnd"/>
    </w:p>
    <w:p w:rsidR="003D5FEF" w:rsidRPr="00591AE9" w:rsidRDefault="0019553B">
      <w:pPr>
        <w:spacing w:line="223" w:lineRule="exact"/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1019" w:right="661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Extremely</w:t>
      </w:r>
      <w:r w:rsidRPr="00591AE9">
        <w:rPr>
          <w:rFonts w:cstheme="minorHAnsi"/>
          <w:spacing w:val="-1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beneficial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Quite</w:t>
      </w:r>
      <w:r w:rsidRPr="00591AE9">
        <w:rPr>
          <w:rFonts w:cstheme="minorHAnsi"/>
          <w:spacing w:val="-1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beneficial</w:t>
      </w:r>
    </w:p>
    <w:p w:rsidR="003D5FEF" w:rsidRPr="00591AE9" w:rsidRDefault="0019553B">
      <w:pPr>
        <w:ind w:left="1019" w:right="6865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beneficial</w:t>
      </w:r>
      <w:r w:rsidRPr="00591AE9">
        <w:rPr>
          <w:rFonts w:eastAsia="Times New Roman" w:cstheme="minorHAnsi"/>
          <w:spacing w:val="29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all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beneficial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30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VERY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BENEFICIAL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BENEFICIAL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Q16:</w:t>
      </w:r>
    </w:p>
    <w:p w:rsidR="003D5FEF" w:rsidRPr="00591AE9" w:rsidRDefault="0019553B">
      <w:pPr>
        <w:pStyle w:val="BodyText"/>
        <w:tabs>
          <w:tab w:val="left" w:pos="1019"/>
        </w:tabs>
        <w:spacing w:line="228" w:lineRule="exact"/>
        <w:ind w:left="30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that?</w:t>
      </w:r>
    </w:p>
    <w:p w:rsidR="003D5FEF" w:rsidRPr="00591AE9" w:rsidRDefault="0019553B">
      <w:pPr>
        <w:spacing w:line="228" w:lineRule="exact"/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EA79B9" w:rsidRDefault="00EA79B9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3D5FEF" w:rsidRPr="00591AE9" w:rsidRDefault="0019553B" w:rsidP="00591AE9">
      <w:pPr>
        <w:pStyle w:val="Heading3"/>
        <w:spacing w:before="276"/>
        <w:jc w:val="both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t>Changes in Staffing and Turnover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left="300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turning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staffing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levels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turnover.</w:t>
      </w:r>
      <w:proofErr w:type="gramEnd"/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1019"/>
        </w:tabs>
        <w:ind w:left="1019" w:right="191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Including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yourself,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many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people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does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within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Cornwall?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7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>
      <w:pPr>
        <w:pStyle w:val="BodyText"/>
        <w:ind w:left="1019" w:right="524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employees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6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3"/>
        <w:gridCol w:w="4728"/>
      </w:tblGrid>
      <w:tr w:rsidR="003D5FEF" w:rsidRPr="00591AE9">
        <w:trPr>
          <w:trHeight w:hRule="exact" w:val="535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 w:right="20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Exact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number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given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[SELECT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TYPE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BOX]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tabs>
                <w:tab w:val="left" w:pos="4497"/>
              </w:tabs>
              <w:spacing w:before="40"/>
              <w:ind w:left="201"/>
              <w:rPr>
                <w:rFonts w:eastAsia="Times New Roman" w:cstheme="minorHAnsi"/>
                <w:sz w:val="32"/>
                <w:szCs w:val="32"/>
              </w:rPr>
            </w:pPr>
            <w:r w:rsidRPr="00591AE9">
              <w:rPr>
                <w:rFonts w:eastAsia="Symbol" w:cstheme="minorHAnsi"/>
                <w:w w:val="240"/>
                <w:sz w:val="32"/>
                <w:szCs w:val="32"/>
              </w:rPr>
              <w:t></w:t>
            </w:r>
            <w:r w:rsidRPr="00591AE9">
              <w:rPr>
                <w:rFonts w:eastAsia="Times New Roman" w:cstheme="minorHAnsi"/>
                <w:spacing w:val="21"/>
                <w:sz w:val="32"/>
                <w:szCs w:val="32"/>
              </w:rPr>
              <w:t xml:space="preserve"> </w:t>
            </w:r>
            <w:r w:rsidRPr="00591AE9">
              <w:rPr>
                <w:rFonts w:eastAsia="Times New Roman" w:cstheme="minorHAnsi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591AE9">
              <w:rPr>
                <w:rFonts w:eastAsia="Times New Roman" w:cstheme="minorHAnsi"/>
                <w:sz w:val="32"/>
                <w:szCs w:val="32"/>
                <w:u w:val="single" w:color="000000"/>
              </w:rPr>
              <w:tab/>
            </w:r>
          </w:p>
        </w:tc>
      </w:tr>
      <w:tr w:rsidR="003D5FEF" w:rsidRPr="00591AE9">
        <w:trPr>
          <w:trHeight w:hRule="exact" w:val="451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know</w:t>
            </w:r>
            <w:r w:rsidRPr="00591AE9">
              <w:rPr>
                <w:rFonts w:eastAsia="Times New Roman" w:cstheme="minorHAnsi"/>
                <w:spacing w:val="-10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[DO</w:t>
            </w:r>
            <w:r w:rsidRPr="00591AE9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NOT</w:t>
            </w:r>
            <w:r w:rsidRPr="00591AE9">
              <w:rPr>
                <w:rFonts w:eastAsia="Times New Roman" w:cstheme="minorHAnsi"/>
                <w:spacing w:val="-3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READ</w:t>
            </w:r>
            <w:r w:rsidRPr="00591AE9">
              <w:rPr>
                <w:rFonts w:eastAsia="Times New Roman" w:cstheme="minorHAnsi"/>
                <w:spacing w:val="-2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OUT]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25"/>
              <w:ind w:left="201"/>
              <w:rPr>
                <w:rFonts w:eastAsia="Symbol" w:cstheme="minorHAnsi"/>
                <w:sz w:val="32"/>
                <w:szCs w:val="32"/>
              </w:rPr>
            </w:pPr>
            <w:r w:rsidRPr="00591AE9">
              <w:rPr>
                <w:rFonts w:eastAsia="Symbol" w:cstheme="minorHAnsi"/>
                <w:w w:val="240"/>
                <w:sz w:val="32"/>
                <w:szCs w:val="32"/>
              </w:rPr>
              <w:t></w:t>
            </w:r>
          </w:p>
        </w:tc>
      </w:tr>
      <w:tr w:rsidR="003D5FEF" w:rsidRPr="00591AE9">
        <w:trPr>
          <w:trHeight w:hRule="exact" w:val="465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26"/>
              <w:ind w:left="201"/>
              <w:rPr>
                <w:rFonts w:eastAsia="Symbol" w:cstheme="minorHAnsi"/>
                <w:sz w:val="32"/>
                <w:szCs w:val="32"/>
              </w:rPr>
            </w:pPr>
            <w:r w:rsidRPr="00591AE9">
              <w:rPr>
                <w:rFonts w:eastAsia="Symbol" w:cstheme="minorHAnsi"/>
                <w:w w:val="240"/>
                <w:sz w:val="32"/>
                <w:szCs w:val="32"/>
              </w:rPr>
              <w:t></w:t>
            </w:r>
          </w:p>
        </w:tc>
      </w:tr>
    </w:tbl>
    <w:p w:rsidR="003D5FEF" w:rsidRPr="00591AE9" w:rsidRDefault="003D5FEF">
      <w:pPr>
        <w:rPr>
          <w:rFonts w:eastAsia="Times New Roman" w:cstheme="minorHAnsi"/>
          <w:b/>
          <w:bCs/>
          <w:sz w:val="12"/>
          <w:szCs w:val="12"/>
        </w:rPr>
      </w:pPr>
    </w:p>
    <w:p w:rsidR="003D5FEF" w:rsidRPr="00591AE9" w:rsidRDefault="0019553B">
      <w:pPr>
        <w:spacing w:before="73"/>
        <w:ind w:left="30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IF</w:t>
      </w:r>
      <w:r w:rsidRPr="00591AE9">
        <w:rPr>
          <w:rFonts w:eastAsia="Times New Roman" w:cstheme="minorHAnsi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‘Don’t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know’</w:t>
      </w:r>
      <w:r w:rsidRPr="00591AE9">
        <w:rPr>
          <w:rFonts w:eastAsia="Times New Roman" w:cstheme="minorHAnsi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TO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Q19,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ASK:</w:t>
      </w:r>
    </w:p>
    <w:p w:rsidR="003D5FEF" w:rsidRPr="00591AE9" w:rsidRDefault="0019553B">
      <w:pPr>
        <w:pStyle w:val="BodyText"/>
        <w:ind w:left="1020" w:right="524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Q19a.</w:t>
      </w:r>
      <w:r w:rsidRPr="00591AE9">
        <w:rPr>
          <w:rFonts w:asciiTheme="minorHAnsi" w:hAnsiTheme="minorHAnsi" w:cstheme="minorHAnsi"/>
          <w:spacing w:val="3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tell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3"/>
        </w:rPr>
        <w:t>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approximately</w:t>
      </w:r>
      <w:r w:rsidRPr="00591AE9">
        <w:rPr>
          <w:rFonts w:asciiTheme="minorHAnsi" w:hAnsiTheme="minorHAnsi" w:cstheme="minorHAnsi"/>
          <w:spacing w:val="-5"/>
          <w:u w:val="thick" w:color="000000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many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people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  <w:spacing w:val="-1"/>
        </w:rPr>
        <w:t>organisation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employs,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again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including</w:t>
      </w:r>
      <w:r w:rsidRPr="00591AE9">
        <w:rPr>
          <w:rFonts w:asciiTheme="minorHAnsi" w:hAnsiTheme="minorHAnsi" w:cstheme="minorHAnsi"/>
          <w:spacing w:val="6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yourself?</w:t>
      </w:r>
    </w:p>
    <w:p w:rsidR="003D5FEF" w:rsidRPr="00591AE9" w:rsidRDefault="0019553B">
      <w:pPr>
        <w:pStyle w:val="BodyText"/>
        <w:spacing w:line="228" w:lineRule="exact"/>
        <w:ind w:left="30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>
      <w:pPr>
        <w:pStyle w:val="BodyText"/>
        <w:ind w:left="1019" w:right="524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employees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6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spacing w:line="229" w:lineRule="exact"/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</w:t>
      </w:r>
    </w:p>
    <w:p w:rsidR="003D5FEF" w:rsidRPr="00591AE9" w:rsidRDefault="0019553B">
      <w:pPr>
        <w:spacing w:line="229" w:lineRule="exact"/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2-4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5-9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10-25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26-49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50-99</w:t>
      </w:r>
    </w:p>
    <w:p w:rsidR="003D5FEF" w:rsidRPr="00591AE9" w:rsidRDefault="0019553B">
      <w:pPr>
        <w:spacing w:line="229" w:lineRule="exact"/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100-199</w:t>
      </w:r>
    </w:p>
    <w:p w:rsidR="003D5FEF" w:rsidRPr="00591AE9" w:rsidRDefault="0019553B">
      <w:pPr>
        <w:spacing w:line="229" w:lineRule="exact"/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200-249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250-499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500-999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1"/>
          <w:sz w:val="20"/>
        </w:rPr>
        <w:t>1000+</w:t>
      </w:r>
    </w:p>
    <w:p w:rsidR="003D5FEF" w:rsidRPr="00591AE9" w:rsidRDefault="0019553B">
      <w:pPr>
        <w:ind w:left="1019" w:right="6611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19553B" w:rsidRPr="00591AE9" w:rsidRDefault="0019553B">
      <w:pPr>
        <w:pStyle w:val="BodyText"/>
        <w:tabs>
          <w:tab w:val="left" w:pos="859"/>
        </w:tabs>
        <w:spacing w:line="245" w:lineRule="auto"/>
        <w:ind w:left="859" w:right="232" w:hanging="720"/>
        <w:rPr>
          <w:rFonts w:asciiTheme="minorHAnsi" w:hAnsiTheme="minorHAnsi" w:cstheme="minorHAnsi"/>
          <w:spacing w:val="-1"/>
          <w:w w:val="95"/>
        </w:rPr>
      </w:pPr>
    </w:p>
    <w:p w:rsidR="0019553B" w:rsidRPr="00591AE9" w:rsidRDefault="0019553B">
      <w:pPr>
        <w:pStyle w:val="BodyText"/>
        <w:tabs>
          <w:tab w:val="left" w:pos="859"/>
        </w:tabs>
        <w:spacing w:line="245" w:lineRule="auto"/>
        <w:ind w:left="859" w:right="232" w:hanging="720"/>
        <w:rPr>
          <w:rFonts w:asciiTheme="minorHAnsi" w:hAnsiTheme="minorHAnsi" w:cstheme="minorHAnsi"/>
          <w:b w:val="0"/>
          <w:bCs w:val="0"/>
          <w:spacing w:val="-2"/>
        </w:rPr>
      </w:pPr>
      <w:r w:rsidRPr="00591AE9">
        <w:rPr>
          <w:rFonts w:asciiTheme="minorHAnsi" w:hAnsiTheme="minorHAnsi" w:cstheme="minorHAnsi"/>
          <w:spacing w:val="-1"/>
          <w:w w:val="95"/>
        </w:rPr>
        <w:t>Q20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Compared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2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years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ago,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number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employees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has</w:t>
      </w:r>
      <w:r w:rsidRPr="00591AE9">
        <w:rPr>
          <w:rFonts w:asciiTheme="minorHAnsi" w:hAnsiTheme="minorHAnsi" w:cstheme="minorHAnsi"/>
          <w:b w:val="0"/>
          <w:bCs w:val="0"/>
          <w:spacing w:val="-1"/>
        </w:rPr>
        <w:t>…?</w:t>
      </w:r>
      <w:r w:rsidRPr="00591AE9">
        <w:rPr>
          <w:rFonts w:asciiTheme="minorHAnsi" w:hAnsiTheme="minorHAnsi" w:cstheme="minorHAnsi"/>
          <w:b w:val="0"/>
          <w:bCs w:val="0"/>
          <w:spacing w:val="-2"/>
        </w:rPr>
        <w:t xml:space="preserve"> </w:t>
      </w:r>
      <w:r w:rsidRPr="00591AE9">
        <w:rPr>
          <w:rFonts w:asciiTheme="minorHAnsi" w:hAnsiTheme="minorHAnsi" w:cstheme="minorHAnsi"/>
          <w:b w:val="0"/>
          <w:bCs w:val="0"/>
          <w:spacing w:val="-1"/>
        </w:rPr>
        <w:t>READ</w:t>
      </w:r>
      <w:r w:rsidRPr="00591AE9">
        <w:rPr>
          <w:rFonts w:asciiTheme="minorHAnsi" w:hAnsiTheme="minorHAnsi" w:cstheme="minorHAnsi"/>
          <w:b w:val="0"/>
          <w:bCs w:val="0"/>
          <w:spacing w:val="-2"/>
        </w:rPr>
        <w:t xml:space="preserve"> </w:t>
      </w:r>
      <w:r w:rsidRPr="00591AE9">
        <w:rPr>
          <w:rFonts w:asciiTheme="minorHAnsi" w:hAnsiTheme="minorHAnsi" w:cstheme="minorHAnsi"/>
          <w:b w:val="0"/>
          <w:bCs w:val="0"/>
        </w:rPr>
        <w:t>OUT</w:t>
      </w:r>
      <w:r w:rsidRPr="00591AE9">
        <w:rPr>
          <w:rFonts w:asciiTheme="minorHAnsi" w:hAnsiTheme="minorHAnsi" w:cstheme="minorHAnsi"/>
          <w:b w:val="0"/>
          <w:bCs w:val="0"/>
          <w:spacing w:val="-2"/>
        </w:rPr>
        <w:t xml:space="preserve"> </w:t>
      </w:r>
    </w:p>
    <w:p w:rsidR="003D5FEF" w:rsidRPr="00591AE9" w:rsidRDefault="0019553B">
      <w:pPr>
        <w:pStyle w:val="BodyText"/>
        <w:tabs>
          <w:tab w:val="left" w:pos="859"/>
        </w:tabs>
        <w:spacing w:line="245" w:lineRule="auto"/>
        <w:ind w:left="859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 xml:space="preserve">Please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 w:rsidP="00513B61">
      <w:pPr>
        <w:pStyle w:val="BodyText"/>
        <w:ind w:left="859" w:right="23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employees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6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</w:p>
    <w:p w:rsidR="003D5FEF" w:rsidRPr="00591AE9" w:rsidRDefault="0019553B">
      <w:pPr>
        <w:ind w:left="859" w:right="634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Remained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Increased</w:t>
      </w:r>
    </w:p>
    <w:p w:rsidR="003D5FEF" w:rsidRPr="00591AE9" w:rsidRDefault="0019553B">
      <w:pPr>
        <w:ind w:left="858" w:right="7344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Or,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decreased</w:t>
      </w:r>
      <w:r w:rsidRPr="00591AE9">
        <w:rPr>
          <w:rFonts w:eastAsia="Times New Roman" w:cstheme="minorHAnsi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SIZE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INCREASED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DECREASED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Q20:</w:t>
      </w:r>
    </w:p>
    <w:p w:rsidR="003D5FEF" w:rsidRPr="00591AE9" w:rsidRDefault="0019553B">
      <w:pPr>
        <w:pStyle w:val="BodyText"/>
        <w:tabs>
          <w:tab w:val="left" w:pos="4794"/>
        </w:tabs>
        <w:ind w:left="858" w:right="796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Q20a.</w:t>
      </w:r>
      <w:r w:rsidRPr="00591AE9">
        <w:rPr>
          <w:rFonts w:asciiTheme="minorHAnsi" w:hAnsiTheme="minorHAnsi" w:cstheme="minorHAnsi"/>
          <w:spacing w:val="3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Approximately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more/fewer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[SUBSTITUTE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APPROPRIATE]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people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you</w:t>
      </w:r>
      <w:r w:rsidRPr="00591AE9">
        <w:rPr>
          <w:rFonts w:asciiTheme="minorHAnsi" w:hAnsiTheme="minorHAnsi" w:cstheme="minorHAnsi"/>
          <w:spacing w:val="7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compared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two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years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ago?</w:t>
      </w:r>
      <w:r w:rsidRPr="00591AE9">
        <w:rPr>
          <w:rFonts w:asciiTheme="minorHAnsi" w:hAnsiTheme="minorHAnsi" w:cstheme="minorHAnsi"/>
        </w:rPr>
        <w:tab/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>
      <w:pPr>
        <w:spacing w:line="226" w:lineRule="exact"/>
        <w:ind w:left="138" w:firstLine="7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EA79B9" w:rsidRDefault="00EA79B9">
      <w:pPr>
        <w:pStyle w:val="BodyText"/>
        <w:ind w:left="138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ALL</w:t>
      </w:r>
    </w:p>
    <w:p w:rsidR="003D5FEF" w:rsidRPr="00591AE9" w:rsidRDefault="0019553B">
      <w:pPr>
        <w:pStyle w:val="BodyText"/>
        <w:tabs>
          <w:tab w:val="left" w:pos="858"/>
        </w:tabs>
        <w:ind w:left="858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 number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people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employ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gone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up,</w:t>
      </w:r>
      <w:r w:rsidRPr="00591AE9">
        <w:rPr>
          <w:rFonts w:asciiTheme="minorHAnsi" w:hAnsiTheme="minorHAnsi" w:cstheme="minorHAnsi"/>
          <w:spacing w:val="82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gone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down,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stayed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same?</w:t>
      </w:r>
    </w:p>
    <w:p w:rsidR="003D5FEF" w:rsidRPr="00591AE9" w:rsidRDefault="0019553B">
      <w:pPr>
        <w:ind w:left="846" w:right="741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Gone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up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Gone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down</w:t>
      </w:r>
    </w:p>
    <w:p w:rsidR="003D5FEF" w:rsidRPr="00591AE9" w:rsidRDefault="0019553B">
      <w:pPr>
        <w:ind w:left="858" w:right="5553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Stayed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same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difference</w:t>
      </w:r>
      <w:r w:rsidRPr="00591AE9">
        <w:rPr>
          <w:rFonts w:eastAsia="Times New Roman" w:cstheme="minorHAnsi"/>
          <w:spacing w:val="29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proofErr w:type="gramEnd"/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9" w:lineRule="exact"/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Gone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up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down</w:t>
      </w:r>
      <w:r w:rsidRPr="00591AE9">
        <w:rPr>
          <w:rFonts w:asciiTheme="minorHAnsi" w:hAnsiTheme="minorHAnsi" w:cstheme="minorHAnsi"/>
          <w:spacing w:val="4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Q21</w:t>
      </w:r>
    </w:p>
    <w:p w:rsidR="003D5FEF" w:rsidRPr="00591AE9" w:rsidRDefault="0019553B">
      <w:pPr>
        <w:pStyle w:val="BodyText"/>
        <w:tabs>
          <w:tab w:val="left" w:pos="857"/>
        </w:tabs>
        <w:spacing w:line="227" w:lineRule="exact"/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confirm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 xml:space="preserve">by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many?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>
      <w:pPr>
        <w:spacing w:line="228" w:lineRule="exact"/>
        <w:ind w:left="85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9" w:lineRule="exact"/>
        <w:ind w:left="137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‘Gone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up’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‘Gone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down’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Q21:</w:t>
      </w:r>
    </w:p>
    <w:p w:rsidR="003D5FEF" w:rsidRPr="00591AE9" w:rsidRDefault="0019553B">
      <w:pPr>
        <w:pStyle w:val="BodyText"/>
        <w:tabs>
          <w:tab w:val="left" w:pos="859"/>
        </w:tabs>
        <w:ind w:left="860" w:right="67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Q22a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caused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gain/</w:t>
      </w:r>
      <w:proofErr w:type="spellStart"/>
      <w:r w:rsidRPr="00591AE9">
        <w:rPr>
          <w:rFonts w:asciiTheme="minorHAnsi" w:hAnsiTheme="minorHAnsi" w:cstheme="minorHAnsi"/>
          <w:spacing w:val="-1"/>
          <w:u w:val="thick" w:color="000000"/>
        </w:rPr>
        <w:t>lose</w:t>
      </w:r>
      <w:proofErr w:type="spellEnd"/>
      <w:r w:rsidRPr="00591AE9">
        <w:rPr>
          <w:rFonts w:asciiTheme="minorHAnsi" w:hAnsiTheme="minorHAnsi" w:cstheme="minorHAnsi"/>
          <w:spacing w:val="-8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[SUBSTITUTE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APPROPRIATE]</w:t>
      </w:r>
      <w:r w:rsidRPr="00591AE9">
        <w:rPr>
          <w:rFonts w:asciiTheme="minorHAnsi" w:hAnsiTheme="minorHAnsi" w:cstheme="minorHAnsi"/>
          <w:spacing w:val="7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jobs?</w:t>
      </w:r>
    </w:p>
    <w:p w:rsidR="003D5FEF" w:rsidRPr="00591AE9" w:rsidRDefault="0019553B">
      <w:pPr>
        <w:spacing w:line="223" w:lineRule="exact"/>
        <w:ind w:left="140" w:firstLine="7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ALL:</w:t>
      </w:r>
    </w:p>
    <w:p w:rsidR="003D5FEF" w:rsidRPr="00591AE9" w:rsidRDefault="0019553B">
      <w:pPr>
        <w:pStyle w:val="BodyText"/>
        <w:tabs>
          <w:tab w:val="left" w:pos="859"/>
        </w:tabs>
        <w:ind w:left="859" w:right="573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expect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 more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fewer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people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future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consequence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8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in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Cornwall?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19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more</w:t>
      </w:r>
      <w:r w:rsidRPr="00591AE9">
        <w:rPr>
          <w:rFonts w:eastAsia="Times New Roman" w:cstheme="minorHAnsi"/>
          <w:spacing w:val="2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Yes-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fewer</w:t>
      </w:r>
    </w:p>
    <w:p w:rsidR="003D5FEF" w:rsidRPr="00591AE9" w:rsidRDefault="0019553B">
      <w:pPr>
        <w:ind w:left="859" w:right="542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change/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will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stay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same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Q23</w:t>
      </w: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Approximately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many?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>
      <w:pPr>
        <w:spacing w:line="228" w:lineRule="exact"/>
        <w:ind w:left="139" w:firstLine="7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ALL</w:t>
      </w:r>
    </w:p>
    <w:p w:rsidR="003D5FEF" w:rsidRPr="00591AE9" w:rsidRDefault="0019553B">
      <w:pPr>
        <w:pStyle w:val="BodyText"/>
        <w:tabs>
          <w:tab w:val="left" w:pos="858"/>
        </w:tabs>
        <w:ind w:left="858" w:right="32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consequence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connecting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expect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able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7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safeguard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jobs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(e.g.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jobs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were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forecast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risk,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1"/>
        </w:rPr>
        <w:t xml:space="preserve"> no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longer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risk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of</w:t>
      </w:r>
      <w:r w:rsidRPr="00591AE9">
        <w:rPr>
          <w:rFonts w:asciiTheme="minorHAnsi" w:hAnsiTheme="minorHAnsi" w:cstheme="minorHAnsi"/>
          <w:spacing w:val="44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lost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within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next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year)?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8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spacing w:line="228" w:lineRule="exact"/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EA79B9" w:rsidRDefault="00EA79B9">
      <w:pPr>
        <w:pStyle w:val="BodyText"/>
        <w:spacing w:line="228" w:lineRule="exact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Q25</w:t>
      </w:r>
    </w:p>
    <w:p w:rsidR="003D5FEF" w:rsidRPr="00591AE9" w:rsidRDefault="0019553B">
      <w:pPr>
        <w:pStyle w:val="BodyText"/>
        <w:tabs>
          <w:tab w:val="left" w:pos="859"/>
        </w:tabs>
        <w:spacing w:line="227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Q26a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many?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right="6039"/>
        <w:jc w:val="center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If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‘Gone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up’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Q21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‘Yes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Q25.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B32875" w:rsidRDefault="0019553B" w:rsidP="00B32875">
      <w:pPr>
        <w:pStyle w:val="BodyText"/>
        <w:tabs>
          <w:tab w:val="left" w:pos="859"/>
        </w:tabs>
        <w:ind w:left="859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Q26b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</w:rPr>
        <w:t>We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like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out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bit</w:t>
      </w:r>
      <w:r w:rsidRPr="00591AE9">
        <w:rPr>
          <w:rFonts w:asciiTheme="minorHAnsi" w:hAnsiTheme="minorHAnsi" w:cstheme="minorHAnsi"/>
          <w:spacing w:val="-2"/>
        </w:rPr>
        <w:t xml:space="preserve"> more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jobs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been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[created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5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safeguarded]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(delete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appropriate).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email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link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short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on-line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form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complete</w:t>
      </w:r>
      <w:r w:rsidRPr="00591AE9">
        <w:rPr>
          <w:rFonts w:asciiTheme="minorHAnsi" w:hAnsiTheme="minorHAnsi" w:cstheme="minorHAnsi"/>
          <w:spacing w:val="9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relating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jobs?</w:t>
      </w:r>
    </w:p>
    <w:p w:rsidR="00EA79B9" w:rsidRDefault="0019553B" w:rsidP="00B32875">
      <w:pPr>
        <w:ind w:left="859" w:right="2144"/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and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survey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4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Yes,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survey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8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  <w:r w:rsidR="00EA79B9">
        <w:rPr>
          <w:rFonts w:cstheme="minorHAnsi"/>
          <w:spacing w:val="-1"/>
          <w:w w:val="95"/>
        </w:rPr>
        <w:br w:type="page"/>
      </w:r>
    </w:p>
    <w:p w:rsidR="00EA79B9" w:rsidRDefault="00EA79B9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business’s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annual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financial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year?</w:t>
      </w:r>
    </w:p>
    <w:p w:rsidR="003D5FEF" w:rsidRPr="00591AE9" w:rsidRDefault="0019553B" w:rsidP="00513B61">
      <w:pPr>
        <w:pStyle w:val="BodyText"/>
        <w:ind w:left="859" w:right="2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52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proofErr w:type="gramStart"/>
      <w:r w:rsidRPr="00591AE9">
        <w:rPr>
          <w:rFonts w:asciiTheme="minorHAnsi" w:hAnsiTheme="minorHAnsi" w:cstheme="minorHAnsi"/>
        </w:rPr>
        <w:t>..</w:t>
      </w:r>
      <w:proofErr w:type="gramEnd"/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WRITE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IN.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UNSURE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PLEASE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INDICATE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BANDING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£0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ceased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trading/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z w:val="20"/>
          <w:szCs w:val="20"/>
        </w:rPr>
        <w:t>We</w:t>
      </w:r>
      <w:proofErr w:type="gramEnd"/>
      <w:r w:rsidRPr="00591AE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were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trading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£5,000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£5,001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£10,001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£20,000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£20,001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£30,000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£30,001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£50,000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£50,001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£100,000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£100,001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£150,000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£150,001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£200,000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£200,001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£250,000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£250,001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£300,000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£300,001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£500,000</w:t>
      </w:r>
    </w:p>
    <w:p w:rsidR="003D5FEF" w:rsidRPr="00591AE9" w:rsidRDefault="0019553B">
      <w:pPr>
        <w:ind w:left="859" w:right="668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£500,001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£1 million</w:t>
      </w:r>
      <w:r w:rsidRPr="00591AE9">
        <w:rPr>
          <w:rFonts w:eastAsia="Times New Roman" w:cstheme="minorHAnsi"/>
          <w:spacing w:val="26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Over</w:t>
      </w:r>
      <w:proofErr w:type="gramEnd"/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£1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million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annual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financial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year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that?</w:t>
      </w:r>
    </w:p>
    <w:p w:rsidR="003D5FEF" w:rsidRPr="00591AE9" w:rsidRDefault="0019553B" w:rsidP="00513B61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Cornwall.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WRITE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IN.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UNSURE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PLEASE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INDICATE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BANDING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£0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ceased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trading/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z w:val="20"/>
          <w:szCs w:val="20"/>
        </w:rPr>
        <w:t>We</w:t>
      </w:r>
      <w:proofErr w:type="gramEnd"/>
      <w:r w:rsidRPr="00591AE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were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trading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£5,000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£5,001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£10,001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£20,000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£20,001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£30,000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£30,001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£50,000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£50,001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£100,000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£100,001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£150,000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£150,001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£200,000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£200,001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£250,000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£250,001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£300,000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£300,001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£500,000</w:t>
      </w:r>
    </w:p>
    <w:p w:rsidR="00513B61" w:rsidRPr="00591AE9" w:rsidRDefault="0019553B" w:rsidP="00513B61">
      <w:pPr>
        <w:ind w:left="859"/>
        <w:rPr>
          <w:rFonts w:cstheme="minorHAnsi"/>
          <w:spacing w:val="-1"/>
          <w:sz w:val="20"/>
        </w:rPr>
      </w:pPr>
      <w:r w:rsidRPr="00591AE9">
        <w:rPr>
          <w:rFonts w:cstheme="minorHAnsi"/>
          <w:sz w:val="20"/>
        </w:rPr>
        <w:t>£500,001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="00513B61" w:rsidRPr="00591AE9">
        <w:rPr>
          <w:rFonts w:cstheme="minorHAnsi"/>
          <w:spacing w:val="-1"/>
          <w:sz w:val="20"/>
        </w:rPr>
        <w:t>£1 million</w:t>
      </w:r>
    </w:p>
    <w:p w:rsidR="003D5FEF" w:rsidRPr="00591AE9" w:rsidRDefault="0019553B" w:rsidP="00513B61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Over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£1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million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513B61" w:rsidRPr="00591AE9" w:rsidRDefault="00513B61">
      <w:pPr>
        <w:pStyle w:val="BodyText"/>
        <w:tabs>
          <w:tab w:val="left" w:pos="859"/>
        </w:tabs>
        <w:ind w:left="860" w:right="469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60" w:right="46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remain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increase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decrease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  <w:u w:val="thick" w:color="000000"/>
        </w:rPr>
        <w:t>current</w:t>
      </w:r>
      <w:r w:rsidRPr="00591AE9">
        <w:rPr>
          <w:rFonts w:asciiTheme="minorHAnsi" w:hAnsiTheme="minorHAnsi" w:cstheme="minorHAnsi"/>
          <w:spacing w:val="-5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financial</w:t>
      </w:r>
      <w:r w:rsidRPr="00591AE9">
        <w:rPr>
          <w:rFonts w:asciiTheme="minorHAnsi" w:hAnsiTheme="minorHAnsi" w:cstheme="minorHAnsi"/>
          <w:spacing w:val="8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year?</w:t>
      </w:r>
    </w:p>
    <w:p w:rsidR="003D5FEF" w:rsidRPr="00591AE9" w:rsidRDefault="0019553B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Cornwall.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Increase</w:t>
      </w:r>
    </w:p>
    <w:p w:rsidR="003D5FEF" w:rsidRPr="00591AE9" w:rsidRDefault="0019553B">
      <w:pPr>
        <w:ind w:left="859" w:right="668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Remain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Decrease</w:t>
      </w:r>
    </w:p>
    <w:p w:rsidR="003D5FEF" w:rsidRPr="00591AE9" w:rsidRDefault="0019553B">
      <w:pPr>
        <w:ind w:left="859" w:right="690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Don't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know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Refused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EA79B9" w:rsidRDefault="00EA79B9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EA79B9" w:rsidRDefault="00EA79B9">
      <w:pPr>
        <w:pStyle w:val="BodyText"/>
        <w:tabs>
          <w:tab w:val="left" w:pos="859"/>
        </w:tabs>
        <w:ind w:left="860" w:right="452" w:hanging="720"/>
        <w:rPr>
          <w:rFonts w:asciiTheme="minorHAnsi" w:hAnsiTheme="minorHAnsi" w:cstheme="minorHAnsi"/>
          <w:spacing w:val="-1"/>
          <w:w w:val="95"/>
        </w:rPr>
      </w:pPr>
    </w:p>
    <w:p w:rsidR="00EA79B9" w:rsidRDefault="00EA79B9">
      <w:pPr>
        <w:pStyle w:val="BodyText"/>
        <w:tabs>
          <w:tab w:val="left" w:pos="859"/>
        </w:tabs>
        <w:ind w:left="860" w:right="452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60" w:right="45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  <w:u w:val="thick" w:color="000000"/>
        </w:rPr>
        <w:t>result</w:t>
      </w:r>
      <w:r w:rsidRPr="00591AE9">
        <w:rPr>
          <w:rFonts w:asciiTheme="minorHAnsi" w:hAnsiTheme="minorHAnsi" w:cstheme="minorHAnsi"/>
          <w:spacing w:val="-5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of</w:t>
      </w:r>
      <w:r w:rsidRPr="00591AE9">
        <w:rPr>
          <w:rFonts w:asciiTheme="minorHAnsi" w:hAnsiTheme="minorHAnsi" w:cstheme="minorHAnsi"/>
          <w:spacing w:val="-4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spacing w:val="-1"/>
          <w:u w:val="thick" w:color="000000"/>
        </w:rPr>
        <w:t>connecting</w:t>
      </w:r>
      <w:r w:rsidRPr="00591AE9">
        <w:rPr>
          <w:rFonts w:asciiTheme="minorHAnsi" w:hAnsiTheme="minorHAnsi" w:cstheme="minorHAnsi"/>
          <w:spacing w:val="-4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to</w:t>
      </w:r>
      <w:r w:rsidRPr="00591AE9">
        <w:rPr>
          <w:rFonts w:asciiTheme="minorHAnsi" w:hAnsiTheme="minorHAnsi" w:cstheme="minorHAnsi"/>
          <w:spacing w:val="-4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spacing w:val="-1"/>
          <w:u w:val="thick" w:color="000000"/>
        </w:rPr>
        <w:t>superfast</w:t>
      </w:r>
      <w:r w:rsidRPr="00591AE9">
        <w:rPr>
          <w:rFonts w:asciiTheme="minorHAnsi" w:hAnsiTheme="minorHAnsi" w:cstheme="minorHAnsi"/>
          <w:spacing w:val="-4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spacing w:val="-1"/>
          <w:u w:val="thick" w:color="000000"/>
        </w:rPr>
        <w:t>broadband</w:t>
      </w:r>
      <w:r w:rsidRPr="00591AE9">
        <w:rPr>
          <w:rFonts w:asciiTheme="minorHAnsi" w:hAnsiTheme="minorHAnsi" w:cstheme="minorHAnsi"/>
          <w:spacing w:val="-1"/>
        </w:rPr>
        <w:t>,</w:t>
      </w:r>
      <w:r w:rsidRPr="00591AE9">
        <w:rPr>
          <w:rFonts w:asciiTheme="minorHAnsi" w:hAnsiTheme="minorHAnsi" w:cstheme="minorHAnsi"/>
          <w:spacing w:val="41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increased,</w:t>
      </w:r>
      <w:r w:rsidRPr="00591AE9">
        <w:rPr>
          <w:rFonts w:asciiTheme="minorHAnsi" w:hAnsiTheme="minorHAnsi" w:cstheme="minorHAnsi"/>
          <w:spacing w:val="41"/>
        </w:rPr>
        <w:t xml:space="preserve"> </w:t>
      </w:r>
      <w:r w:rsidRPr="00591AE9">
        <w:rPr>
          <w:rFonts w:asciiTheme="minorHAnsi" w:hAnsiTheme="minorHAnsi" w:cstheme="minorHAnsi"/>
        </w:rPr>
        <w:t>decreased,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7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had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effect?</w:t>
      </w:r>
    </w:p>
    <w:p w:rsidR="003D5FEF" w:rsidRPr="00591AE9" w:rsidRDefault="0019553B">
      <w:pPr>
        <w:pStyle w:val="BodyText"/>
        <w:ind w:left="859" w:right="366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‘Increased’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‘Decreased’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CHECK</w:t>
      </w:r>
      <w:r w:rsidRPr="00591AE9">
        <w:rPr>
          <w:rFonts w:asciiTheme="minorHAnsi" w:hAnsiTheme="minorHAnsi" w:cstheme="minorHAnsi"/>
          <w:spacing w:val="40"/>
        </w:rPr>
        <w:t xml:space="preserve"> </w:t>
      </w:r>
      <w:r w:rsidRPr="00591AE9">
        <w:rPr>
          <w:rFonts w:asciiTheme="minorHAnsi" w:hAnsiTheme="minorHAnsi" w:cstheme="minorHAnsi"/>
        </w:rPr>
        <w:t>-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significantly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slightly?</w:t>
      </w:r>
      <w:proofErr w:type="gramEnd"/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592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Increased</w:t>
      </w:r>
      <w:r w:rsidRPr="00591AE9">
        <w:rPr>
          <w:rFonts w:cstheme="minorHAnsi"/>
          <w:spacing w:val="-1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significantly</w:t>
      </w:r>
      <w:r w:rsidRPr="00591AE9">
        <w:rPr>
          <w:rFonts w:cstheme="minorHAnsi"/>
          <w:spacing w:val="3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Increased</w:t>
      </w:r>
      <w:r w:rsidRPr="00591AE9">
        <w:rPr>
          <w:rFonts w:cstheme="minorHAnsi"/>
          <w:spacing w:val="-1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slightly</w:t>
      </w:r>
    </w:p>
    <w:p w:rsidR="003D5FEF" w:rsidRPr="00591AE9" w:rsidRDefault="0019553B">
      <w:pPr>
        <w:ind w:left="859" w:right="478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Stayed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about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 same/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change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/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effect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Decreased</w:t>
      </w:r>
      <w:r w:rsidRPr="00591AE9">
        <w:rPr>
          <w:rFonts w:cstheme="minorHAnsi"/>
          <w:spacing w:val="-1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slightly</w:t>
      </w:r>
    </w:p>
    <w:p w:rsidR="003D5FEF" w:rsidRPr="00591AE9" w:rsidRDefault="0019553B">
      <w:pPr>
        <w:ind w:left="859" w:right="643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Decreased</w:t>
      </w:r>
      <w:r w:rsidRPr="00591AE9">
        <w:rPr>
          <w:rFonts w:eastAsia="Times New Roman" w:cstheme="minorHAnsi"/>
          <w:spacing w:val="-1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significantly</w:t>
      </w:r>
      <w:r w:rsidRPr="00591AE9">
        <w:rPr>
          <w:rFonts w:eastAsia="Times New Roman" w:cstheme="minorHAnsi"/>
          <w:spacing w:val="39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Increase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Q29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AND</w:t>
      </w:r>
      <w:r w:rsidRPr="00591AE9">
        <w:rPr>
          <w:rFonts w:asciiTheme="minorHAnsi" w:hAnsiTheme="minorHAnsi" w:cstheme="minorHAnsi"/>
          <w:spacing w:val="-6"/>
          <w:u w:val="thick" w:color="000000"/>
        </w:rPr>
        <w:t xml:space="preserve"> </w:t>
      </w:r>
      <w:r w:rsidRPr="00591AE9">
        <w:rPr>
          <w:rFonts w:asciiTheme="minorHAnsi" w:hAnsiTheme="minorHAnsi" w:cstheme="minorHAnsi"/>
        </w:rPr>
        <w:t>INCREASED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SIGNIFICANTLY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SLIGHTLY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Q32:</w:t>
      </w:r>
    </w:p>
    <w:p w:rsidR="003D5FEF" w:rsidRPr="00591AE9" w:rsidRDefault="0019553B">
      <w:pPr>
        <w:pStyle w:val="BodyText"/>
        <w:tabs>
          <w:tab w:val="left" w:pos="859"/>
        </w:tabs>
        <w:ind w:left="859" w:right="697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proportion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increase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attribute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6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WITH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CODES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0%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1-9%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10-19%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20-29%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30-49%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50-69%</w:t>
      </w:r>
    </w:p>
    <w:p w:rsidR="003D5FEF" w:rsidRPr="00591AE9" w:rsidRDefault="0019553B">
      <w:pPr>
        <w:ind w:left="859" w:right="719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70%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more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proofErr w:type="gramEnd"/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Refused</w:t>
      </w:r>
    </w:p>
    <w:p w:rsidR="003D5FEF" w:rsidRPr="00591AE9" w:rsidRDefault="003D5FEF">
      <w:pPr>
        <w:spacing w:before="5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Increase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Q29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AND</w:t>
      </w:r>
      <w:r w:rsidRPr="00591AE9">
        <w:rPr>
          <w:rFonts w:asciiTheme="minorHAnsi" w:hAnsiTheme="minorHAnsi" w:cstheme="minorHAnsi"/>
          <w:spacing w:val="-6"/>
          <w:u w:val="thick" w:color="000000"/>
        </w:rPr>
        <w:t xml:space="preserve"> </w:t>
      </w:r>
      <w:r w:rsidRPr="00591AE9">
        <w:rPr>
          <w:rFonts w:asciiTheme="minorHAnsi" w:hAnsiTheme="minorHAnsi" w:cstheme="minorHAnsi"/>
        </w:rPr>
        <w:t>INCREASED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SIGNIFICANTLY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SLIGHTLY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Q32,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ASK:</w:t>
      </w:r>
    </w:p>
    <w:p w:rsidR="003D5FEF" w:rsidRPr="00591AE9" w:rsidRDefault="0019553B">
      <w:pPr>
        <w:pStyle w:val="BodyText"/>
        <w:ind w:right="2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Q33a.</w:t>
      </w:r>
      <w:r w:rsidRPr="00591AE9">
        <w:rPr>
          <w:rFonts w:asciiTheme="minorHAnsi" w:hAnsiTheme="minorHAnsi" w:cstheme="minorHAnsi"/>
          <w:spacing w:val="4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Approximately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much,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pounds,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increase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attribute</w:t>
      </w:r>
      <w:r w:rsidRPr="00591AE9">
        <w:rPr>
          <w:rFonts w:asciiTheme="minorHAnsi" w:hAnsiTheme="minorHAnsi" w:cstheme="minorHAnsi"/>
          <w:spacing w:val="89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pStyle w:val="BodyText"/>
        <w:ind w:left="0" w:right="6764"/>
        <w:jc w:val="center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TYPE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BELOW.</w: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21"/>
          <w:szCs w:val="21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628F9745" wp14:editId="39AB1772">
                <wp:extent cx="2547620" cy="5080"/>
                <wp:effectExtent l="9525" t="9525" r="5080" b="4445"/>
                <wp:docPr id="22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30" name="Group 16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31" name="Freeform 17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">
                <v:group id="Group 169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70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SHsQA&#10;AADcAAAADwAAAGRycy9kb3ducmV2LnhtbESPQWsCMRSE7wX/Q3hCbzWrotitUWrBIli1q9LzY/Pc&#10;LG5elk3U9d+bQqHHYb6ZYabz1lbiSo0vHSvo9xIQxLnTJRcKjoflywSED8gaK8ek4E4e5rPO0xRT&#10;7W6c0XUfChFL2KeowIRQp1L63JBF33M1cfROrrEYomwKqRu8xXJbyUGSjKXFkuOCwZo+DOXn/cUq&#10;iAxmn+ZrMbY/2W7E283ie/2q1HO3fX8DEagN//BfeqUVDIZ9+D0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Uh7EAAAA3AAAAA8AAAAAAAAAAAAAAAAAmAIAAGRycy9k&#10;b3ducmV2LnhtbFBLBQYAAAAABAAEAPUAAACJAwAAAAA=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6"/>
        <w:rPr>
          <w:rFonts w:eastAsia="Times New Roman" w:cstheme="minorHAnsi"/>
          <w:b/>
          <w:bCs/>
          <w:sz w:val="17"/>
          <w:szCs w:val="17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73AF4109" wp14:editId="255EE132">
                <wp:extent cx="2547620" cy="5080"/>
                <wp:effectExtent l="9525" t="9525" r="5080" b="4445"/>
                <wp:docPr id="22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27" name="Group 16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28" name="Freeform 16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">
                <v:group id="Group 166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67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tXsIA&#10;AADcAAAADwAAAGRycy9kb3ducmV2LnhtbERPTWvCQBC9F/oflil4qxsDShtdRQstBVtrVHoestNs&#10;aHY2ZLca/33nUOjx8b4Xq8G36kx9bAIbmIwzUMRVsA3XBk7H5/sHUDEhW2wDk4ErRVgtb28WWNhw&#10;4ZLOh1QrCeFYoAGXUldoHStHHuM4dMTCfYXeYxLY19r2eJFw3+o8y2baY8PS4LCjJ0fV9+HHGxAN&#10;li/ubTPzn+XHlHfvm/320ZjR3bCeg0o0pH/xn/vVGshzWStn5A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G1ewgAAANwAAAAPAAAAAAAAAAAAAAAAAJgCAABkcnMvZG93&#10;bnJldi54bWxQSwUGAAAAAAQABAD1AAAAhwMAAAAA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6"/>
        <w:rPr>
          <w:rFonts w:eastAsia="Times New Roman" w:cstheme="minorHAnsi"/>
          <w:b/>
          <w:bCs/>
          <w:sz w:val="17"/>
          <w:szCs w:val="17"/>
        </w:rPr>
      </w:pPr>
    </w:p>
    <w:p w:rsidR="003D5FEF" w:rsidRPr="00591AE9" w:rsidRDefault="001B4A8B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43F1F66F" wp14:editId="3487CDCD">
                <wp:extent cx="2547620" cy="5080"/>
                <wp:effectExtent l="9525" t="9525" r="5080" b="4445"/>
                <wp:docPr id="22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24" name="Group 16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25" name="Freeform 16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2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">
                <v:group id="Group 163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64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CwMQA&#10;AADcAAAADwAAAGRycy9kb3ducmV2LnhtbESPQWvCQBSE7wX/w/KE3nRjQNHoKlpoKbRVo+L5kX1m&#10;Q7NvQ3ar6b/vCkKPw3wzwyxWna3FlVpfOVYwGiYgiAunKy4VnI6vgykIH5A11o5JwS95WC17TwvM&#10;tLtxTtdDKEUsYZ+hAhNCk0npC0MW/dA1xNG7uNZiiLItpW7xFsttLdMkmUiLFccFgw29GCq+Dz9W&#10;QWQwfzOfm4k957sxb782+4+ZUs/9bj0HEagL//Aj/a4VpOkY7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wsDEAAAA3AAAAA8AAAAAAAAAAAAAAAAAmAIAAGRycy9k&#10;b3ducmV2LnhtbFBLBQYAAAAABAAEAPUAAACJAwAAAAA=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4"/>
        <w:rPr>
          <w:rFonts w:eastAsia="Times New Roman" w:cstheme="minorHAnsi"/>
          <w:b/>
          <w:bCs/>
          <w:sz w:val="17"/>
          <w:szCs w:val="17"/>
        </w:rPr>
      </w:pPr>
    </w:p>
    <w:p w:rsidR="003D5FEF" w:rsidRPr="00EA79B9" w:rsidRDefault="001B4A8B" w:rsidP="00EA79B9">
      <w:pPr>
        <w:spacing w:line="20" w:lineRule="atLeast"/>
        <w:ind w:left="352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03A1F69F" wp14:editId="777EF44C">
                <wp:extent cx="2547620" cy="5080"/>
                <wp:effectExtent l="9525" t="9525" r="5080" b="4445"/>
                <wp:docPr id="22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21" name="Group 160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22" name="Freeform 161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9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">
                <v:group id="Group 160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61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atMQA&#10;AADcAAAADwAAAGRycy9kb3ducmV2LnhtbESPQWvCQBSE7wX/w/IEb3VjoFJTV6mCRVBbY8XzI/ua&#10;DWbfhuyq8d+7hUKPw3wzw0znna3FlVpfOVYwGiYgiAunKy4VHL9Xz68gfEDWWDsmBXfyMJ/1nqaY&#10;aXfjnK6HUIpYwj5DBSaEJpPSF4Ys+qFriKP341qLIcq2lLrFWyy3tUyTZCwtVhwXDDa0NFScDxer&#10;IDKYf5jtYmxP+dcLf+4W+81EqUG/e38DEagL//Bfeq0VpGkKv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MWrTEAAAA3AAAAA8AAAAAAAAAAAAAAAAAmAIAAGRycy9k&#10;b3ducmV2LnhtbFBLBQYAAAAABAAEAPUAAACJAwAAAAA=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Default="0019553B">
      <w:pPr>
        <w:ind w:left="74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</w:p>
    <w:p w:rsidR="003D5FEF" w:rsidRDefault="003D5FEF">
      <w:pPr>
        <w:spacing w:line="200" w:lineRule="atLeast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profits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gone: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706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Up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significantly</w:t>
      </w:r>
      <w:r w:rsidRPr="00591AE9">
        <w:rPr>
          <w:rFonts w:cstheme="minorHAnsi"/>
          <w:spacing w:val="2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z w:val="20"/>
        </w:rPr>
        <w:t>Up</w:t>
      </w:r>
      <w:proofErr w:type="gramEnd"/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slightly</w:t>
      </w:r>
    </w:p>
    <w:p w:rsidR="003D5FEF" w:rsidRPr="00591AE9" w:rsidRDefault="0019553B">
      <w:pPr>
        <w:ind w:left="859" w:right="634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Stayed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about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z w:val="20"/>
        </w:rPr>
        <w:t>Down</w:t>
      </w:r>
      <w:proofErr w:type="gramEnd"/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slightly</w:t>
      </w:r>
    </w:p>
    <w:p w:rsidR="003D5FEF" w:rsidRPr="00591AE9" w:rsidRDefault="0019553B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Down</w:t>
      </w:r>
      <w:r w:rsidRPr="00591AE9">
        <w:rPr>
          <w:rFonts w:eastAsia="Times New Roman" w:cstheme="minorHAnsi"/>
          <w:spacing w:val="-1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significantly</w:t>
      </w:r>
      <w:r w:rsidRPr="00591AE9">
        <w:rPr>
          <w:rFonts w:eastAsia="Times New Roman" w:cstheme="minorHAnsi"/>
          <w:spacing w:val="2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helped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reduce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costs?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572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significantly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reduced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costs</w:t>
      </w:r>
      <w:r w:rsidRPr="00591AE9">
        <w:rPr>
          <w:rFonts w:eastAsia="Times New Roman" w:cstheme="minorHAnsi"/>
          <w:spacing w:val="35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z w:val="20"/>
          <w:szCs w:val="20"/>
        </w:rPr>
        <w:t>Yes</w:t>
      </w:r>
      <w:proofErr w:type="gramEnd"/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slightly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reduced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costs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Stayed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about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same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No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slightly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increased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costs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significantly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increased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costs</w:t>
      </w:r>
    </w:p>
    <w:p w:rsidR="003D5FEF" w:rsidRPr="00591AE9" w:rsidRDefault="003D5FEF">
      <w:pPr>
        <w:spacing w:before="3"/>
        <w:rPr>
          <w:rFonts w:eastAsia="Times New Roman" w:cstheme="minorHAnsi"/>
          <w:sz w:val="24"/>
          <w:szCs w:val="24"/>
        </w:rPr>
      </w:pPr>
    </w:p>
    <w:p w:rsidR="003D5FEF" w:rsidRPr="00591AE9" w:rsidRDefault="0019553B">
      <w:pPr>
        <w:pStyle w:val="Heading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 xml:space="preserve">Awareness/Use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 Streams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few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funding.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23"/>
          <w:szCs w:val="23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received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support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project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stream?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139" w:firstLine="72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13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YES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AT</w:t>
      </w:r>
      <w:r w:rsidRPr="00591AE9">
        <w:rPr>
          <w:rFonts w:cstheme="minorHAnsi"/>
          <w:spacing w:val="-1"/>
          <w:sz w:val="20"/>
        </w:rPr>
        <w:t xml:space="preserve"> </w:t>
      </w:r>
      <w:r w:rsidRPr="00591AE9">
        <w:rPr>
          <w:rFonts w:cstheme="minorHAnsi"/>
          <w:sz w:val="20"/>
        </w:rPr>
        <w:t>Q36</w:t>
      </w:r>
    </w:p>
    <w:p w:rsidR="003D5FEF" w:rsidRPr="00591AE9" w:rsidRDefault="0019553B">
      <w:pPr>
        <w:pStyle w:val="BodyText"/>
        <w:tabs>
          <w:tab w:val="left" w:pos="859"/>
        </w:tabs>
        <w:spacing w:before="5"/>
        <w:ind w:left="859" w:right="67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Which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following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project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streams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received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support</w:t>
      </w:r>
      <w:r w:rsidRPr="00591AE9">
        <w:rPr>
          <w:rFonts w:asciiTheme="minorHAnsi" w:hAnsiTheme="minorHAnsi" w:cstheme="minorHAnsi"/>
          <w:spacing w:val="6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from?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OUT.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MULTI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542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1"/>
          <w:sz w:val="20"/>
        </w:rPr>
        <w:t>Pool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Tremough</w:t>
      </w:r>
      <w:proofErr w:type="spellEnd"/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Innovation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Centre</w:t>
      </w:r>
      <w:r w:rsidRPr="00591AE9">
        <w:rPr>
          <w:rFonts w:cstheme="minorHAnsi"/>
          <w:spacing w:val="38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Grow</w:t>
      </w:r>
      <w:r w:rsidRPr="00591AE9">
        <w:rPr>
          <w:rFonts w:cstheme="minorHAnsi"/>
          <w:spacing w:val="-1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</w:p>
    <w:p w:rsidR="003D5FEF" w:rsidRPr="00591AE9" w:rsidRDefault="0019553B">
      <w:pPr>
        <w:ind w:left="859" w:right="617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Unlocking</w:t>
      </w:r>
      <w:r w:rsidRPr="00591AE9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Cornish</w:t>
      </w:r>
      <w:r w:rsidRPr="00591AE9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Potential</w:t>
      </w:r>
      <w:r w:rsidRPr="00591AE9">
        <w:rPr>
          <w:rFonts w:eastAsia="Times New Roman" w:cstheme="minorHAnsi"/>
          <w:spacing w:val="3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New</w:t>
      </w:r>
      <w:r w:rsidRPr="00591AE9">
        <w:rPr>
          <w:rFonts w:eastAsia="Times New Roman" w:cstheme="minorHAnsi"/>
          <w:spacing w:val="-1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Enterprise</w:t>
      </w:r>
      <w:r w:rsidRPr="00591AE9">
        <w:rPr>
          <w:rFonts w:eastAsia="Times New Roman" w:cstheme="minorHAnsi"/>
          <w:spacing w:val="-1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Programme</w:t>
      </w:r>
      <w:r w:rsidRPr="00591AE9">
        <w:rPr>
          <w:rFonts w:eastAsia="Times New Roman" w:cstheme="minorHAnsi"/>
          <w:spacing w:val="3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Business</w:t>
      </w:r>
      <w:r w:rsidRPr="00591AE9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Investment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Grant</w:t>
      </w:r>
      <w:r w:rsidRPr="00591AE9">
        <w:rPr>
          <w:rFonts w:eastAsia="Times New Roman" w:cstheme="minorHAnsi"/>
          <w:spacing w:val="26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Partner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Succeed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(YTKO)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Other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(please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specify)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heard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Fund?</w:t>
      </w:r>
    </w:p>
    <w:p w:rsidR="003D5FEF" w:rsidRPr="00591AE9" w:rsidRDefault="0019553B">
      <w:pPr>
        <w:pStyle w:val="BodyText"/>
        <w:spacing w:line="241" w:lineRule="auto"/>
        <w:ind w:left="859" w:right="2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b w:val="0"/>
        </w:rPr>
        <w:t>IF</w:t>
      </w:r>
      <w:r w:rsidRPr="00591AE9">
        <w:rPr>
          <w:rFonts w:asciiTheme="minorHAnsi" w:hAnsiTheme="minorHAnsi" w:cstheme="minorHAnsi"/>
          <w:b w:val="0"/>
          <w:spacing w:val="-5"/>
        </w:rPr>
        <w:t xml:space="preserve"> </w:t>
      </w:r>
      <w:r w:rsidRPr="00591AE9">
        <w:rPr>
          <w:rFonts w:asciiTheme="minorHAnsi" w:hAnsiTheme="minorHAnsi" w:cstheme="minorHAnsi"/>
          <w:b w:val="0"/>
          <w:spacing w:val="-1"/>
        </w:rPr>
        <w:t>NECESSARY:</w:t>
      </w:r>
      <w:r w:rsidRPr="00591AE9">
        <w:rPr>
          <w:rFonts w:asciiTheme="minorHAnsi" w:hAnsiTheme="minorHAnsi" w:cstheme="minorHAnsi"/>
          <w:b w:val="0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part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Boost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suite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investment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funds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designed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6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help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enhance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growth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Cornwall.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specifically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8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who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wish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exploit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  <w:spacing w:val="-1"/>
        </w:rPr>
        <w:t>fibre</w:t>
      </w:r>
      <w:proofErr w:type="spell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optic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network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gain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competitive</w:t>
      </w:r>
      <w:r w:rsidRPr="00591AE9">
        <w:rPr>
          <w:rFonts w:asciiTheme="minorHAnsi" w:hAnsiTheme="minorHAnsi" w:cstheme="minorHAnsi"/>
          <w:spacing w:val="83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advantage.</w:t>
      </w:r>
    </w:p>
    <w:p w:rsidR="003D5FEF" w:rsidRPr="00591AE9" w:rsidRDefault="003D5FEF">
      <w:pPr>
        <w:spacing w:before="6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tabs>
          <w:tab w:val="left" w:pos="2299"/>
        </w:tabs>
        <w:ind w:left="859" w:right="6037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w w:val="95"/>
          <w:sz w:val="20"/>
          <w:szCs w:val="20"/>
        </w:rPr>
        <w:t>No</w:t>
      </w:r>
      <w:r w:rsidRPr="00591AE9">
        <w:rPr>
          <w:rFonts w:eastAsia="Times New Roman" w:cstheme="minorHAnsi"/>
          <w:w w:val="95"/>
          <w:sz w:val="20"/>
          <w:szCs w:val="20"/>
        </w:rPr>
        <w:tab/>
      </w:r>
      <w:r w:rsidRPr="00591AE9">
        <w:rPr>
          <w:rFonts w:eastAsia="Times New Roman" w:cstheme="minorHAnsi"/>
          <w:spacing w:val="-1"/>
          <w:sz w:val="20"/>
          <w:szCs w:val="20"/>
        </w:rPr>
        <w:t>Skip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Q42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-1"/>
          <w:sz w:val="20"/>
          <w:szCs w:val="20"/>
        </w:rPr>
        <w:tab/>
        <w:t>Skip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Q42</w:t>
      </w:r>
    </w:p>
    <w:p w:rsidR="00513B61" w:rsidRPr="00591AE9" w:rsidRDefault="00513B61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date,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tried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access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tabs>
          <w:tab w:val="left" w:pos="2299"/>
        </w:tabs>
        <w:ind w:left="859" w:right="542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w w:val="95"/>
          <w:sz w:val="20"/>
          <w:szCs w:val="20"/>
        </w:rPr>
        <w:t>No</w:t>
      </w:r>
      <w:r w:rsidRPr="00591AE9">
        <w:rPr>
          <w:rFonts w:eastAsia="Times New Roman" w:cstheme="minorHAnsi"/>
          <w:w w:val="95"/>
          <w:sz w:val="20"/>
          <w:szCs w:val="20"/>
        </w:rPr>
        <w:tab/>
      </w:r>
      <w:r w:rsidRPr="00591AE9">
        <w:rPr>
          <w:rFonts w:eastAsia="Times New Roman" w:cstheme="minorHAnsi"/>
          <w:spacing w:val="-1"/>
          <w:sz w:val="20"/>
          <w:szCs w:val="20"/>
        </w:rPr>
        <w:t>Skip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next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section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-1"/>
          <w:sz w:val="20"/>
          <w:szCs w:val="20"/>
        </w:rPr>
        <w:tab/>
        <w:t>Skip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next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section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EA79B9" w:rsidRDefault="00EA79B9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EA79B9" w:rsidRDefault="00EA79B9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spacing w:val="-1"/>
          <w:w w:val="95"/>
        </w:rPr>
      </w:pPr>
    </w:p>
    <w:p w:rsidR="00EA79B9" w:rsidRDefault="00EA79B9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date,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been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successful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securing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through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EA79B9" w:rsidRDefault="0019553B" w:rsidP="00EA79B9">
      <w:pPr>
        <w:tabs>
          <w:tab w:val="left" w:pos="2299"/>
        </w:tabs>
        <w:ind w:left="859" w:right="5422"/>
        <w:rPr>
          <w:rFonts w:eastAsia="Times New Roman" w:cstheme="minorHAnsi"/>
          <w:spacing w:val="-1"/>
          <w:sz w:val="20"/>
          <w:szCs w:val="20"/>
        </w:rPr>
      </w:pPr>
      <w:r w:rsidRPr="00EA79B9">
        <w:rPr>
          <w:rFonts w:eastAsia="Times New Roman" w:cstheme="minorHAnsi"/>
          <w:spacing w:val="-1"/>
          <w:sz w:val="20"/>
          <w:szCs w:val="20"/>
        </w:rPr>
        <w:t>Yes</w:t>
      </w:r>
    </w:p>
    <w:p w:rsidR="003D5FEF" w:rsidRPr="00591AE9" w:rsidRDefault="0019553B">
      <w:pPr>
        <w:tabs>
          <w:tab w:val="left" w:pos="2299"/>
        </w:tabs>
        <w:ind w:left="859" w:right="5422"/>
        <w:rPr>
          <w:rFonts w:eastAsia="Times New Roman" w:cstheme="minorHAnsi"/>
          <w:sz w:val="20"/>
          <w:szCs w:val="20"/>
        </w:rPr>
      </w:pPr>
      <w:r w:rsidRPr="00EA79B9">
        <w:rPr>
          <w:rFonts w:eastAsia="Times New Roman" w:cstheme="minorHAnsi"/>
          <w:spacing w:val="-1"/>
          <w:sz w:val="20"/>
          <w:szCs w:val="20"/>
        </w:rPr>
        <w:t>No</w:t>
      </w:r>
      <w:r w:rsidRPr="00EA79B9">
        <w:rPr>
          <w:rFonts w:eastAsia="Times New Roman" w:cstheme="minorHAnsi"/>
          <w:spacing w:val="-1"/>
          <w:sz w:val="20"/>
          <w:szCs w:val="20"/>
        </w:rPr>
        <w:tab/>
      </w:r>
      <w:r w:rsidRPr="00591AE9">
        <w:rPr>
          <w:rFonts w:eastAsia="Times New Roman" w:cstheme="minorHAnsi"/>
          <w:spacing w:val="-1"/>
          <w:sz w:val="20"/>
          <w:szCs w:val="20"/>
        </w:rPr>
        <w:t>Skip</w:t>
      </w:r>
      <w:r w:rsidRPr="00EA79B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EA79B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next</w:t>
      </w:r>
      <w:r w:rsidRPr="00EA79B9">
        <w:rPr>
          <w:rFonts w:eastAsia="Times New Roman" w:cstheme="minorHAnsi"/>
          <w:spacing w:val="-1"/>
          <w:sz w:val="20"/>
          <w:szCs w:val="20"/>
        </w:rPr>
        <w:t xml:space="preserve"> section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-1"/>
          <w:sz w:val="20"/>
          <w:szCs w:val="20"/>
        </w:rPr>
        <w:tab/>
        <w:t>Skip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next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section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45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particularly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interested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secured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funding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through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73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Fund.</w:t>
      </w:r>
      <w:r w:rsidRPr="00591AE9">
        <w:rPr>
          <w:rFonts w:asciiTheme="minorHAnsi" w:hAnsiTheme="minorHAnsi" w:cstheme="minorHAnsi"/>
          <w:spacing w:val="4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willing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speak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 xml:space="preserve">a </w:t>
      </w:r>
      <w:r w:rsidRPr="00591AE9">
        <w:rPr>
          <w:rFonts w:asciiTheme="minorHAnsi" w:hAnsiTheme="minorHAnsi" w:cstheme="minorHAnsi"/>
          <w:spacing w:val="-1"/>
        </w:rPr>
        <w:t>member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evaluation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team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directly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6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discuss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impact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8" w:right="214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and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survey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4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Yes,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survey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8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8"/>
        </w:tabs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out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tabs>
          <w:tab w:val="left" w:pos="2298"/>
        </w:tabs>
        <w:ind w:left="858" w:right="502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w w:val="95"/>
          <w:sz w:val="20"/>
          <w:szCs w:val="20"/>
        </w:rPr>
        <w:t>No</w:t>
      </w:r>
      <w:r w:rsidRPr="00591AE9">
        <w:rPr>
          <w:rFonts w:eastAsia="Times New Roman" w:cstheme="minorHAnsi"/>
          <w:w w:val="95"/>
          <w:sz w:val="20"/>
          <w:szCs w:val="20"/>
        </w:rPr>
        <w:tab/>
      </w:r>
      <w:r w:rsidRPr="00591AE9">
        <w:rPr>
          <w:rFonts w:eastAsia="Times New Roman" w:cstheme="minorHAnsi"/>
          <w:spacing w:val="-1"/>
          <w:sz w:val="20"/>
          <w:szCs w:val="20"/>
        </w:rPr>
        <w:t>Skip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Q44_1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Q44_2</w:t>
      </w:r>
      <w:r w:rsidRPr="00591AE9">
        <w:rPr>
          <w:rFonts w:eastAsia="Times New Roman" w:cstheme="minorHAnsi"/>
          <w:spacing w:val="26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-1"/>
          <w:sz w:val="20"/>
          <w:szCs w:val="20"/>
        </w:rPr>
        <w:tab/>
        <w:t>Skip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Q44_1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Q44_2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8"/>
        </w:tabs>
        <w:ind w:left="858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More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available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1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Development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Company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website.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Alternatively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74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someone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you.</w:t>
      </w:r>
    </w:p>
    <w:p w:rsidR="003D5FEF" w:rsidRPr="00591AE9" w:rsidRDefault="0019553B">
      <w:pPr>
        <w:pStyle w:val="BodyText"/>
        <w:ind w:left="85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like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website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address?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  <w:r w:rsidRPr="00591AE9">
        <w:rPr>
          <w:rFonts w:cstheme="minorHAnsi"/>
          <w:spacing w:val="-2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19"/>
          <w:sz w:val="20"/>
        </w:rPr>
        <w:t xml:space="preserve"> </w:t>
      </w:r>
      <w:hyperlink r:id="rId9">
        <w:r w:rsidRPr="00591AE9">
          <w:rPr>
            <w:rFonts w:cstheme="minorHAnsi"/>
            <w:spacing w:val="-1"/>
            <w:sz w:val="20"/>
          </w:rPr>
          <w:t>www.cornwalldevelopmentcompany.co.uk</w:t>
        </w:r>
      </w:hyperlink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858" w:right="23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like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someone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Development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Company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</w:t>
      </w:r>
      <w:r w:rsidRPr="00591AE9">
        <w:rPr>
          <w:rFonts w:asciiTheme="minorHAnsi" w:hAnsiTheme="minorHAnsi" w:cstheme="minorHAnsi"/>
          <w:spacing w:val="7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 w:rsidP="00EA79B9">
      <w:pPr>
        <w:ind w:left="858" w:right="214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and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survey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4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Yes,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survey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8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591AE9" w:rsidRPr="00591AE9" w:rsidRDefault="0019553B" w:rsidP="00591AE9">
      <w:pPr>
        <w:pStyle w:val="Heading3"/>
        <w:spacing w:before="276"/>
        <w:jc w:val="both"/>
        <w:rPr>
          <w:rFonts w:asciiTheme="minorHAnsi" w:hAnsiTheme="minorHAnsi" w:cstheme="minorHAnsi"/>
          <w:spacing w:val="-1"/>
          <w:u w:val="single"/>
        </w:rPr>
      </w:pPr>
      <w:r w:rsidRPr="00591AE9">
        <w:rPr>
          <w:rFonts w:asciiTheme="minorHAnsi" w:hAnsiTheme="minorHAnsi" w:cstheme="minorHAnsi"/>
          <w:spacing w:val="-1"/>
          <w:u w:val="single"/>
        </w:rPr>
        <w:t>CUSTOMER SATISFACTION – Q44_1 TO Q52_1 IN ROTATION 1 ONLY</w:t>
      </w:r>
    </w:p>
    <w:p w:rsidR="003D5FEF" w:rsidRPr="00591AE9" w:rsidRDefault="0019553B">
      <w:pPr>
        <w:pStyle w:val="BodyText"/>
        <w:spacing w:before="73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turning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views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connection.</w:t>
      </w:r>
      <w:proofErr w:type="gramEnd"/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spacing w:line="227" w:lineRule="exact"/>
        <w:ind w:left="139" w:right="366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Q44_1   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package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(e.g.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consumer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package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known)?</w:t>
      </w:r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8" w:lineRule="exact"/>
        <w:ind w:left="139" w:right="366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Q45_1   Have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591AE9">
        <w:rPr>
          <w:rFonts w:asciiTheme="minorHAnsi" w:hAnsiTheme="minorHAnsi" w:cstheme="minorHAnsi"/>
          <w:spacing w:val="-1"/>
        </w:rPr>
        <w:t>speedtest</w:t>
      </w:r>
      <w:proofErr w:type="spellEnd"/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recently?</w:t>
      </w:r>
    </w:p>
    <w:p w:rsidR="003D5FEF" w:rsidRPr="00591AE9" w:rsidRDefault="00513B61" w:rsidP="00513B61">
      <w:pPr>
        <w:ind w:left="859" w:right="718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Yes/No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Q45_1</w:t>
      </w:r>
    </w:p>
    <w:p w:rsidR="003D5FEF" w:rsidRPr="00591AE9" w:rsidRDefault="0019553B">
      <w:pPr>
        <w:pStyle w:val="BodyText"/>
        <w:spacing w:line="480" w:lineRule="auto"/>
        <w:ind w:left="139" w:right="4926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Q46_1  </w:t>
      </w:r>
      <w:r w:rsidRPr="00591AE9">
        <w:rPr>
          <w:rFonts w:asciiTheme="minorHAnsi" w:hAnsiTheme="minorHAnsi" w:cstheme="minorHAnsi"/>
          <w:spacing w:val="1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43"/>
        </w:rPr>
        <w:t xml:space="preserve"> </w:t>
      </w:r>
      <w:r w:rsidRPr="00591AE9">
        <w:rPr>
          <w:rFonts w:asciiTheme="minorHAnsi" w:hAnsiTheme="minorHAnsi" w:cstheme="minorHAnsi"/>
        </w:rPr>
        <w:t>download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achieve?</w:t>
      </w:r>
      <w:r w:rsidRPr="00591AE9">
        <w:rPr>
          <w:rFonts w:asciiTheme="minorHAnsi" w:hAnsiTheme="minorHAnsi" w:cstheme="minorHAnsi"/>
          <w:spacing w:val="29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Q47_1   What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upload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achieve?</w:t>
      </w:r>
    </w:p>
    <w:p w:rsidR="003D5FEF" w:rsidRPr="00591AE9" w:rsidRDefault="003D5FEF">
      <w:pPr>
        <w:spacing w:line="480" w:lineRule="auto"/>
        <w:rPr>
          <w:rFonts w:cstheme="minorHAnsi"/>
        </w:rPr>
        <w:sectPr w:rsidR="003D5FEF" w:rsidRPr="00591AE9" w:rsidSect="00513B61">
          <w:footerReference w:type="default" r:id="rId10"/>
          <w:pgSz w:w="11910" w:h="16840"/>
          <w:pgMar w:top="2480" w:right="1300" w:bottom="1600" w:left="1300" w:header="708" w:footer="1118" w:gutter="0"/>
          <w:pgNumType w:start="85"/>
          <w:cols w:space="720"/>
        </w:sectPr>
      </w:pPr>
    </w:p>
    <w:p w:rsidR="00513B61" w:rsidRPr="00591AE9" w:rsidRDefault="00513B61">
      <w:pPr>
        <w:pStyle w:val="BodyText"/>
        <w:spacing w:line="228" w:lineRule="exact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ALL</w:t>
      </w:r>
    </w:p>
    <w:p w:rsidR="003D5FEF" w:rsidRPr="00591AE9" w:rsidRDefault="0019553B">
      <w:pPr>
        <w:pStyle w:val="BodyText"/>
        <w:spacing w:line="227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Q48_1  </w:t>
      </w:r>
      <w:r w:rsidRPr="00591AE9">
        <w:rPr>
          <w:rFonts w:asciiTheme="minorHAnsi" w:hAnsiTheme="minorHAnsi" w:cstheme="minorHAnsi"/>
          <w:spacing w:val="1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data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cap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(maximum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amount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downloaded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 xml:space="preserve">a </w:t>
      </w:r>
      <w:r w:rsidRPr="00591AE9">
        <w:rPr>
          <w:rFonts w:asciiTheme="minorHAnsi" w:hAnsiTheme="minorHAnsi" w:cstheme="minorHAnsi"/>
          <w:spacing w:val="-1"/>
        </w:rPr>
        <w:t>month),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one?</w:t>
      </w:r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Q49_1  </w:t>
      </w:r>
      <w:r w:rsidRPr="00591AE9">
        <w:rPr>
          <w:rFonts w:asciiTheme="minorHAnsi" w:hAnsiTheme="minorHAnsi" w:cstheme="minorHAnsi"/>
          <w:spacing w:val="2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satisfied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…?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4"/>
        <w:gridCol w:w="950"/>
        <w:gridCol w:w="950"/>
        <w:gridCol w:w="1193"/>
        <w:gridCol w:w="950"/>
        <w:gridCol w:w="1193"/>
        <w:gridCol w:w="1279"/>
      </w:tblGrid>
      <w:tr w:rsidR="003D5FEF" w:rsidRPr="00591AE9">
        <w:trPr>
          <w:trHeight w:hRule="exact" w:val="698"/>
        </w:trPr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Very</w:t>
            </w:r>
            <w:r w:rsidRPr="00591AE9">
              <w:rPr>
                <w:rFonts w:cstheme="minorHAnsi"/>
                <w:b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99" w:right="10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Neither</w:t>
            </w:r>
            <w:r w:rsidRPr="00591AE9">
              <w:rPr>
                <w:rFonts w:cstheme="minorHAnsi"/>
                <w:b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  <w:r w:rsidRPr="00591AE9">
              <w:rPr>
                <w:rFonts w:cstheme="minorHAnsi"/>
                <w:b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or</w:t>
            </w:r>
            <w:r w:rsidRPr="00591AE9">
              <w:rPr>
                <w:rFonts w:cstheme="minorHAnsi"/>
                <w:b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Dissatisfied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Very</w:t>
            </w:r>
            <w:r w:rsidRPr="00591AE9">
              <w:rPr>
                <w:rFonts w:cstheme="minorHAnsi"/>
                <w:b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Dissatisfied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7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know</w:t>
            </w:r>
          </w:p>
        </w:tc>
      </w:tr>
      <w:tr w:rsidR="003D5FEF" w:rsidRPr="00591AE9">
        <w:trPr>
          <w:trHeight w:hRule="exact" w:val="701"/>
        </w:trPr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10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speed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your</w:t>
            </w:r>
            <w:r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931"/>
        </w:trPr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0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20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Reliability</w:t>
            </w:r>
            <w:r w:rsidRPr="00591AE9">
              <w:rPr>
                <w:rFonts w:cstheme="minorHAnsi"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your</w:t>
            </w:r>
            <w:r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2"/>
        <w:rPr>
          <w:rFonts w:eastAsia="Times New Roman" w:cstheme="minorHAnsi"/>
          <w:b/>
          <w:bCs/>
          <w:sz w:val="13"/>
          <w:szCs w:val="13"/>
        </w:rPr>
      </w:pPr>
    </w:p>
    <w:p w:rsidR="003D5FEF" w:rsidRPr="00591AE9" w:rsidRDefault="00513B61">
      <w:pPr>
        <w:pStyle w:val="BodyText"/>
        <w:tabs>
          <w:tab w:val="left" w:pos="910"/>
        </w:tabs>
        <w:spacing w:before="7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Q52_1</w:t>
      </w:r>
      <w:r w:rsidRPr="00591AE9">
        <w:rPr>
          <w:rFonts w:asciiTheme="minorHAnsi" w:hAnsiTheme="minorHAnsi" w:cstheme="minorHAnsi"/>
          <w:w w:val="95"/>
        </w:rPr>
        <w:tab/>
      </w:r>
      <w:r w:rsidR="0019553B" w:rsidRPr="00591AE9">
        <w:rPr>
          <w:rFonts w:asciiTheme="minorHAnsi" w:hAnsiTheme="minorHAnsi" w:cstheme="minorHAnsi"/>
          <w:spacing w:val="-1"/>
        </w:rPr>
        <w:t>Where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</w:rPr>
        <w:t>have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you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seen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or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heard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information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</w:rPr>
        <w:t>about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Superfast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Cornwall?</w:t>
      </w:r>
    </w:p>
    <w:p w:rsidR="003D5FEF" w:rsidRPr="00591AE9" w:rsidRDefault="0019553B">
      <w:pPr>
        <w:pStyle w:val="BodyText"/>
        <w:spacing w:line="228" w:lineRule="exact"/>
        <w:ind w:left="859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</w:rPr>
        <w:t>PROMPT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CODES.</w:t>
      </w:r>
      <w:proofErr w:type="gramEnd"/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36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CODE.</w:t>
      </w:r>
      <w:proofErr w:type="gramEnd"/>
    </w:p>
    <w:p w:rsidR="003D5FEF" w:rsidRPr="00591AE9" w:rsidRDefault="0019553B">
      <w:pPr>
        <w:ind w:left="859" w:right="3628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cstheme="minorHAnsi"/>
          <w:sz w:val="20"/>
        </w:rPr>
        <w:t>Word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mouth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(from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friends,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family,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colleagues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etc.)</w:t>
      </w:r>
      <w:proofErr w:type="gramEnd"/>
      <w:r w:rsidRPr="00591AE9">
        <w:rPr>
          <w:rFonts w:cstheme="minorHAnsi"/>
          <w:spacing w:val="3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Surfing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web</w:t>
      </w:r>
    </w:p>
    <w:p w:rsidR="003D5FEF" w:rsidRPr="00591AE9" w:rsidRDefault="0019553B">
      <w:pPr>
        <w:ind w:left="859" w:right="572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News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story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newspaper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Email</w:t>
      </w:r>
      <w:r w:rsidRPr="00591AE9">
        <w:rPr>
          <w:rFonts w:cstheme="minorHAnsi"/>
          <w:spacing w:val="-1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newsletter/update</w:t>
      </w:r>
    </w:p>
    <w:p w:rsidR="003D5FEF" w:rsidRPr="00591AE9" w:rsidRDefault="0019553B">
      <w:pPr>
        <w:ind w:left="859" w:right="644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News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story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TV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News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story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radio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Local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event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(e.g.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parish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council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presentation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business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networking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meeting)</w:t>
      </w:r>
    </w:p>
    <w:p w:rsidR="003D5FEF" w:rsidRPr="00591AE9" w:rsidRDefault="0019553B">
      <w:pPr>
        <w:ind w:left="859" w:right="79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Poster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(on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local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notice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board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shop</w:t>
      </w:r>
      <w:r w:rsidRPr="00591AE9">
        <w:rPr>
          <w:rFonts w:cstheme="minorHAnsi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window)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leaflet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(through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door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local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shop,</w:t>
      </w:r>
      <w:r w:rsidRPr="00591AE9">
        <w:rPr>
          <w:rFonts w:cstheme="minorHAnsi"/>
          <w:spacing w:val="-3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etc</w:t>
      </w:r>
      <w:proofErr w:type="spellEnd"/>
      <w:r w:rsidRPr="00591AE9">
        <w:rPr>
          <w:rFonts w:cstheme="minorHAnsi"/>
          <w:spacing w:val="-1"/>
          <w:sz w:val="20"/>
        </w:rPr>
        <w:t>)</w:t>
      </w:r>
      <w:r w:rsidRPr="00591AE9">
        <w:rPr>
          <w:rFonts w:cstheme="minorHAnsi"/>
          <w:spacing w:val="62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Village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/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parish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/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school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newsletter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Letter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from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</w:p>
    <w:p w:rsidR="003D5FEF" w:rsidRPr="00591AE9" w:rsidRDefault="0019553B">
      <w:pPr>
        <w:ind w:left="859" w:right="4781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Social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media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(Facebook,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Twitter,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YouTube)</w:t>
      </w:r>
      <w:r w:rsidRPr="00591AE9">
        <w:rPr>
          <w:rFonts w:eastAsia="Times New Roman" w:cstheme="minorHAnsi"/>
          <w:spacing w:val="26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Poster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on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mobile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vehicle</w:t>
      </w:r>
    </w:p>
    <w:p w:rsidR="003D5FEF" w:rsidRPr="00591AE9" w:rsidRDefault="0019553B">
      <w:pPr>
        <w:ind w:left="859" w:right="478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Telephone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call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from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  <w:r w:rsidRPr="00591AE9">
        <w:rPr>
          <w:rFonts w:cstheme="minorHAnsi"/>
          <w:spacing w:val="33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Postcard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from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</w:p>
    <w:p w:rsidR="003D5FEF" w:rsidRPr="00591AE9" w:rsidRDefault="0019553B">
      <w:pPr>
        <w:ind w:left="859" w:right="478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From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BT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member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staff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(from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engineer)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From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BT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literature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(direct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mailing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etc.)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Other</w:t>
      </w:r>
      <w:r w:rsidRPr="00591AE9">
        <w:rPr>
          <w:rFonts w:cstheme="minorHAnsi"/>
          <w:spacing w:val="3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source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(please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specify)</w:t>
      </w:r>
    </w:p>
    <w:p w:rsidR="003D5FEF" w:rsidRPr="00591AE9" w:rsidRDefault="0019553B">
      <w:pPr>
        <w:ind w:left="859" w:right="5553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know/don’t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remember</w:t>
      </w:r>
      <w:r w:rsidRPr="00591AE9">
        <w:rPr>
          <w:rFonts w:eastAsia="Times New Roman" w:cstheme="minorHAnsi"/>
          <w:spacing w:val="31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Nowhere</w:t>
      </w:r>
      <w:proofErr w:type="gramEnd"/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 w:rsidP="00513B61">
      <w:pPr>
        <w:pStyle w:val="BodyText"/>
        <w:ind w:left="139" w:right="366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Q50_</w:t>
      </w:r>
      <w:proofErr w:type="gramStart"/>
      <w:r w:rsidRPr="00591AE9">
        <w:rPr>
          <w:rFonts w:asciiTheme="minorHAnsi" w:hAnsiTheme="minorHAnsi" w:cstheme="minorHAnsi"/>
        </w:rPr>
        <w:t xml:space="preserve">1 </w:t>
      </w:r>
      <w:r w:rsidRPr="00591AE9">
        <w:rPr>
          <w:rFonts w:asciiTheme="minorHAnsi" w:hAnsiTheme="minorHAnsi" w:cstheme="minorHAnsi"/>
          <w:spacing w:val="49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proofErr w:type="gramEnd"/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contacted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team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support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advice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stage?</w:t>
      </w: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140" w:firstLine="71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EA79B9" w:rsidRDefault="00EA79B9">
      <w:pPr>
        <w:rPr>
          <w:rFonts w:eastAsia="Times New Roman" w:cstheme="minorHAnsi"/>
          <w:b/>
          <w:bCs/>
          <w:spacing w:val="-1"/>
          <w:sz w:val="20"/>
          <w:szCs w:val="20"/>
        </w:rPr>
      </w:pPr>
      <w:r>
        <w:rPr>
          <w:rFonts w:cstheme="minorHAnsi"/>
          <w:spacing w:val="-1"/>
        </w:rPr>
        <w:br w:type="page"/>
      </w:r>
    </w:p>
    <w:p w:rsidR="00EA79B9" w:rsidRDefault="00EA79B9">
      <w:pPr>
        <w:pStyle w:val="BodyText"/>
        <w:spacing w:line="229" w:lineRule="exact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spacing w:line="229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Q50_1</w:t>
      </w:r>
    </w:p>
    <w:p w:rsidR="003D5FEF" w:rsidRPr="00591AE9" w:rsidRDefault="0019553B">
      <w:pPr>
        <w:pStyle w:val="BodyText"/>
        <w:spacing w:line="227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Q51_1  </w:t>
      </w:r>
      <w:r w:rsidRPr="00591AE9">
        <w:rPr>
          <w:rFonts w:asciiTheme="minorHAnsi" w:hAnsiTheme="minorHAnsi" w:cstheme="minorHAnsi"/>
          <w:spacing w:val="1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satisfied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were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response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query?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were</w:t>
      </w:r>
      <w:proofErr w:type="gramEnd"/>
    </w:p>
    <w:p w:rsidR="003D5FEF" w:rsidRPr="00591AE9" w:rsidRDefault="0019553B" w:rsidP="00513B61">
      <w:pPr>
        <w:spacing w:line="228" w:lineRule="exact"/>
        <w:ind w:left="859"/>
        <w:rPr>
          <w:rFonts w:eastAsia="Times New Roman" w:cstheme="minorHAnsi"/>
          <w:b/>
          <w:i/>
          <w:sz w:val="20"/>
          <w:szCs w:val="20"/>
        </w:rPr>
      </w:pPr>
      <w:r w:rsidRPr="00591AE9">
        <w:rPr>
          <w:rFonts w:cstheme="minorHAnsi"/>
          <w:b/>
          <w:i/>
          <w:spacing w:val="-1"/>
          <w:sz w:val="20"/>
        </w:rPr>
        <w:t>READ</w:t>
      </w:r>
      <w:r w:rsidRPr="00591AE9">
        <w:rPr>
          <w:rFonts w:cstheme="minorHAnsi"/>
          <w:b/>
          <w:i/>
          <w:spacing w:val="-10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OUT</w:t>
      </w:r>
    </w:p>
    <w:p w:rsidR="003D5FEF" w:rsidRPr="00591AE9" w:rsidRDefault="0019553B">
      <w:pPr>
        <w:ind w:left="859" w:right="719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Very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Quite</w:t>
      </w:r>
      <w:proofErr w:type="gramEnd"/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</w:p>
    <w:p w:rsidR="003D5FEF" w:rsidRPr="00591AE9" w:rsidRDefault="0019553B">
      <w:pPr>
        <w:ind w:left="859" w:right="5724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cstheme="minorHAnsi"/>
          <w:spacing w:val="-1"/>
          <w:sz w:val="20"/>
        </w:rPr>
        <w:t>Neither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  <w:r w:rsidRPr="00591AE9">
        <w:rPr>
          <w:rFonts w:cstheme="minorHAnsi"/>
          <w:spacing w:val="3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Quite</w:t>
      </w:r>
      <w:r w:rsidRPr="00591AE9">
        <w:rPr>
          <w:rFonts w:cstheme="minorHAnsi"/>
          <w:spacing w:val="-1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</w:p>
    <w:p w:rsidR="00513B61" w:rsidRPr="00591AE9" w:rsidRDefault="0019553B">
      <w:pPr>
        <w:ind w:left="859" w:right="6884"/>
        <w:rPr>
          <w:rFonts w:eastAsia="Times New Roman" w:cstheme="minorHAnsi"/>
          <w:spacing w:val="-1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dissatisfied</w:t>
      </w:r>
    </w:p>
    <w:p w:rsidR="003D5FEF" w:rsidRPr="00591AE9" w:rsidRDefault="00513B61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</w:t>
      </w:r>
      <w:r w:rsidR="0019553B"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="0019553B"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="0019553B"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513B61" w:rsidRPr="00591AE9" w:rsidRDefault="00513B61">
      <w:pPr>
        <w:pStyle w:val="BodyText"/>
        <w:spacing w:line="226" w:lineRule="exact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spacing w:line="226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53_1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What</w:t>
      </w:r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prompted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contact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order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spacing w:line="227" w:lineRule="exact"/>
        <w:ind w:left="84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Direct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mail: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letter,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post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card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leaflet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through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door</w:t>
      </w:r>
    </w:p>
    <w:p w:rsidR="003D5FEF" w:rsidRPr="00591AE9" w:rsidRDefault="0019553B">
      <w:pPr>
        <w:ind w:left="848" w:right="86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Local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event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(e.g.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parish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council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meeting,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business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networking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meeting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community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event)</w:t>
      </w:r>
      <w:r w:rsidRPr="00591AE9">
        <w:rPr>
          <w:rFonts w:cstheme="minorHAnsi"/>
          <w:spacing w:val="9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Sign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green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cab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(roadside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cabinet)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saying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had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arrived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my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area</w:t>
      </w:r>
    </w:p>
    <w:p w:rsidR="003D5FEF" w:rsidRPr="00591AE9" w:rsidRDefault="0019553B">
      <w:pPr>
        <w:ind w:left="848" w:right="688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2"/>
          <w:sz w:val="20"/>
        </w:rPr>
        <w:t>Ad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in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paper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Online</w:t>
      </w:r>
      <w:proofErr w:type="gramEnd"/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ad</w:t>
      </w:r>
    </w:p>
    <w:p w:rsidR="003D5FEF" w:rsidRPr="00591AE9" w:rsidRDefault="0019553B">
      <w:pPr>
        <w:ind w:left="84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Commercial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radio</w:t>
      </w:r>
    </w:p>
    <w:p w:rsidR="003D5FEF" w:rsidRPr="00591AE9" w:rsidRDefault="0019553B">
      <w:pPr>
        <w:ind w:left="848" w:right="386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News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story: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online,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newspaper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TV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radio</w:t>
      </w:r>
      <w:r w:rsidRPr="00591AE9">
        <w:rPr>
          <w:rFonts w:cstheme="minorHAnsi"/>
          <w:spacing w:val="24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Other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source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(please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specify)</w:t>
      </w:r>
    </w:p>
    <w:p w:rsidR="003D5FEF" w:rsidRPr="00591AE9" w:rsidRDefault="0019553B">
      <w:pPr>
        <w:ind w:left="84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know/don’t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remember</w:t>
      </w:r>
    </w:p>
    <w:p w:rsidR="003D5FEF" w:rsidRPr="00591AE9" w:rsidRDefault="0019553B" w:rsidP="00591AE9">
      <w:pPr>
        <w:pStyle w:val="Heading3"/>
        <w:spacing w:before="276"/>
        <w:jc w:val="both"/>
        <w:rPr>
          <w:rFonts w:asciiTheme="minorHAnsi" w:hAnsiTheme="minorHAnsi" w:cstheme="minorHAnsi"/>
          <w:spacing w:val="-1"/>
          <w:u w:val="single"/>
        </w:rPr>
      </w:pPr>
      <w:r w:rsidRPr="00591AE9">
        <w:rPr>
          <w:rFonts w:asciiTheme="minorHAnsi" w:hAnsiTheme="minorHAnsi" w:cstheme="minorHAnsi"/>
          <w:spacing w:val="-1"/>
          <w:u w:val="single"/>
        </w:rPr>
        <w:t>CUSTOMER SATISFACTION – Q44_2 TO Q52_2 IN ROTATION 2 ONLY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7"/>
          <w:szCs w:val="17"/>
        </w:rPr>
      </w:pPr>
    </w:p>
    <w:p w:rsidR="003D5FEF" w:rsidRPr="00591AE9" w:rsidRDefault="0019553B">
      <w:pPr>
        <w:pStyle w:val="BodyText"/>
        <w:spacing w:before="73"/>
        <w:ind w:right="2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turning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views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customer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received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whilst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8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since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then.</w:t>
      </w:r>
    </w:p>
    <w:p w:rsidR="003D5FEF" w:rsidRPr="00591AE9" w:rsidRDefault="003D5FEF">
      <w:pPr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Q44_2  </w:t>
      </w:r>
      <w:r w:rsidRPr="00591AE9">
        <w:rPr>
          <w:rFonts w:asciiTheme="minorHAnsi" w:hAnsiTheme="minorHAnsi" w:cstheme="minorHAnsi"/>
          <w:spacing w:val="2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satisfied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1"/>
        <w:gridCol w:w="1038"/>
        <w:gridCol w:w="1089"/>
        <w:gridCol w:w="1417"/>
        <w:gridCol w:w="1372"/>
        <w:gridCol w:w="1268"/>
        <w:gridCol w:w="1147"/>
      </w:tblGrid>
      <w:tr w:rsidR="00B32875" w:rsidRPr="00591AE9" w:rsidTr="00B32875">
        <w:trPr>
          <w:trHeight w:hRule="exact" w:val="701"/>
        </w:trPr>
        <w:tc>
          <w:tcPr>
            <w:tcW w:w="10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7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Very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Satisfied</w:t>
            </w:r>
          </w:p>
        </w:tc>
        <w:tc>
          <w:tcPr>
            <w:tcW w:w="5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8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spacing w:val="20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Satisfied</w:t>
            </w:r>
          </w:p>
        </w:tc>
        <w:tc>
          <w:tcPr>
            <w:tcW w:w="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5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Neither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Satisfied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Dissatisfied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2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spacing w:val="20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Satisfied</w:t>
            </w:r>
          </w:p>
        </w:tc>
        <w:tc>
          <w:tcPr>
            <w:tcW w:w="6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19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Very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Dissatisfied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99" w:right="557"/>
              <w:rPr>
                <w:rFonts w:eastAsia="Times New Roman" w:cstheme="minorHAnsi"/>
                <w:sz w:val="20"/>
                <w:szCs w:val="20"/>
              </w:rPr>
            </w:pPr>
            <w:r w:rsidRPr="00A8335F">
              <w:rPr>
                <w:rFonts w:eastAsia="Times New Roman" w:cstheme="minorHAnsi"/>
                <w:spacing w:val="-1"/>
                <w:sz w:val="20"/>
                <w:szCs w:val="20"/>
              </w:rPr>
              <w:t xml:space="preserve">Don’t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know</w:t>
            </w:r>
          </w:p>
        </w:tc>
      </w:tr>
      <w:tr w:rsidR="00B32875" w:rsidRPr="00591AE9" w:rsidTr="00B32875">
        <w:trPr>
          <w:trHeight w:hRule="exact" w:val="1251"/>
        </w:trPr>
        <w:tc>
          <w:tcPr>
            <w:tcW w:w="10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EA79B9">
            <w:pPr>
              <w:pStyle w:val="TableParagraph"/>
              <w:ind w:left="102" w:right="139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pacing w:val="-1"/>
                <w:sz w:val="20"/>
              </w:rPr>
              <w:t>T</w:t>
            </w:r>
            <w:r w:rsidR="0019553B" w:rsidRPr="00591AE9">
              <w:rPr>
                <w:rFonts w:cstheme="minorHAnsi"/>
                <w:spacing w:val="-1"/>
                <w:sz w:val="20"/>
              </w:rPr>
              <w:t>he</w:t>
            </w:r>
            <w:r w:rsidR="0019553B"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z w:val="20"/>
              </w:rPr>
              <w:t>product</w:t>
            </w:r>
            <w:r w:rsidR="0019553B"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knowledge</w:t>
            </w:r>
            <w:r w:rsidR="0019553B" w:rsidRPr="00591AE9">
              <w:rPr>
                <w:rFonts w:cstheme="minorHAnsi"/>
                <w:spacing w:val="22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and</w:t>
            </w:r>
            <w:r w:rsidR="0019553B"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advice</w:t>
            </w:r>
            <w:r w:rsidR="0019553B"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1"/>
                <w:sz w:val="20"/>
              </w:rPr>
              <w:t>p</w:t>
            </w:r>
            <w:r w:rsidR="0019553B" w:rsidRPr="00591AE9">
              <w:rPr>
                <w:rFonts w:cstheme="minorHAnsi"/>
                <w:sz w:val="20"/>
              </w:rPr>
              <w:t>r</w:t>
            </w:r>
            <w:r w:rsidR="0019553B" w:rsidRPr="00591AE9">
              <w:rPr>
                <w:rFonts w:cstheme="minorHAnsi"/>
                <w:spacing w:val="1"/>
                <w:sz w:val="20"/>
              </w:rPr>
              <w:t>o</w:t>
            </w:r>
            <w:r w:rsidR="0019553B" w:rsidRPr="00591AE9">
              <w:rPr>
                <w:rFonts w:cstheme="minorHAnsi"/>
                <w:spacing w:val="-2"/>
                <w:sz w:val="20"/>
              </w:rPr>
              <w:t>v</w:t>
            </w:r>
            <w:r w:rsidR="0019553B" w:rsidRPr="00591AE9">
              <w:rPr>
                <w:rFonts w:cstheme="minorHAnsi"/>
                <w:spacing w:val="-1"/>
                <w:sz w:val="20"/>
              </w:rPr>
              <w:t>i</w:t>
            </w:r>
            <w:r w:rsidR="0019553B" w:rsidRPr="00591AE9">
              <w:rPr>
                <w:rFonts w:cstheme="minorHAnsi"/>
                <w:spacing w:val="1"/>
                <w:sz w:val="20"/>
              </w:rPr>
              <w:t>d</w:t>
            </w:r>
            <w:r w:rsidR="0019553B" w:rsidRPr="00591AE9">
              <w:rPr>
                <w:rFonts w:cstheme="minorHAnsi"/>
                <w:sz w:val="20"/>
              </w:rPr>
              <w:t>ed</w:t>
            </w:r>
            <w:r w:rsidR="0019553B"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1"/>
                <w:sz w:val="20"/>
              </w:rPr>
              <w:t>by</w:t>
            </w:r>
            <w:r w:rsidR="0019553B" w:rsidRPr="00591AE9">
              <w:rPr>
                <w:rFonts w:cstheme="minorHAnsi"/>
                <w:spacing w:val="1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your</w:t>
            </w:r>
            <w:r w:rsidR="0019553B"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Internet</w:t>
            </w:r>
            <w:r w:rsidR="0019553B"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Service</w:t>
            </w:r>
            <w:r w:rsidR="0019553B"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z w:val="20"/>
              </w:rPr>
              <w:t>Provider</w:t>
            </w:r>
            <w:r w:rsidR="0019553B"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(ISP)</w:t>
            </w: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5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6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B32875" w:rsidRPr="00591AE9" w:rsidTr="00B32875">
        <w:trPr>
          <w:trHeight w:hRule="exact" w:val="1269"/>
        </w:trPr>
        <w:tc>
          <w:tcPr>
            <w:tcW w:w="10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EA79B9">
            <w:pPr>
              <w:pStyle w:val="TableParagraph"/>
              <w:ind w:left="102" w:right="301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pacing w:val="-1"/>
                <w:sz w:val="20"/>
              </w:rPr>
              <w:t>T</w:t>
            </w:r>
            <w:r w:rsidR="0019553B" w:rsidRPr="00591AE9">
              <w:rPr>
                <w:rFonts w:cstheme="minorHAnsi"/>
                <w:spacing w:val="-1"/>
                <w:sz w:val="20"/>
              </w:rPr>
              <w:t>he</w:t>
            </w:r>
            <w:r w:rsidR="0019553B"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ease</w:t>
            </w:r>
            <w:r w:rsidR="0019553B"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z w:val="20"/>
              </w:rPr>
              <w:t>of</w:t>
            </w:r>
            <w:r w:rsidR="0019553B"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placing</w:t>
            </w:r>
            <w:r w:rsidR="0019553B"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2"/>
                <w:sz w:val="20"/>
              </w:rPr>
              <w:t>your</w:t>
            </w:r>
            <w:r w:rsidR="0019553B"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z w:val="20"/>
              </w:rPr>
              <w:t>order</w:t>
            </w:r>
            <w:r w:rsidR="0019553B"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2"/>
                <w:sz w:val="20"/>
              </w:rPr>
              <w:t>to</w:t>
            </w:r>
            <w:r w:rsidR="0019553B"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upgrade</w:t>
            </w:r>
            <w:r w:rsidR="0019553B"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to</w:t>
            </w:r>
            <w:r w:rsidR="0019553B"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superfast</w:t>
            </w:r>
            <w:r w:rsidR="0019553B"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z w:val="20"/>
              </w:rPr>
              <w:t>broadband?</w:t>
            </w: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5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6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B32875" w:rsidRPr="00591AE9" w:rsidTr="00B32875">
        <w:trPr>
          <w:trHeight w:hRule="exact" w:val="1287"/>
        </w:trPr>
        <w:tc>
          <w:tcPr>
            <w:tcW w:w="10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EA79B9">
            <w:pPr>
              <w:pStyle w:val="TableParagraph"/>
              <w:ind w:left="102" w:right="29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pacing w:val="-1"/>
                <w:sz w:val="20"/>
              </w:rPr>
              <w:t>T</w:t>
            </w:r>
            <w:r w:rsidR="0019553B" w:rsidRPr="00591AE9">
              <w:rPr>
                <w:rFonts w:cstheme="minorHAnsi"/>
                <w:spacing w:val="-1"/>
                <w:sz w:val="20"/>
              </w:rPr>
              <w:t>he</w:t>
            </w:r>
            <w:r w:rsidR="0019553B" w:rsidRPr="00591AE9">
              <w:rPr>
                <w:rFonts w:cstheme="minorHAnsi"/>
                <w:spacing w:val="-10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superfast</w:t>
            </w:r>
            <w:r w:rsidR="0019553B"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installation</w:t>
            </w:r>
            <w:r w:rsidR="0019553B"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experience</w:t>
            </w:r>
            <w:r w:rsidR="0019553B"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z w:val="20"/>
              </w:rPr>
              <w:t>from</w:t>
            </w:r>
            <w:r w:rsidR="0019553B"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your</w:t>
            </w:r>
            <w:r w:rsidR="0019553B" w:rsidRPr="00591AE9">
              <w:rPr>
                <w:rFonts w:cstheme="minorHAnsi"/>
                <w:spacing w:val="22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internet</w:t>
            </w:r>
            <w:r w:rsidR="0019553B"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service</w:t>
            </w:r>
            <w:r w:rsidR="0019553B"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="0019553B" w:rsidRPr="00591AE9">
              <w:rPr>
                <w:rFonts w:cstheme="minorHAnsi"/>
                <w:spacing w:val="-1"/>
                <w:sz w:val="20"/>
              </w:rPr>
              <w:t>provider?</w:t>
            </w: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5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6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EA79B9" w:rsidRDefault="00EA79B9">
      <w:pPr>
        <w:rPr>
          <w:rFonts w:eastAsia="Times New Roman" w:cstheme="minorHAnsi"/>
          <w:b/>
          <w:bCs/>
          <w:sz w:val="20"/>
          <w:szCs w:val="20"/>
        </w:rPr>
      </w:pPr>
      <w:r>
        <w:rPr>
          <w:rFonts w:cstheme="minorHAnsi"/>
        </w:rPr>
        <w:br w:type="page"/>
      </w:r>
    </w:p>
    <w:p w:rsidR="00EA79B9" w:rsidRDefault="00EA79B9">
      <w:pPr>
        <w:pStyle w:val="BodyText"/>
        <w:spacing w:before="73"/>
        <w:ind w:left="859" w:right="289" w:hanging="720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spacing w:before="73"/>
        <w:ind w:left="859" w:right="28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Q45_</w:t>
      </w:r>
      <w:proofErr w:type="gramStart"/>
      <w:r w:rsidRPr="00591AE9">
        <w:rPr>
          <w:rFonts w:asciiTheme="minorHAnsi" w:hAnsiTheme="minorHAnsi" w:cstheme="minorHAnsi"/>
        </w:rPr>
        <w:t xml:space="preserve">2 </w:t>
      </w:r>
      <w:r w:rsidRPr="00591AE9">
        <w:rPr>
          <w:rFonts w:asciiTheme="minorHAnsi" w:hAnsiTheme="minorHAnsi" w:cstheme="minorHAnsi"/>
          <w:spacing w:val="49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encountered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problems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meant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82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provider?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139" w:firstLine="71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Q45_2</w:t>
      </w:r>
    </w:p>
    <w:p w:rsidR="00A8335F" w:rsidRDefault="0019553B" w:rsidP="00A8335F">
      <w:pPr>
        <w:pStyle w:val="BodyText"/>
        <w:ind w:left="139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</w:rPr>
        <w:t>Q45_</w:t>
      </w:r>
      <w:proofErr w:type="gramStart"/>
      <w:r w:rsidRPr="00591AE9">
        <w:rPr>
          <w:rFonts w:asciiTheme="minorHAnsi" w:hAnsiTheme="minorHAnsi" w:cstheme="minorHAnsi"/>
        </w:rPr>
        <w:t xml:space="preserve">3 </w:t>
      </w:r>
      <w:r w:rsidRPr="00591AE9">
        <w:rPr>
          <w:rFonts w:asciiTheme="minorHAnsi" w:hAnsiTheme="minorHAnsi" w:cstheme="minorHAnsi"/>
          <w:spacing w:val="48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proofErr w:type="gramEnd"/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problems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encounter?</w:t>
      </w:r>
    </w:p>
    <w:p w:rsidR="00A8335F" w:rsidRDefault="00A8335F" w:rsidP="00A8335F">
      <w:pPr>
        <w:pStyle w:val="BodyText"/>
        <w:ind w:left="139"/>
        <w:rPr>
          <w:rFonts w:asciiTheme="minorHAnsi" w:hAnsiTheme="minorHAnsi" w:cstheme="minorHAnsi"/>
          <w:spacing w:val="-1"/>
        </w:rPr>
      </w:pPr>
    </w:p>
    <w:p w:rsidR="003D5FEF" w:rsidRPr="00591AE9" w:rsidRDefault="0019553B" w:rsidP="00A8335F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Q45_2</w:t>
      </w:r>
    </w:p>
    <w:p w:rsidR="003D5FEF" w:rsidRPr="00591AE9" w:rsidRDefault="0019553B">
      <w:pPr>
        <w:pStyle w:val="BodyText"/>
        <w:ind w:left="859" w:right="28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Q46_</w:t>
      </w:r>
      <w:proofErr w:type="gramStart"/>
      <w:r w:rsidRPr="00591AE9">
        <w:rPr>
          <w:rFonts w:asciiTheme="minorHAnsi" w:hAnsiTheme="minorHAnsi" w:cstheme="minorHAnsi"/>
        </w:rPr>
        <w:t xml:space="preserve">2 </w:t>
      </w:r>
      <w:r w:rsidRPr="00591AE9">
        <w:rPr>
          <w:rFonts w:asciiTheme="minorHAnsi" w:hAnsiTheme="minorHAnsi" w:cstheme="minorHAnsi"/>
          <w:spacing w:val="48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proofErr w:type="gramEnd"/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satisfied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overall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customer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experienced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 xml:space="preserve">resolving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8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problem?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were</w:t>
      </w:r>
      <w:proofErr w:type="gramEnd"/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 w:right="719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Very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Quite</w:t>
      </w:r>
      <w:proofErr w:type="gramEnd"/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</w:p>
    <w:p w:rsidR="003D5FEF" w:rsidRPr="00591AE9" w:rsidRDefault="0019553B">
      <w:pPr>
        <w:ind w:left="859" w:right="5724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cstheme="minorHAnsi"/>
          <w:spacing w:val="-1"/>
          <w:sz w:val="20"/>
        </w:rPr>
        <w:t>Neither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  <w:r w:rsidRPr="00591AE9">
        <w:rPr>
          <w:rFonts w:cstheme="minorHAnsi"/>
          <w:spacing w:val="3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Quite</w:t>
      </w:r>
      <w:r w:rsidRPr="00591AE9">
        <w:rPr>
          <w:rFonts w:cstheme="minorHAnsi"/>
          <w:spacing w:val="-1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</w:p>
    <w:p w:rsidR="003D5FEF" w:rsidRPr="00591AE9" w:rsidRDefault="0019553B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dissatisfied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7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Q47_2   How</w:t>
      </w:r>
      <w:r w:rsidRPr="00591AE9">
        <w:rPr>
          <w:rFonts w:asciiTheme="minorHAnsi" w:hAnsiTheme="minorHAnsi" w:cstheme="minorHAnsi"/>
          <w:spacing w:val="-2"/>
        </w:rPr>
        <w:t xml:space="preserve"> much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pay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month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connection?</w:t>
      </w:r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Q48_2  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say,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was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19553B">
      <w:pPr>
        <w:ind w:left="859" w:right="727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Too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high</w:t>
      </w:r>
      <w:r w:rsidRPr="00591AE9">
        <w:rPr>
          <w:rFonts w:eastAsia="Times New Roman" w:cstheme="minorHAnsi"/>
          <w:spacing w:val="21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About</w:t>
      </w:r>
      <w:proofErr w:type="gramEnd"/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right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Too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low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859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Q49_</w:t>
      </w:r>
      <w:proofErr w:type="gramStart"/>
      <w:r w:rsidRPr="00591AE9">
        <w:rPr>
          <w:rFonts w:asciiTheme="minorHAnsi" w:hAnsiTheme="minorHAnsi" w:cstheme="minorHAnsi"/>
        </w:rPr>
        <w:t xml:space="preserve">2 </w:t>
      </w:r>
      <w:r w:rsidRPr="00591AE9">
        <w:rPr>
          <w:rFonts w:asciiTheme="minorHAnsi" w:hAnsiTheme="minorHAnsi" w:cstheme="minorHAnsi"/>
          <w:spacing w:val="49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proofErr w:type="gramEnd"/>
      <w:r w:rsidRPr="00591AE9">
        <w:rPr>
          <w:rFonts w:asciiTheme="minorHAnsi" w:hAnsiTheme="minorHAnsi" w:cstheme="minorHAnsi"/>
          <w:spacing w:val="-2"/>
        </w:rPr>
        <w:t xml:space="preserve"> much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were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paying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month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PROMPT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i.e.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8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17"/>
        </w:rPr>
        <w:t xml:space="preserve"> </w:t>
      </w:r>
      <w:r w:rsidRPr="00591AE9">
        <w:rPr>
          <w:rFonts w:asciiTheme="minorHAnsi" w:hAnsiTheme="minorHAnsi" w:cstheme="minorHAnsi"/>
        </w:rPr>
        <w:t>BROADBAND</w:t>
      </w:r>
      <w:r w:rsidRPr="00591AE9">
        <w:rPr>
          <w:rFonts w:asciiTheme="minorHAnsi" w:hAnsiTheme="minorHAnsi" w:cstheme="minorHAnsi"/>
          <w:spacing w:val="-16"/>
        </w:rPr>
        <w:t xml:space="preserve"> </w:t>
      </w:r>
      <w:r w:rsidRPr="00591AE9">
        <w:rPr>
          <w:rFonts w:asciiTheme="minorHAnsi" w:hAnsiTheme="minorHAnsi" w:cstheme="minorHAnsi"/>
        </w:rPr>
        <w:t>CONNECTION</w:t>
      </w:r>
    </w:p>
    <w:p w:rsidR="003D5FEF" w:rsidRPr="00591AE9" w:rsidRDefault="0019553B">
      <w:pPr>
        <w:spacing w:line="223" w:lineRule="exact"/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Default="0019553B" w:rsidP="00591AE9">
      <w:pPr>
        <w:pStyle w:val="Heading3"/>
        <w:spacing w:before="276"/>
        <w:jc w:val="both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t>Superfast Cornwall Carbon Calculator</w:t>
      </w:r>
    </w:p>
    <w:p w:rsidR="00591AE9" w:rsidRPr="00591AE9" w:rsidRDefault="00591AE9" w:rsidP="00591AE9">
      <w:pPr>
        <w:pStyle w:val="Heading3"/>
        <w:spacing w:before="120"/>
        <w:ind w:left="142"/>
        <w:jc w:val="both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ind w:left="859" w:right="28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Q50_</w:t>
      </w:r>
      <w:proofErr w:type="gramStart"/>
      <w:r w:rsidRPr="00591AE9">
        <w:rPr>
          <w:rFonts w:asciiTheme="minorHAnsi" w:hAnsiTheme="minorHAnsi" w:cstheme="minorHAnsi"/>
        </w:rPr>
        <w:t xml:space="preserve">2 </w:t>
      </w:r>
      <w:r w:rsidRPr="00591AE9">
        <w:rPr>
          <w:rFonts w:asciiTheme="minorHAnsi" w:hAnsiTheme="minorHAnsi" w:cstheme="minorHAnsi"/>
          <w:spacing w:val="46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aware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Carbon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Calculator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Smartphone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application</w:t>
      </w:r>
      <w:r w:rsidRPr="00591AE9">
        <w:rPr>
          <w:rFonts w:asciiTheme="minorHAnsi" w:hAnsiTheme="minorHAnsi" w:cstheme="minorHAnsi"/>
          <w:spacing w:val="62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(Carbon</w:t>
      </w:r>
      <w:r w:rsidRPr="00591AE9">
        <w:rPr>
          <w:rFonts w:asciiTheme="minorHAnsi" w:hAnsiTheme="minorHAnsi" w:cstheme="minorHAnsi"/>
          <w:spacing w:val="-1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Diem)?</w:t>
      </w:r>
    </w:p>
    <w:p w:rsidR="003D5FEF" w:rsidRPr="00591AE9" w:rsidRDefault="0019553B">
      <w:pPr>
        <w:ind w:left="859" w:right="643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Q51_2a</w:t>
      </w:r>
      <w:r w:rsidRPr="00591AE9">
        <w:rPr>
          <w:rFonts w:eastAsia="Times New Roman" w:cstheme="minorHAnsi"/>
          <w:spacing w:val="2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Q51_2b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A8335F" w:rsidRDefault="00A8335F">
      <w:pPr>
        <w:rPr>
          <w:rFonts w:eastAsia="Times New Roman" w:cstheme="minorHAnsi"/>
          <w:b/>
          <w:bCs/>
          <w:spacing w:val="-1"/>
          <w:sz w:val="20"/>
          <w:szCs w:val="20"/>
        </w:rPr>
      </w:pPr>
      <w:r>
        <w:rPr>
          <w:rFonts w:cstheme="minorHAnsi"/>
          <w:spacing w:val="-1"/>
        </w:rPr>
        <w:br w:type="page"/>
      </w:r>
    </w:p>
    <w:p w:rsidR="00A8335F" w:rsidRDefault="00A8335F">
      <w:pPr>
        <w:pStyle w:val="BodyText"/>
        <w:ind w:left="139" w:right="366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ind w:left="139" w:right="366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Q50_2:</w:t>
      </w:r>
    </w:p>
    <w:p w:rsidR="003D5FEF" w:rsidRPr="00591AE9" w:rsidRDefault="0019553B">
      <w:pPr>
        <w:pStyle w:val="BodyText"/>
        <w:ind w:left="859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Q51_2a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calculator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and/or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smartphone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application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calculate</w:t>
      </w:r>
      <w:r w:rsidRPr="00591AE9">
        <w:rPr>
          <w:rFonts w:asciiTheme="minorHAnsi" w:hAnsiTheme="minorHAnsi" w:cstheme="minorHAnsi"/>
          <w:spacing w:val="9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</w:rPr>
        <w:t>carbon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footprint?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used</w:t>
      </w:r>
    </w:p>
    <w:p w:rsidR="003D5FEF" w:rsidRPr="00591AE9" w:rsidRDefault="0019553B">
      <w:pPr>
        <w:ind w:left="859" w:right="690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intend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3D5FEF" w:rsidRPr="00591AE9" w:rsidRDefault="0019553B">
      <w:pPr>
        <w:ind w:left="139" w:firstLine="71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spacing w:before="4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Q50_2:</w:t>
      </w:r>
    </w:p>
    <w:p w:rsidR="003D5FEF" w:rsidRPr="00591AE9" w:rsidRDefault="0019553B">
      <w:pPr>
        <w:spacing w:line="239" w:lineRule="auto"/>
        <w:ind w:left="859" w:right="320" w:hanging="72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Q51_2b.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provides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free-to-use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calculator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enable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businesses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measure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their</w:t>
      </w:r>
      <w:r w:rsidRPr="00591AE9">
        <w:rPr>
          <w:rFonts w:cstheme="minorHAnsi"/>
          <w:spacing w:val="95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footprint.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Full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details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available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website:</w:t>
      </w:r>
      <w:r w:rsidRPr="00591AE9">
        <w:rPr>
          <w:rFonts w:cstheme="minorHAnsi"/>
          <w:spacing w:val="-4"/>
          <w:sz w:val="20"/>
        </w:rPr>
        <w:t xml:space="preserve"> </w:t>
      </w:r>
      <w:hyperlink r:id="rId11">
        <w:r w:rsidRPr="00591AE9">
          <w:rPr>
            <w:rFonts w:cstheme="minorHAnsi"/>
            <w:color w:val="0000FF"/>
            <w:spacing w:val="-1"/>
            <w:sz w:val="20"/>
            <w:u w:val="single" w:color="0000FF"/>
          </w:rPr>
          <w:t>www.superfastcornwall.org</w:t>
        </w:r>
        <w:r w:rsidRPr="00591AE9">
          <w:rPr>
            <w:rFonts w:cstheme="minorHAnsi"/>
            <w:spacing w:val="-1"/>
            <w:sz w:val="20"/>
          </w:rPr>
          <w:t>.</w:t>
        </w:r>
      </w:hyperlink>
      <w:r w:rsidRPr="00591AE9">
        <w:rPr>
          <w:rFonts w:cstheme="minorHAnsi"/>
          <w:spacing w:val="39"/>
          <w:sz w:val="20"/>
        </w:rPr>
        <w:t xml:space="preserve"> </w:t>
      </w:r>
      <w:r w:rsidRPr="00591AE9">
        <w:rPr>
          <w:rFonts w:cstheme="minorHAnsi"/>
          <w:sz w:val="20"/>
        </w:rPr>
        <w:t>Do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you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think</w:t>
      </w:r>
      <w:r w:rsidRPr="00591AE9">
        <w:rPr>
          <w:rFonts w:cstheme="minorHAnsi"/>
          <w:spacing w:val="91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you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would make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use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this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online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calculator?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used</w:t>
      </w:r>
    </w:p>
    <w:p w:rsidR="003D5FEF" w:rsidRPr="00591AE9" w:rsidRDefault="0019553B">
      <w:pPr>
        <w:ind w:left="859" w:right="690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intend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A8335F" w:rsidRDefault="00A8335F">
      <w:pPr>
        <w:pStyle w:val="BodyText"/>
        <w:spacing w:line="228" w:lineRule="exact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Q51_2a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Q51_2b,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Q52_2</w:t>
      </w:r>
    </w:p>
    <w:p w:rsidR="003D5FEF" w:rsidRPr="00591AE9" w:rsidRDefault="0019553B">
      <w:pPr>
        <w:pStyle w:val="BodyText"/>
        <w:spacing w:line="227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Q52_2  </w:t>
      </w:r>
      <w:r w:rsidRPr="00591AE9">
        <w:rPr>
          <w:rFonts w:asciiTheme="minorHAnsi" w:hAnsiTheme="minorHAnsi" w:cstheme="minorHAnsi"/>
          <w:spacing w:val="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decided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carbon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calculator?</w:t>
      </w:r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MULTI-CODE,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USING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PRE-CODES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 w:right="492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Do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benefit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my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business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calculator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tools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are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too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complicated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Do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have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enough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time</w:t>
      </w:r>
    </w:p>
    <w:p w:rsidR="003D5FEF" w:rsidRPr="00591AE9" w:rsidRDefault="0019553B">
      <w:pPr>
        <w:ind w:left="859" w:right="542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I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am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interested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green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issues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proofErr w:type="gramEnd"/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</w:p>
    <w:p w:rsidR="003D5FEF" w:rsidRPr="00591AE9" w:rsidRDefault="003D5FEF">
      <w:pPr>
        <w:spacing w:before="3"/>
        <w:rPr>
          <w:rFonts w:eastAsia="Times New Roman" w:cstheme="minorHAnsi"/>
          <w:sz w:val="24"/>
          <w:szCs w:val="24"/>
        </w:rPr>
      </w:pPr>
    </w:p>
    <w:p w:rsidR="003D5FEF" w:rsidRPr="00591AE9" w:rsidRDefault="0019553B">
      <w:pPr>
        <w:pStyle w:val="Heading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Re-Contact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54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willing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contacted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again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12</w:t>
      </w:r>
      <w:r w:rsidRPr="00591AE9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 xml:space="preserve">months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2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years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</w:t>
      </w:r>
      <w:proofErr w:type="spellEnd"/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participate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88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assess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helping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214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and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survey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4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Yes,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survey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8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9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Q57,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Q43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Q41</w:t>
      </w:r>
    </w:p>
    <w:p w:rsidR="003D5FEF" w:rsidRPr="00591AE9" w:rsidRDefault="0019553B">
      <w:pPr>
        <w:pStyle w:val="BodyText"/>
        <w:tabs>
          <w:tab w:val="left" w:pos="859"/>
        </w:tabs>
        <w:spacing w:line="229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confirm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634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Business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name: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Respondent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name:</w:t>
      </w:r>
    </w:p>
    <w:p w:rsidR="003D5FEF" w:rsidRPr="00591AE9" w:rsidRDefault="0019553B">
      <w:pPr>
        <w:ind w:left="139" w:firstLine="7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Phone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number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email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address: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A8335F" w:rsidRDefault="00A8335F">
      <w:pPr>
        <w:rPr>
          <w:rFonts w:eastAsia="Times New Roman" w:cstheme="minorHAnsi"/>
          <w:b/>
          <w:bCs/>
          <w:spacing w:val="-1"/>
          <w:sz w:val="20"/>
          <w:szCs w:val="20"/>
        </w:rPr>
      </w:pPr>
      <w:r>
        <w:rPr>
          <w:rFonts w:cstheme="minorHAnsi"/>
          <w:spacing w:val="-1"/>
        </w:rPr>
        <w:br w:type="page"/>
      </w:r>
    </w:p>
    <w:p w:rsidR="00A8335F" w:rsidRDefault="00A8335F">
      <w:pPr>
        <w:pStyle w:val="BodyText"/>
        <w:ind w:left="139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Q57,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Q41</w:t>
      </w:r>
    </w:p>
    <w:p w:rsidR="003D5FEF" w:rsidRPr="00591AE9" w:rsidRDefault="0019553B">
      <w:pPr>
        <w:pStyle w:val="BodyText"/>
        <w:tabs>
          <w:tab w:val="left" w:pos="859"/>
        </w:tabs>
        <w:ind w:left="139" w:right="3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mentioned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previously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happy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1"/>
        </w:rPr>
        <w:t xml:space="preserve"> member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evaluation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team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4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speak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directly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impact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Fund.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confirm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6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purpose?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634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Business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Respondent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name: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Phone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number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email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address: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Q57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Q41,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Q43</w:t>
      </w:r>
    </w:p>
    <w:p w:rsidR="003D5FEF" w:rsidRPr="00591AE9" w:rsidRDefault="0019553B">
      <w:pPr>
        <w:pStyle w:val="BodyText"/>
        <w:tabs>
          <w:tab w:val="left" w:pos="859"/>
        </w:tabs>
        <w:ind w:left="139" w:right="45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Q60.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mentioned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like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someone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Development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contact</w:t>
      </w:r>
      <w:r w:rsidRPr="00591AE9">
        <w:rPr>
          <w:rFonts w:asciiTheme="minorHAnsi" w:hAnsiTheme="minorHAnsi" w:cstheme="minorHAnsi"/>
          <w:spacing w:val="84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Cornwall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Fund.</w:t>
      </w:r>
      <w:r w:rsidRPr="00591AE9">
        <w:rPr>
          <w:rFonts w:asciiTheme="minorHAnsi" w:hAnsiTheme="minorHAnsi" w:cstheme="minorHAnsi"/>
          <w:spacing w:val="41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confirm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purpose?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634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Business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Respondent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name: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Phone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number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email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address: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Q26a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(jobs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created/safeguarded–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recontact</w:t>
      </w:r>
      <w:proofErr w:type="spellEnd"/>
      <w:r w:rsidRPr="00591AE9">
        <w:rPr>
          <w:rFonts w:asciiTheme="minorHAnsi" w:hAnsiTheme="minorHAnsi" w:cstheme="minorHAnsi"/>
        </w:rPr>
        <w:t>)</w:t>
      </w:r>
    </w:p>
    <w:p w:rsidR="003D5FEF" w:rsidRPr="00591AE9" w:rsidRDefault="0019553B">
      <w:pPr>
        <w:pStyle w:val="BodyText"/>
        <w:ind w:left="139" w:right="3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Q60a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mentioned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previously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happy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receive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email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link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on-line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relating</w:t>
      </w:r>
      <w:r w:rsidRPr="00591AE9">
        <w:rPr>
          <w:rFonts w:asciiTheme="minorHAnsi" w:hAnsiTheme="minorHAnsi" w:cstheme="minorHAnsi"/>
          <w:spacing w:val="6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jobs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created.</w:t>
      </w:r>
      <w:r w:rsidRPr="00591AE9">
        <w:rPr>
          <w:rFonts w:asciiTheme="minorHAnsi" w:hAnsiTheme="minorHAnsi" w:cstheme="minorHAnsi"/>
          <w:spacing w:val="41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confirm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purpose?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Business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Respondent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name: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Email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address: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Q65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–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BACKGROUND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INFORMATION</w:t>
      </w:r>
    </w:p>
    <w:p w:rsidR="00A8335F" w:rsidRDefault="00A8335F">
      <w:pPr>
        <w:pStyle w:val="Heading3"/>
        <w:spacing w:line="273" w:lineRule="exact"/>
        <w:rPr>
          <w:rFonts w:asciiTheme="minorHAnsi" w:hAnsiTheme="minorHAnsi" w:cstheme="minorHAnsi"/>
          <w:spacing w:val="-1"/>
        </w:rPr>
      </w:pPr>
    </w:p>
    <w:p w:rsidR="00A8335F" w:rsidRDefault="00A8335F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3D5FEF" w:rsidRPr="00591AE9" w:rsidRDefault="0019553B">
      <w:pPr>
        <w:pStyle w:val="Heading3"/>
        <w:spacing w:line="273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ROUTE: Not upgraded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superfast: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spacing w:line="229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THOSE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NOT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UPGRADED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S2</w:t>
      </w:r>
    </w:p>
    <w:p w:rsidR="003D5FEF" w:rsidRPr="00591AE9" w:rsidRDefault="0019553B">
      <w:pPr>
        <w:pStyle w:val="BodyText"/>
        <w:tabs>
          <w:tab w:val="left" w:pos="859"/>
        </w:tabs>
        <w:spacing w:line="227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MULTI-CODE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numPr>
          <w:ilvl w:val="0"/>
          <w:numId w:val="2"/>
        </w:numPr>
        <w:tabs>
          <w:tab w:val="left" w:pos="1580"/>
        </w:tabs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ORDERED,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WAITING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I’ve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ordered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we’re </w:t>
      </w:r>
      <w:r w:rsidRPr="00591AE9">
        <w:rPr>
          <w:rFonts w:eastAsia="Times New Roman" w:cstheme="minorHAnsi"/>
          <w:spacing w:val="-1"/>
          <w:sz w:val="20"/>
          <w:szCs w:val="20"/>
        </w:rPr>
        <w:t>waiting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connection</w:t>
      </w:r>
    </w:p>
    <w:p w:rsidR="003D5FEF" w:rsidRPr="00591AE9" w:rsidRDefault="0019553B">
      <w:pPr>
        <w:ind w:left="122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b/>
          <w:spacing w:val="-1"/>
          <w:sz w:val="20"/>
        </w:rPr>
        <w:t>b.</w:t>
      </w:r>
      <w:r w:rsidRPr="00591AE9">
        <w:rPr>
          <w:rFonts w:cstheme="minorHAnsi"/>
          <w:b/>
          <w:sz w:val="20"/>
        </w:rPr>
        <w:t xml:space="preserve">  </w:t>
      </w:r>
      <w:r w:rsidRPr="00591AE9">
        <w:rPr>
          <w:rFonts w:cstheme="minorHAnsi"/>
          <w:b/>
          <w:spacing w:val="36"/>
          <w:sz w:val="20"/>
        </w:rPr>
        <w:t xml:space="preserve"> </w:t>
      </w:r>
      <w:r w:rsidRPr="00591AE9">
        <w:rPr>
          <w:rFonts w:cstheme="minorHAnsi"/>
          <w:sz w:val="20"/>
        </w:rPr>
        <w:t>GIVEN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UP</w:t>
      </w:r>
      <w:r w:rsidRPr="00591AE9">
        <w:rPr>
          <w:rFonts w:cstheme="minorHAnsi"/>
          <w:spacing w:val="-1"/>
          <w:sz w:val="20"/>
        </w:rPr>
        <w:t xml:space="preserve"> FOR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NOW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Have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tried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applying,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but have</w:t>
      </w:r>
      <w:r w:rsidRPr="00591AE9">
        <w:rPr>
          <w:rFonts w:cstheme="minorHAnsi"/>
          <w:sz w:val="20"/>
        </w:rPr>
        <w:t xml:space="preserve"> given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for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spacing w:line="229" w:lineRule="exact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AWARE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Didn’t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it’s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in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area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spacing w:line="229" w:lineRule="exact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IN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AREA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it’s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available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area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HAVEN’T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CHECKED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Haven’t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checked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find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out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whether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it’s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this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area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DIDN’T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HAD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ORDER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Thought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line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would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upgrade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automatically)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FROM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MY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PROVIDER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Our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ISP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doesn’t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offer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broadband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spacing w:line="229" w:lineRule="exact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TIED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INTO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EXISTING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CONTRACT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Tied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into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existing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contract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with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ISP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spacing w:line="229" w:lineRule="exact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GOT ROUND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IT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Just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haven’t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got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around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it </w:t>
      </w:r>
      <w:r w:rsidRPr="00591AE9">
        <w:rPr>
          <w:rFonts w:eastAsia="Times New Roman" w:cstheme="minorHAnsi"/>
          <w:spacing w:val="-2"/>
          <w:sz w:val="20"/>
          <w:szCs w:val="20"/>
        </w:rPr>
        <w:t>yet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 xml:space="preserve">DON’T </w:t>
      </w:r>
      <w:r w:rsidRPr="00591AE9">
        <w:rPr>
          <w:rFonts w:eastAsia="Times New Roman" w:cstheme="minorHAnsi"/>
          <w:sz w:val="20"/>
          <w:szCs w:val="20"/>
        </w:rPr>
        <w:t>NEED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IT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need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current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service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is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fine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ind w:right="54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WANT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DISRUPT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MY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CONNECTION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Concerned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about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disrupting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current</w:t>
      </w:r>
      <w:r w:rsidRPr="00591AE9">
        <w:rPr>
          <w:rFonts w:eastAsia="Times New Roman" w:cstheme="minorHAnsi"/>
          <w:spacing w:val="5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service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upgrade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</w:p>
    <w:p w:rsidR="003D5FEF" w:rsidRPr="00591AE9" w:rsidRDefault="0019553B">
      <w:pPr>
        <w:numPr>
          <w:ilvl w:val="0"/>
          <w:numId w:val="6"/>
        </w:numPr>
        <w:tabs>
          <w:tab w:val="left" w:pos="1580"/>
        </w:tabs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1"/>
          <w:sz w:val="20"/>
        </w:rPr>
        <w:t>TOO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EXPENSIVE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will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be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too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expensive</w:t>
      </w:r>
    </w:p>
    <w:p w:rsidR="003D5FEF" w:rsidRPr="00591AE9" w:rsidRDefault="0019553B">
      <w:pPr>
        <w:numPr>
          <w:ilvl w:val="0"/>
          <w:numId w:val="6"/>
        </w:numPr>
        <w:tabs>
          <w:tab w:val="left" w:pos="1579"/>
        </w:tabs>
        <w:ind w:left="1578" w:right="32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WON’T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MUCH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FASTER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Don’t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believe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that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broadband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speed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will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as</w:t>
      </w:r>
      <w:r w:rsidRPr="00591AE9">
        <w:rPr>
          <w:rFonts w:eastAsia="Times New Roman" w:cstheme="minorHAnsi"/>
          <w:spacing w:val="4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fast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as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claim</w:t>
      </w:r>
    </w:p>
    <w:p w:rsidR="003D5FEF" w:rsidRPr="00591AE9" w:rsidRDefault="0019553B">
      <w:pPr>
        <w:numPr>
          <w:ilvl w:val="0"/>
          <w:numId w:val="6"/>
        </w:numPr>
        <w:tabs>
          <w:tab w:val="left" w:pos="1579"/>
        </w:tabs>
        <w:ind w:left="157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UNSURE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OF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BENEFITS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Not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sure</w:t>
      </w:r>
      <w:r w:rsidRPr="00591AE9">
        <w:rPr>
          <w:rFonts w:cstheme="minorHAnsi"/>
          <w:spacing w:val="-2"/>
          <w:sz w:val="20"/>
        </w:rPr>
        <w:t xml:space="preserve"> what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benefits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are</w:t>
      </w:r>
    </w:p>
    <w:p w:rsidR="003D5FEF" w:rsidRPr="00591AE9" w:rsidRDefault="0019553B">
      <w:pPr>
        <w:numPr>
          <w:ilvl w:val="0"/>
          <w:numId w:val="6"/>
        </w:numPr>
        <w:tabs>
          <w:tab w:val="left" w:pos="1579"/>
        </w:tabs>
        <w:ind w:left="157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19553B">
      <w:pPr>
        <w:numPr>
          <w:ilvl w:val="0"/>
          <w:numId w:val="6"/>
        </w:numPr>
        <w:tabs>
          <w:tab w:val="left" w:pos="1579"/>
        </w:tabs>
        <w:ind w:left="157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Other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please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specify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9" w:lineRule="exact"/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(j)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DON’T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Q61</w:t>
      </w:r>
    </w:p>
    <w:p w:rsidR="003D5FEF" w:rsidRPr="00591AE9" w:rsidRDefault="0019553B">
      <w:pPr>
        <w:pStyle w:val="BodyText"/>
        <w:tabs>
          <w:tab w:val="left" w:pos="858"/>
        </w:tabs>
        <w:spacing w:line="227" w:lineRule="exact"/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feel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don’t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spacing w:line="228" w:lineRule="exact"/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4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Q61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proofErr w:type="gramStart"/>
      <w:r w:rsidRPr="00591AE9">
        <w:rPr>
          <w:rFonts w:asciiTheme="minorHAnsi" w:hAnsiTheme="minorHAnsi" w:cstheme="minorHAnsi"/>
          <w:u w:val="thick" w:color="000000"/>
        </w:rPr>
        <w:t>EXCEPT</w:t>
      </w:r>
      <w:proofErr w:type="gramEnd"/>
      <w:r w:rsidRPr="00591AE9">
        <w:rPr>
          <w:rFonts w:asciiTheme="minorHAnsi" w:hAnsiTheme="minorHAnsi" w:cstheme="minorHAnsi"/>
          <w:spacing w:val="-6"/>
          <w:u w:val="thick" w:color="000000"/>
        </w:rPr>
        <w:t xml:space="preserve"> </w:t>
      </w:r>
      <w:r w:rsidRPr="00591AE9">
        <w:rPr>
          <w:rFonts w:asciiTheme="minorHAnsi" w:hAnsiTheme="minorHAnsi" w:cstheme="minorHAnsi"/>
        </w:rPr>
        <w:t>a,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j,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k,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 Q63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&amp;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Q64,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OTHERWISE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 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Q65:</w:t>
      </w:r>
    </w:p>
    <w:p w:rsidR="003D5FEF" w:rsidRPr="00591AE9" w:rsidRDefault="0019553B">
      <w:pPr>
        <w:pStyle w:val="BodyText"/>
        <w:tabs>
          <w:tab w:val="left" w:pos="859"/>
        </w:tabs>
        <w:ind w:left="859" w:right="45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similar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slightly</w:t>
      </w:r>
      <w:r w:rsidRPr="00591AE9">
        <w:rPr>
          <w:rFonts w:asciiTheme="minorHAnsi" w:hAnsiTheme="minorHAnsi" w:cstheme="minorHAnsi"/>
          <w:spacing w:val="-2"/>
        </w:rPr>
        <w:t xml:space="preserve"> more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expensive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standard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now,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likely</w:t>
      </w:r>
      <w:r w:rsidRPr="00591AE9">
        <w:rPr>
          <w:rFonts w:asciiTheme="minorHAnsi" w:hAnsiTheme="minorHAnsi" w:cstheme="minorHAnsi"/>
          <w:spacing w:val="83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when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it’s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available?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 w:right="719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z w:val="20"/>
          <w:szCs w:val="20"/>
        </w:rPr>
        <w:t>Fairly</w:t>
      </w:r>
      <w:proofErr w:type="gramEnd"/>
      <w:r w:rsidRPr="00591AE9">
        <w:rPr>
          <w:rFonts w:eastAsia="Times New Roman" w:cstheme="minorHAnsi"/>
          <w:spacing w:val="-1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all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likely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32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Once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know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long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7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round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CODES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555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Immediately/</w:t>
      </w:r>
      <w:r w:rsidRPr="00591AE9">
        <w:rPr>
          <w:rFonts w:cstheme="minorHAnsi"/>
          <w:spacing w:val="-6"/>
          <w:sz w:val="20"/>
        </w:rPr>
        <w:t xml:space="preserve"> </w:t>
      </w:r>
      <w:proofErr w:type="gramStart"/>
      <w:r w:rsidRPr="00591AE9">
        <w:rPr>
          <w:rFonts w:cstheme="minorHAnsi"/>
          <w:sz w:val="20"/>
        </w:rPr>
        <w:t>As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quickly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as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possible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</w:t>
      </w:r>
    </w:p>
    <w:p w:rsidR="003D5FEF" w:rsidRPr="00591AE9" w:rsidRDefault="0019553B">
      <w:pPr>
        <w:ind w:left="859" w:right="560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 </w:t>
      </w:r>
      <w:r w:rsidRPr="00591AE9">
        <w:rPr>
          <w:rFonts w:cstheme="minorHAnsi"/>
          <w:spacing w:val="-1"/>
          <w:sz w:val="20"/>
        </w:rPr>
        <w:t>month,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3 </w:t>
      </w:r>
      <w:r w:rsidRPr="00591AE9">
        <w:rPr>
          <w:rFonts w:cstheme="minorHAnsi"/>
          <w:spacing w:val="-2"/>
          <w:sz w:val="20"/>
        </w:rPr>
        <w:t>months</w:t>
      </w:r>
      <w:r w:rsidRPr="00591AE9">
        <w:rPr>
          <w:rFonts w:cstheme="minorHAnsi"/>
          <w:spacing w:val="-2"/>
          <w:w w:val="99"/>
          <w:sz w:val="20"/>
        </w:rPr>
        <w:t xml:space="preserve"> 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3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6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6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12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More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12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2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More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 xml:space="preserve">2 </w:t>
      </w:r>
      <w:r w:rsidRPr="00591AE9">
        <w:rPr>
          <w:rFonts w:cstheme="minorHAnsi"/>
          <w:spacing w:val="-1"/>
          <w:sz w:val="20"/>
        </w:rPr>
        <w:t>years</w:t>
      </w:r>
    </w:p>
    <w:p w:rsidR="003D5FEF" w:rsidRPr="00591AE9" w:rsidRDefault="0019553B" w:rsidP="00A8335F">
      <w:pPr>
        <w:ind w:left="859" w:right="3356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Wouldn’t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have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any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plans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="00A8335F">
        <w:rPr>
          <w:rFonts w:eastAsia="Times New Roman" w:cstheme="minorHAnsi"/>
          <w:spacing w:val="-2"/>
          <w:sz w:val="20"/>
          <w:szCs w:val="20"/>
        </w:rPr>
        <w:t>u</w:t>
      </w:r>
      <w:r w:rsidRPr="00591AE9">
        <w:rPr>
          <w:rFonts w:eastAsia="Times New Roman" w:cstheme="minorHAnsi"/>
          <w:sz w:val="20"/>
          <w:szCs w:val="20"/>
        </w:rPr>
        <w:t>pgrade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  <w:sectPr w:rsidR="003D5FEF" w:rsidRPr="00591AE9">
          <w:footerReference w:type="default" r:id="rId12"/>
          <w:pgSz w:w="11910" w:h="16840"/>
          <w:pgMar w:top="2480" w:right="1300" w:bottom="1600" w:left="1300" w:header="708" w:footer="1405" w:gutter="0"/>
          <w:cols w:space="720"/>
        </w:sectPr>
      </w:pPr>
    </w:p>
    <w:p w:rsidR="003D5FEF" w:rsidRPr="00591AE9" w:rsidRDefault="0019553B">
      <w:pPr>
        <w:pStyle w:val="Heading3"/>
        <w:spacing w:line="273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Background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right="334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Finally,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few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5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  <w:w w:val="95"/>
        </w:rPr>
        <w:t>Q65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,</w:t>
      </w:r>
      <w:proofErr w:type="gramEnd"/>
      <w:r w:rsidRPr="00591AE9">
        <w:rPr>
          <w:rFonts w:asciiTheme="minorHAnsi" w:hAnsiTheme="minorHAnsi" w:cstheme="minorHAnsi"/>
        </w:rPr>
        <w:t>,,?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Owner</w:t>
      </w:r>
    </w:p>
    <w:p w:rsidR="003D5FEF" w:rsidRPr="00591AE9" w:rsidRDefault="0019553B">
      <w:pPr>
        <w:ind w:left="859" w:right="5776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Joint/Co-owner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(majority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owner)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Joint/Co-owner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(minority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owner)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Other</w:t>
      </w:r>
      <w:proofErr w:type="gramEnd"/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position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(specify)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 w:right="2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postcode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unwilling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give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postcode,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ask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first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part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88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number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starts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second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part,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e.g.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TR1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1)?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Heading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long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ago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established?</w:t>
      </w:r>
    </w:p>
    <w:p w:rsidR="003D5FEF" w:rsidRPr="00591AE9" w:rsidRDefault="0019553B">
      <w:pPr>
        <w:pStyle w:val="BodyText"/>
        <w:ind w:left="859" w:right="67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READ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OUT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–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CLARIFY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means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when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started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trading.</w:t>
      </w:r>
      <w:r w:rsidRPr="00591AE9">
        <w:rPr>
          <w:rFonts w:asciiTheme="minorHAnsi" w:hAnsiTheme="minorHAnsi" w:cstheme="minorHAnsi"/>
          <w:spacing w:val="46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means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its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form.</w:t>
      </w:r>
    </w:p>
    <w:p w:rsidR="003D5FEF" w:rsidRPr="00591AE9" w:rsidRDefault="0019553B">
      <w:pPr>
        <w:pStyle w:val="BodyText"/>
        <w:spacing w:line="228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subsidiary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refer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subsidiary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which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work.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Within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last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</w:t>
      </w:r>
    </w:p>
    <w:p w:rsidR="003D5FEF" w:rsidRPr="00591AE9" w:rsidRDefault="0019553B">
      <w:pPr>
        <w:ind w:left="859" w:right="573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 </w:t>
      </w:r>
      <w:r w:rsidRPr="00591AE9">
        <w:rPr>
          <w:rFonts w:cstheme="minorHAnsi"/>
          <w:spacing w:val="-1"/>
          <w:sz w:val="20"/>
        </w:rPr>
        <w:t>year,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2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2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3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3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4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4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5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5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10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10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20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ago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20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</w:p>
    <w:p w:rsidR="003D5FEF" w:rsidRPr="00591AE9" w:rsidRDefault="0019553B">
      <w:pPr>
        <w:ind w:left="859" w:right="7416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Refused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974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aspirations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growth?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aspiration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9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achieve</w:t>
      </w:r>
      <w:proofErr w:type="gramStart"/>
      <w:r w:rsidRPr="00591AE9">
        <w:rPr>
          <w:rFonts w:asciiTheme="minorHAnsi" w:hAnsiTheme="minorHAnsi" w:cstheme="minorHAnsi"/>
        </w:rPr>
        <w:t>..</w:t>
      </w:r>
      <w:proofErr w:type="gramEnd"/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CODE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 w:right="587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planned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high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rate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growth</w:t>
      </w:r>
      <w:r w:rsidRPr="00591AE9">
        <w:rPr>
          <w:rFonts w:cstheme="minorHAnsi"/>
          <w:spacing w:val="20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z w:val="20"/>
        </w:rPr>
        <w:t>A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planned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steady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rate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of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growth</w:t>
      </w:r>
    </w:p>
    <w:p w:rsidR="003D5FEF" w:rsidRPr="00591AE9" w:rsidRDefault="0019553B">
      <w:pPr>
        <w:ind w:left="859" w:right="386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Would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like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expand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but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have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clear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definite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plans</w:t>
      </w:r>
      <w:r w:rsidRPr="00591AE9">
        <w:rPr>
          <w:rFonts w:cstheme="minorHAnsi"/>
          <w:spacing w:val="51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Plan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remain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about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</w:p>
    <w:p w:rsidR="003D5FEF" w:rsidRPr="00591AE9" w:rsidRDefault="0019553B">
      <w:pPr>
        <w:ind w:left="859" w:right="7066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Plan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contract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proofErr w:type="gramEnd"/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Other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  <w:sectPr w:rsidR="003D5FEF" w:rsidRPr="00591AE9">
          <w:pgSz w:w="11910" w:h="16840"/>
          <w:pgMar w:top="2480" w:right="1300" w:bottom="1600" w:left="1300" w:header="708" w:footer="1405" w:gutter="0"/>
          <w:cols w:space="720"/>
        </w:sectPr>
      </w:pPr>
    </w:p>
    <w:p w:rsidR="00B32875" w:rsidRDefault="00B32875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industry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does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mainly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operate?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573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Public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administration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defence</w:t>
      </w:r>
      <w:proofErr w:type="spellEnd"/>
      <w:r w:rsidRPr="00591AE9">
        <w:rPr>
          <w:rFonts w:cstheme="minorHAnsi"/>
          <w:spacing w:val="4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Finance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insurance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Agriculture,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forestry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fishing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Mining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quarrying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Manufacturing</w:t>
      </w:r>
    </w:p>
    <w:p w:rsidR="003D5FEF" w:rsidRPr="00591AE9" w:rsidRDefault="0019553B">
      <w:pPr>
        <w:ind w:left="859" w:right="478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Electricity,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gas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air-conditioning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supply</w:t>
      </w:r>
      <w:r w:rsidRPr="00591AE9">
        <w:rPr>
          <w:rFonts w:cstheme="minorHAnsi"/>
          <w:spacing w:val="49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Water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supply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sewerage</w:t>
      </w:r>
    </w:p>
    <w:p w:rsidR="003D5FEF" w:rsidRPr="00591AE9" w:rsidRDefault="0019553B">
      <w:pPr>
        <w:ind w:left="859" w:right="555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Waste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management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remediation</w:t>
      </w:r>
      <w:r w:rsidRPr="00591AE9">
        <w:rPr>
          <w:rFonts w:cstheme="minorHAnsi"/>
          <w:spacing w:val="3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Construction</w:t>
      </w:r>
    </w:p>
    <w:p w:rsidR="003D5FEF" w:rsidRPr="00591AE9" w:rsidRDefault="0019553B">
      <w:pPr>
        <w:ind w:left="859" w:right="603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Wholesale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retail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trade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Repair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motor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vehicles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Transport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storage</w:t>
      </w:r>
    </w:p>
    <w:p w:rsidR="003D5FEF" w:rsidRPr="00591AE9" w:rsidRDefault="0019553B">
      <w:pPr>
        <w:ind w:left="859" w:right="555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Accommodation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food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Information</w:t>
      </w:r>
      <w:r w:rsidRPr="00591AE9">
        <w:rPr>
          <w:rFonts w:cstheme="minorHAnsi"/>
          <w:spacing w:val="-14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communication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Real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estate</w:t>
      </w:r>
    </w:p>
    <w:p w:rsidR="003D5FEF" w:rsidRPr="00591AE9" w:rsidRDefault="0019553B">
      <w:pPr>
        <w:ind w:left="859" w:right="479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Professional,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scientific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technical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activities</w:t>
      </w:r>
      <w:r w:rsidRPr="00591AE9">
        <w:rPr>
          <w:rFonts w:cstheme="minorHAnsi"/>
          <w:spacing w:val="5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Administration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support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  <w:r w:rsidRPr="00591AE9">
        <w:rPr>
          <w:rFonts w:cstheme="minorHAnsi"/>
          <w:spacing w:val="3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Education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Health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social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work</w:t>
      </w:r>
    </w:p>
    <w:p w:rsidR="003D5FEF" w:rsidRPr="00591AE9" w:rsidRDefault="0019553B">
      <w:pPr>
        <w:ind w:left="859" w:right="555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Arts,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entertainment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recreation</w:t>
      </w:r>
      <w:r w:rsidRPr="00591AE9">
        <w:rPr>
          <w:rFonts w:cstheme="minorHAnsi"/>
          <w:spacing w:val="41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Other</w:t>
      </w:r>
      <w:proofErr w:type="gramEnd"/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support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</w:p>
    <w:p w:rsidR="003D5FEF" w:rsidRPr="00591AE9" w:rsidRDefault="0019553B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Other</w:t>
      </w:r>
      <w:r w:rsidRPr="00591AE9">
        <w:rPr>
          <w:rFonts w:eastAsia="Times New Roman" w:cstheme="minorHAnsi"/>
          <w:spacing w:val="-1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(specify)</w:t>
      </w:r>
      <w:r w:rsidRPr="00591AE9">
        <w:rPr>
          <w:rFonts w:eastAsia="Times New Roman" w:cstheme="minorHAnsi"/>
          <w:spacing w:val="29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2"/>
        <w:rPr>
          <w:rFonts w:eastAsia="Times New Roman" w:cstheme="minorHAnsi"/>
          <w:sz w:val="24"/>
          <w:szCs w:val="24"/>
        </w:rPr>
      </w:pPr>
    </w:p>
    <w:p w:rsidR="003D5FEF" w:rsidRPr="00591AE9" w:rsidRDefault="0019553B">
      <w:pPr>
        <w:pStyle w:val="Heading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Other Information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OWNER/JOINT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OWNER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(majority)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Q65,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Q70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73,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OTHERWISE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CLOSE</w:t>
      </w:r>
    </w:p>
    <w:p w:rsidR="003D5FEF" w:rsidRPr="00591AE9" w:rsidRDefault="0019553B">
      <w:pPr>
        <w:pStyle w:val="BodyText"/>
        <w:ind w:right="280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finally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few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you.</w:t>
      </w:r>
      <w:proofErr w:type="gramEnd"/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note</w:t>
      </w:r>
      <w:proofErr w:type="gramStart"/>
      <w:r w:rsidRPr="00591AE9">
        <w:rPr>
          <w:rFonts w:asciiTheme="minorHAnsi" w:hAnsiTheme="minorHAnsi" w:cstheme="minorHAnsi"/>
        </w:rPr>
        <w:t>,</w:t>
      </w:r>
      <w:proofErr w:type="gram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data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collected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monitor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equal</w:t>
      </w:r>
      <w:r w:rsidRPr="00591AE9">
        <w:rPr>
          <w:rFonts w:asciiTheme="minorHAnsi" w:hAnsiTheme="minorHAnsi" w:cstheme="minorHAnsi"/>
          <w:spacing w:val="64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opportunities.</w:t>
      </w:r>
      <w:r w:rsidRPr="00591AE9">
        <w:rPr>
          <w:rFonts w:asciiTheme="minorHAnsi" w:hAnsiTheme="minorHAnsi" w:cstheme="minorHAnsi"/>
          <w:spacing w:val="4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stored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separately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other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collected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survey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Which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following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groups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18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25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26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34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35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44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45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54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55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64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1"/>
          <w:sz w:val="20"/>
        </w:rPr>
        <w:t>65+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(Refused)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A8335F" w:rsidRDefault="00A8335F">
      <w:pPr>
        <w:rPr>
          <w:rFonts w:eastAsia="Times New Roman" w:cstheme="minorHAnsi"/>
          <w:b/>
          <w:bCs/>
          <w:sz w:val="20"/>
          <w:szCs w:val="20"/>
        </w:rPr>
      </w:pPr>
      <w:r>
        <w:rPr>
          <w:rFonts w:cstheme="minorHAnsi"/>
        </w:rPr>
        <w:br w:type="page"/>
      </w:r>
    </w:p>
    <w:p w:rsidR="00A8335F" w:rsidRDefault="00A8335F">
      <w:pPr>
        <w:pStyle w:val="BodyText"/>
        <w:ind w:left="139" w:right="320"/>
        <w:rPr>
          <w:rFonts w:asciiTheme="minorHAnsi" w:hAnsiTheme="minorHAnsi" w:cstheme="minorHAnsi"/>
        </w:rPr>
      </w:pPr>
    </w:p>
    <w:p w:rsidR="00A8335F" w:rsidRDefault="00A8335F">
      <w:pPr>
        <w:pStyle w:val="BodyText"/>
        <w:ind w:left="139" w:right="320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ind w:left="139" w:right="3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Q70a.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Disability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Discrimination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defines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person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having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disability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“has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8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physical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mental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impairment,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which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substantial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long-term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adverse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effect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ability</w:t>
      </w:r>
      <w:r w:rsidRPr="00591AE9">
        <w:rPr>
          <w:rFonts w:asciiTheme="minorHAnsi" w:hAnsiTheme="minorHAnsi" w:cstheme="minorHAnsi"/>
          <w:spacing w:val="7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carry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out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normal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day-to-day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activities”.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left="18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consider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yourself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disability?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139" w:right="864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13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Prefer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say</w:t>
      </w:r>
    </w:p>
    <w:p w:rsidR="00A8335F" w:rsidRDefault="00A8335F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ethnicity?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PRE-CODES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Prefer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say</w:t>
      </w:r>
    </w:p>
    <w:p w:rsidR="003D5FEF" w:rsidRPr="00591AE9" w:rsidRDefault="003D5FEF">
      <w:pPr>
        <w:spacing w:before="7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spacing w:line="238" w:lineRule="auto"/>
        <w:ind w:left="859" w:right="7901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b/>
          <w:spacing w:val="-1"/>
          <w:sz w:val="20"/>
        </w:rPr>
        <w:t>White</w:t>
      </w:r>
      <w:r w:rsidRPr="00591AE9">
        <w:rPr>
          <w:rFonts w:cstheme="minorHAnsi"/>
          <w:b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British</w:t>
      </w:r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Irish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background</w:t>
      </w:r>
    </w:p>
    <w:p w:rsidR="003D5FEF" w:rsidRPr="00591AE9" w:rsidRDefault="0019553B">
      <w:pPr>
        <w:pStyle w:val="BodyText"/>
        <w:spacing w:before="5" w:line="228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Mixed</w:t>
      </w:r>
    </w:p>
    <w:p w:rsidR="003D5FEF" w:rsidRPr="00591AE9" w:rsidRDefault="0019553B">
      <w:pPr>
        <w:ind w:left="859" w:right="600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Black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Caribbean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Black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African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Asian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7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Mixed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background</w:t>
      </w:r>
    </w:p>
    <w:p w:rsidR="003D5FEF" w:rsidRPr="00591AE9" w:rsidRDefault="0019553B">
      <w:pPr>
        <w:pStyle w:val="BodyText"/>
        <w:spacing w:before="5" w:line="228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Asian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Asian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Black</w:t>
      </w:r>
    </w:p>
    <w:p w:rsidR="003D5FEF" w:rsidRPr="00591AE9" w:rsidRDefault="0019553B">
      <w:pPr>
        <w:ind w:left="859" w:right="734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Indian</w:t>
      </w:r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Pakistani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Bangladeshi</w:t>
      </w:r>
    </w:p>
    <w:p w:rsidR="003D5FEF" w:rsidRPr="00591AE9" w:rsidRDefault="0019553B">
      <w:pPr>
        <w:spacing w:line="239" w:lineRule="auto"/>
        <w:ind w:left="859" w:right="603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Asian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background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b/>
          <w:sz w:val="20"/>
        </w:rPr>
        <w:t>Black</w:t>
      </w:r>
      <w:r w:rsidRPr="00591AE9">
        <w:rPr>
          <w:rFonts w:cstheme="minorHAnsi"/>
          <w:b/>
          <w:spacing w:val="-10"/>
          <w:sz w:val="20"/>
        </w:rPr>
        <w:t xml:space="preserve"> </w:t>
      </w:r>
      <w:r w:rsidRPr="00591AE9">
        <w:rPr>
          <w:rFonts w:cstheme="minorHAnsi"/>
          <w:b/>
          <w:sz w:val="20"/>
        </w:rPr>
        <w:t>and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Black</w:t>
      </w:r>
      <w:r w:rsidRPr="00591AE9">
        <w:rPr>
          <w:rFonts w:cstheme="minorHAnsi"/>
          <w:b/>
          <w:spacing w:val="-9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British</w:t>
      </w:r>
      <w:r w:rsidRPr="00591AE9">
        <w:rPr>
          <w:rFonts w:cstheme="minorHAnsi"/>
          <w:b/>
          <w:spacing w:val="29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Caribbean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African</w:t>
      </w:r>
    </w:p>
    <w:p w:rsidR="003D5FEF" w:rsidRPr="00591AE9" w:rsidRDefault="0019553B">
      <w:pPr>
        <w:ind w:left="859" w:right="555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Black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background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Chinese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or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other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ethnic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group</w:t>
      </w:r>
      <w:r w:rsidRPr="00591AE9">
        <w:rPr>
          <w:rFonts w:cstheme="minorHAnsi"/>
          <w:b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Chinese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Other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(specify)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GENDER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(DO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RESPONDENT):</w:t>
      </w:r>
    </w:p>
    <w:p w:rsidR="003D5FEF" w:rsidRPr="00591AE9" w:rsidRDefault="0019553B">
      <w:pPr>
        <w:ind w:left="859" w:right="763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Male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Female</w:t>
      </w:r>
    </w:p>
    <w:p w:rsidR="003D5FEF" w:rsidRPr="00591AE9" w:rsidRDefault="003D5FEF">
      <w:pPr>
        <w:spacing w:before="11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pStyle w:val="Heading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Thank </w:t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Close</w:t>
      </w:r>
    </w:p>
    <w:p w:rsidR="003D5FEF" w:rsidRPr="00591AE9" w:rsidRDefault="003D5FEF">
      <w:pPr>
        <w:rPr>
          <w:rFonts w:cstheme="minorHAnsi"/>
        </w:rPr>
        <w:sectPr w:rsidR="003D5FEF" w:rsidRPr="00591AE9">
          <w:pgSz w:w="11910" w:h="16840"/>
          <w:pgMar w:top="2480" w:right="1300" w:bottom="1600" w:left="1300" w:header="708" w:footer="1405" w:gutter="0"/>
          <w:cols w:space="720"/>
        </w:sectPr>
      </w:pP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346B1" w:rsidRPr="00591AE9" w:rsidRDefault="003346B1">
      <w:pPr>
        <w:ind w:left="1467" w:right="1948" w:firstLine="422"/>
        <w:rPr>
          <w:rFonts w:eastAsia="Calibri" w:cstheme="minorHAnsi"/>
          <w:b/>
          <w:bCs/>
          <w:spacing w:val="-2"/>
          <w:sz w:val="28"/>
          <w:szCs w:val="28"/>
        </w:rPr>
      </w:pPr>
    </w:p>
    <w:p w:rsidR="003346B1" w:rsidRPr="00591AE9" w:rsidRDefault="003346B1">
      <w:pPr>
        <w:ind w:left="1467" w:right="1948" w:firstLine="422"/>
        <w:rPr>
          <w:rFonts w:eastAsia="Calibri" w:cstheme="minorHAnsi"/>
          <w:b/>
          <w:bCs/>
          <w:spacing w:val="-2"/>
          <w:sz w:val="28"/>
          <w:szCs w:val="28"/>
        </w:rPr>
      </w:pPr>
    </w:p>
    <w:p w:rsidR="00591AE9" w:rsidRDefault="00591AE9" w:rsidP="00591AE9">
      <w:pPr>
        <w:spacing w:before="204"/>
        <w:ind w:right="439"/>
        <w:jc w:val="center"/>
        <w:rPr>
          <w:rFonts w:cstheme="minorHAnsi"/>
          <w:b/>
          <w:spacing w:val="-1"/>
          <w:sz w:val="36"/>
        </w:rPr>
      </w:pPr>
    </w:p>
    <w:p w:rsidR="00591AE9" w:rsidRDefault="00591AE9" w:rsidP="00591AE9">
      <w:pPr>
        <w:spacing w:before="204"/>
        <w:ind w:right="439"/>
        <w:jc w:val="center"/>
        <w:rPr>
          <w:rFonts w:cstheme="minorHAnsi"/>
          <w:b/>
          <w:spacing w:val="-1"/>
          <w:sz w:val="36"/>
        </w:rPr>
      </w:pPr>
    </w:p>
    <w:p w:rsidR="003D5FEF" w:rsidRPr="00591AE9" w:rsidRDefault="0019553B" w:rsidP="00591AE9">
      <w:pPr>
        <w:spacing w:before="204"/>
        <w:ind w:right="439"/>
        <w:jc w:val="center"/>
        <w:rPr>
          <w:rFonts w:cstheme="minorHAnsi"/>
          <w:b/>
          <w:spacing w:val="-1"/>
          <w:sz w:val="36"/>
        </w:rPr>
      </w:pPr>
      <w:r w:rsidRPr="00591AE9">
        <w:rPr>
          <w:rFonts w:cstheme="minorHAnsi"/>
          <w:b/>
          <w:spacing w:val="-1"/>
          <w:sz w:val="36"/>
        </w:rPr>
        <w:t>Superfast Business Counterfactual Survey FINAL PILOT VERSION – APPROVED January 2013</w:t>
      </w:r>
    </w:p>
    <w:p w:rsidR="003D5FEF" w:rsidRPr="00591AE9" w:rsidRDefault="003D5FEF">
      <w:pPr>
        <w:spacing w:before="2"/>
        <w:rPr>
          <w:rFonts w:eastAsia="Calibri" w:cstheme="minorHAnsi"/>
          <w:b/>
          <w:bCs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Introduction</w:t>
      </w: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ind w:right="53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Good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morning/afternoon,</w:t>
      </w:r>
      <w:r w:rsidRPr="00591AE9">
        <w:rPr>
          <w:rFonts w:asciiTheme="minorHAnsi" w:hAnsiTheme="minorHAnsi" w:cstheme="minorHAnsi"/>
          <w:spacing w:val="-2"/>
        </w:rPr>
        <w:t xml:space="preserve"> my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…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calling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behalf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Development</w:t>
      </w:r>
      <w:r w:rsidRPr="00591AE9">
        <w:rPr>
          <w:rFonts w:asciiTheme="minorHAnsi" w:hAnsiTheme="minorHAnsi" w:cstheme="minorHAnsi"/>
          <w:spacing w:val="7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Company.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conducting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some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around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usage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amongst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businesses.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right="53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</w:rPr>
        <w:t>speak</w:t>
      </w:r>
      <w:r w:rsidRPr="00591AE9">
        <w:rPr>
          <w:rFonts w:asciiTheme="minorHAnsi" w:hAnsiTheme="minorHAnsi" w:cstheme="minorHAnsi"/>
          <w:spacing w:val="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7"/>
        </w:rPr>
        <w:t xml:space="preserve"> </w:t>
      </w:r>
      <w:r w:rsidRPr="00591AE9">
        <w:rPr>
          <w:rFonts w:asciiTheme="minorHAnsi" w:hAnsiTheme="minorHAnsi" w:cstheme="minorHAnsi"/>
        </w:rPr>
        <w:t>either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owner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7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most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senior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person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8"/>
        </w:rPr>
        <w:t xml:space="preserve"> </w:t>
      </w:r>
      <w:r w:rsidRPr="00591AE9">
        <w:rPr>
          <w:rFonts w:asciiTheme="minorHAnsi" w:hAnsiTheme="minorHAnsi" w:cstheme="minorHAnsi"/>
        </w:rPr>
        <w:t>knowledge</w:t>
      </w:r>
      <w:r w:rsidRPr="00591AE9">
        <w:rPr>
          <w:rFonts w:asciiTheme="minorHAnsi" w:hAnsiTheme="minorHAnsi" w:cstheme="minorHAnsi"/>
          <w:spacing w:val="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66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systems?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ind w:right="9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We’re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conducting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better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understand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usage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amongst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82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impact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used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assess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benefit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6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compared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ADSL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Broadband.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right="9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survey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around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10</w:t>
      </w:r>
      <w:r w:rsidRPr="00591AE9">
        <w:rPr>
          <w:rFonts w:asciiTheme="minorHAnsi" w:hAnsiTheme="minorHAnsi" w:cstheme="minorHAnsi"/>
          <w:spacing w:val="-1"/>
        </w:rPr>
        <w:t xml:space="preserve"> minutes,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depending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answers.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convenient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speak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5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prefer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appointment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another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13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ADD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NECESSARY</w:t>
      </w:r>
    </w:p>
    <w:p w:rsidR="003D5FEF" w:rsidRPr="00591AE9" w:rsidRDefault="0019553B">
      <w:pPr>
        <w:pStyle w:val="BodyText"/>
        <w:numPr>
          <w:ilvl w:val="0"/>
          <w:numId w:val="3"/>
        </w:numPr>
        <w:tabs>
          <w:tab w:val="left" w:pos="860"/>
        </w:tabs>
        <w:spacing w:before="5"/>
        <w:ind w:right="9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conducted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under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Code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Practice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Market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3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Society,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which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means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answers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give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strictly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confidential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49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anonymous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presented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aggregate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form.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Participation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survey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66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voluntary.</w:t>
      </w:r>
    </w:p>
    <w:p w:rsidR="003D5FEF" w:rsidRPr="00591AE9" w:rsidRDefault="0019553B">
      <w:pPr>
        <w:pStyle w:val="BodyText"/>
        <w:numPr>
          <w:ilvl w:val="0"/>
          <w:numId w:val="3"/>
        </w:numPr>
        <w:tabs>
          <w:tab w:val="left" w:pos="860"/>
        </w:tabs>
        <w:spacing w:line="245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responses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part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combined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statistical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report.</w:t>
      </w:r>
    </w:p>
    <w:p w:rsidR="003D5FEF" w:rsidRPr="00591AE9" w:rsidRDefault="0019553B">
      <w:pPr>
        <w:pStyle w:val="BodyText"/>
        <w:numPr>
          <w:ilvl w:val="0"/>
          <w:numId w:val="3"/>
        </w:numPr>
        <w:tabs>
          <w:tab w:val="left" w:pos="860"/>
        </w:tabs>
        <w:ind w:right="911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</w:t>
      </w:r>
      <w:proofErr w:type="spell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selected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random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list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England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held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50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commercial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list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broker.</w:t>
      </w:r>
    </w:p>
    <w:p w:rsidR="003D5FEF" w:rsidRPr="00591AE9" w:rsidRDefault="0019553B">
      <w:pPr>
        <w:pStyle w:val="BodyText"/>
        <w:numPr>
          <w:ilvl w:val="0"/>
          <w:numId w:val="3"/>
        </w:numPr>
        <w:tabs>
          <w:tab w:val="left" w:pos="860"/>
        </w:tabs>
        <w:spacing w:before="22" w:line="224" w:lineRule="exact"/>
        <w:ind w:right="801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wish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check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xxx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bona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fide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unit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  <w:spacing w:val="-1"/>
        </w:rPr>
        <w:t>xxxx</w:t>
      </w:r>
      <w:proofErr w:type="spell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xxxx</w:t>
      </w:r>
      <w:proofErr w:type="spell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or</w:t>
      </w:r>
      <w:r w:rsidRPr="00591AE9">
        <w:rPr>
          <w:rFonts w:asciiTheme="minorHAnsi" w:hAnsiTheme="minorHAnsi" w:cstheme="minorHAnsi"/>
          <w:spacing w:val="5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Katherine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Stewart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CDC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b w:val="0"/>
        </w:rPr>
        <w:t>07896</w:t>
      </w:r>
      <w:r w:rsidRPr="00591AE9">
        <w:rPr>
          <w:rFonts w:asciiTheme="minorHAnsi" w:hAnsiTheme="minorHAnsi" w:cstheme="minorHAnsi"/>
          <w:b w:val="0"/>
          <w:spacing w:val="-7"/>
        </w:rPr>
        <w:t xml:space="preserve"> </w:t>
      </w:r>
      <w:r w:rsidRPr="00591AE9">
        <w:rPr>
          <w:rFonts w:asciiTheme="minorHAnsi" w:hAnsiTheme="minorHAnsi" w:cstheme="minorHAnsi"/>
          <w:b w:val="0"/>
          <w:spacing w:val="-1"/>
        </w:rPr>
        <w:t>941925</w:t>
      </w:r>
    </w:p>
    <w:p w:rsidR="003D5FEF" w:rsidRPr="00591AE9" w:rsidRDefault="003D5FEF">
      <w:pPr>
        <w:spacing w:before="11"/>
        <w:rPr>
          <w:rFonts w:eastAsia="Times New Roman" w:cstheme="minorHAnsi"/>
          <w:sz w:val="23"/>
          <w:szCs w:val="23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Screener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9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check</w:t>
      </w:r>
      <w:proofErr w:type="gramStart"/>
      <w:r w:rsidRPr="00591AE9">
        <w:rPr>
          <w:rFonts w:asciiTheme="minorHAnsi" w:hAnsiTheme="minorHAnsi" w:cstheme="minorHAnsi"/>
          <w:spacing w:val="-1"/>
        </w:rPr>
        <w:t>,</w:t>
      </w:r>
      <w:proofErr w:type="gramEnd"/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does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broadband?</w:t>
      </w:r>
    </w:p>
    <w:p w:rsidR="003D5FEF" w:rsidRPr="00591AE9" w:rsidRDefault="0019553B">
      <w:pPr>
        <w:pStyle w:val="BodyText"/>
        <w:spacing w:line="229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located.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CHECK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THEY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ARE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THE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BEST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PERSON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SPEAKING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package?</w:t>
      </w:r>
    </w:p>
    <w:p w:rsidR="003D5FEF" w:rsidRPr="00591AE9" w:rsidRDefault="0019553B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Provide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explanation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</w:p>
    <w:p w:rsidR="003D5FEF" w:rsidRPr="00591AE9" w:rsidRDefault="0019553B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located.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CLOSE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B32875" w:rsidRPr="00591AE9" w:rsidRDefault="00B32875">
      <w:pPr>
        <w:spacing w:before="6"/>
        <w:rPr>
          <w:rFonts w:eastAsia="Times New Roman" w:cstheme="minorHAnsi"/>
          <w:sz w:val="20"/>
          <w:szCs w:val="20"/>
        </w:rPr>
      </w:pPr>
    </w:p>
    <w:p w:rsidR="00B32875" w:rsidRDefault="00B32875">
      <w:pPr>
        <w:pStyle w:val="BodyText"/>
        <w:ind w:left="139" w:right="911"/>
        <w:rPr>
          <w:rFonts w:asciiTheme="minorHAnsi" w:hAnsiTheme="minorHAnsi" w:cstheme="minorHAnsi"/>
        </w:rPr>
      </w:pPr>
    </w:p>
    <w:p w:rsidR="00B32875" w:rsidRDefault="00B32875">
      <w:pPr>
        <w:pStyle w:val="BodyText"/>
        <w:ind w:left="139" w:right="911"/>
        <w:rPr>
          <w:rFonts w:asciiTheme="minorHAnsi" w:hAnsiTheme="minorHAnsi" w:cstheme="minorHAnsi"/>
        </w:rPr>
      </w:pPr>
    </w:p>
    <w:p w:rsidR="00B32875" w:rsidRDefault="00B32875">
      <w:pPr>
        <w:pStyle w:val="BodyText"/>
        <w:ind w:left="139" w:right="911"/>
        <w:rPr>
          <w:rFonts w:asciiTheme="minorHAnsi" w:hAnsiTheme="minorHAnsi" w:cstheme="minorHAnsi"/>
        </w:rPr>
      </w:pPr>
    </w:p>
    <w:p w:rsidR="00B32875" w:rsidRDefault="00B32875">
      <w:pPr>
        <w:pStyle w:val="BodyText"/>
        <w:ind w:left="139" w:right="911"/>
        <w:rPr>
          <w:rFonts w:asciiTheme="minorHAnsi" w:hAnsiTheme="minorHAnsi" w:cstheme="minorHAnsi"/>
        </w:rPr>
      </w:pPr>
    </w:p>
    <w:p w:rsidR="00B32875" w:rsidRDefault="00B32875">
      <w:pPr>
        <w:pStyle w:val="BodyText"/>
        <w:ind w:left="139" w:right="911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ind w:left="139" w:right="911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CLOSING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SCRIPT: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Thank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interested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 xml:space="preserve">speaking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4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businesses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standard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broadband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connection.</w:t>
      </w:r>
    </w:p>
    <w:p w:rsidR="003D5FEF" w:rsidRPr="00591AE9" w:rsidRDefault="003D5FEF">
      <w:pPr>
        <w:rPr>
          <w:rFonts w:cstheme="minorHAnsi"/>
        </w:rPr>
        <w:sectPr w:rsidR="003D5FEF" w:rsidRPr="00591AE9">
          <w:footerReference w:type="default" r:id="rId13"/>
          <w:pgSz w:w="11910" w:h="16840"/>
          <w:pgMar w:top="960" w:right="1000" w:bottom="1600" w:left="1660" w:header="734" w:footer="1405" w:gutter="0"/>
          <w:pgNumType w:start="94"/>
          <w:cols w:space="720"/>
        </w:sectPr>
      </w:pP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9"/>
        <w:rPr>
          <w:rFonts w:eastAsia="Times New Roman" w:cstheme="minorHAnsi"/>
          <w:b/>
          <w:bCs/>
          <w:sz w:val="20"/>
          <w:szCs w:val="20"/>
        </w:rPr>
      </w:pPr>
    </w:p>
    <w:p w:rsidR="003346B1" w:rsidRPr="00591AE9" w:rsidRDefault="003346B1">
      <w:pPr>
        <w:pStyle w:val="Heading3"/>
        <w:rPr>
          <w:rFonts w:asciiTheme="minorHAnsi" w:hAnsiTheme="minorHAnsi" w:cstheme="minorHAnsi"/>
          <w:spacing w:val="-1"/>
        </w:rPr>
      </w:pPr>
    </w:p>
    <w:p w:rsidR="003346B1" w:rsidRPr="00591AE9" w:rsidRDefault="003346B1">
      <w:pPr>
        <w:pStyle w:val="Heading3"/>
        <w:rPr>
          <w:rFonts w:asciiTheme="minorHAnsi" w:hAnsiTheme="minorHAnsi" w:cstheme="minorHAnsi"/>
          <w:spacing w:val="-1"/>
        </w:rPr>
      </w:pPr>
    </w:p>
    <w:p w:rsidR="003346B1" w:rsidRPr="00591AE9" w:rsidRDefault="003346B1">
      <w:pPr>
        <w:pStyle w:val="Heading3"/>
        <w:rPr>
          <w:rFonts w:asciiTheme="minorHAnsi" w:hAnsiTheme="minorHAnsi" w:cstheme="minorHAnsi"/>
          <w:spacing w:val="-1"/>
        </w:rPr>
      </w:pPr>
    </w:p>
    <w:p w:rsidR="003D5FEF" w:rsidRPr="00A8335F" w:rsidRDefault="0019553B">
      <w:pPr>
        <w:pStyle w:val="Heading3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t>Main</w:t>
      </w:r>
      <w:r w:rsidRPr="00A8335F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Survey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1455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broadband,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Provider?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</w:t>
      </w:r>
      <w:proofErr w:type="spellStart"/>
      <w:proofErr w:type="gramStart"/>
      <w:r w:rsidRPr="00591AE9">
        <w:rPr>
          <w:rFonts w:asciiTheme="minorHAnsi" w:hAnsiTheme="minorHAnsi" w:cstheme="minorHAnsi"/>
          <w:spacing w:val="-1"/>
        </w:rPr>
        <w:t>e.g</w:t>
      </w:r>
      <w:proofErr w:type="spellEnd"/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3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provides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business?)</w:t>
      </w:r>
    </w:p>
    <w:p w:rsidR="003D5FEF" w:rsidRPr="00591AE9" w:rsidRDefault="0019553B" w:rsidP="003346B1">
      <w:pPr>
        <w:spacing w:line="223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19553B">
      <w:pPr>
        <w:ind w:left="859" w:right="660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Aaisp.net</w:t>
      </w:r>
      <w:r w:rsidRPr="00591AE9">
        <w:rPr>
          <w:rFonts w:cstheme="minorHAnsi"/>
          <w:spacing w:val="-17"/>
          <w:sz w:val="20"/>
        </w:rPr>
        <w:t xml:space="preserve"> </w:t>
      </w:r>
      <w:r w:rsidRPr="00591AE9">
        <w:rPr>
          <w:rFonts w:cstheme="minorHAnsi"/>
          <w:sz w:val="20"/>
        </w:rPr>
        <w:t>broadband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BT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Business</w:t>
      </w:r>
    </w:p>
    <w:p w:rsidR="003D5FEF" w:rsidRPr="00591AE9" w:rsidRDefault="0019553B">
      <w:pPr>
        <w:ind w:left="859" w:right="614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BT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Residential/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Domestic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Eclipse</w:t>
      </w:r>
    </w:p>
    <w:p w:rsidR="003D5FEF" w:rsidRPr="00591AE9" w:rsidRDefault="0019553B">
      <w:pPr>
        <w:ind w:left="859" w:right="6601"/>
        <w:rPr>
          <w:rFonts w:eastAsia="Times New Roman" w:cstheme="minorHAnsi"/>
          <w:sz w:val="20"/>
          <w:szCs w:val="20"/>
        </w:rPr>
      </w:pPr>
      <w:proofErr w:type="spellStart"/>
      <w:r w:rsidRPr="00591AE9">
        <w:rPr>
          <w:rFonts w:cstheme="minorHAnsi"/>
          <w:spacing w:val="-1"/>
          <w:sz w:val="20"/>
        </w:rPr>
        <w:t>Entanet</w:t>
      </w:r>
      <w:proofErr w:type="spellEnd"/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Europacom.net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IDNET</w:t>
      </w:r>
    </w:p>
    <w:p w:rsidR="003D5FEF" w:rsidRPr="00591AE9" w:rsidRDefault="0019553B">
      <w:pPr>
        <w:ind w:left="859" w:right="6788"/>
        <w:rPr>
          <w:rFonts w:eastAsia="Times New Roman" w:cstheme="minorHAnsi"/>
          <w:sz w:val="20"/>
          <w:szCs w:val="20"/>
        </w:rPr>
      </w:pPr>
      <w:proofErr w:type="spellStart"/>
      <w:r w:rsidRPr="00591AE9">
        <w:rPr>
          <w:rFonts w:cstheme="minorHAnsi"/>
          <w:spacing w:val="-1"/>
          <w:sz w:val="20"/>
        </w:rPr>
        <w:t>MacAce</w:t>
      </w:r>
      <w:proofErr w:type="spellEnd"/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Mainstream</w:t>
      </w:r>
      <w:r w:rsidRPr="00591AE9">
        <w:rPr>
          <w:rFonts w:cstheme="minorHAnsi"/>
          <w:spacing w:val="-2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Digital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Onebill</w:t>
      </w:r>
      <w:proofErr w:type="spellEnd"/>
    </w:p>
    <w:p w:rsidR="003D5FEF" w:rsidRPr="00591AE9" w:rsidRDefault="0019553B">
      <w:pPr>
        <w:ind w:left="859" w:right="7787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Orange</w:t>
      </w:r>
      <w:r w:rsidRPr="00591AE9">
        <w:rPr>
          <w:rFonts w:cstheme="minorHAnsi"/>
          <w:spacing w:val="19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Plusnet</w:t>
      </w:r>
      <w:proofErr w:type="spellEnd"/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Spitfire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Sky</w:t>
      </w:r>
    </w:p>
    <w:p w:rsidR="003D5FEF" w:rsidRPr="00591AE9" w:rsidRDefault="0019553B">
      <w:pPr>
        <w:ind w:left="859" w:right="745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Talk</w:t>
      </w:r>
      <w:r w:rsidRPr="00591AE9">
        <w:rPr>
          <w:rFonts w:cstheme="minorHAnsi"/>
          <w:spacing w:val="-12"/>
          <w:sz w:val="20"/>
        </w:rPr>
        <w:t xml:space="preserve"> </w:t>
      </w:r>
      <w:proofErr w:type="spellStart"/>
      <w:r w:rsidRPr="00591AE9">
        <w:rPr>
          <w:rFonts w:cstheme="minorHAnsi"/>
          <w:sz w:val="20"/>
        </w:rPr>
        <w:t>Talk</w:t>
      </w:r>
      <w:proofErr w:type="spellEnd"/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Tesco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Timico</w:t>
      </w:r>
      <w:proofErr w:type="spellEnd"/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Tiscali</w:t>
      </w:r>
    </w:p>
    <w:p w:rsidR="003D5FEF" w:rsidRPr="00591AE9" w:rsidRDefault="0019553B">
      <w:pPr>
        <w:ind w:left="859" w:right="682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Utility</w:t>
      </w:r>
      <w:r w:rsidRPr="00591AE9">
        <w:rPr>
          <w:rFonts w:cstheme="minorHAnsi"/>
          <w:spacing w:val="-1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Warehouse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U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TV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internet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Virgin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XLN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Zen</w:t>
      </w:r>
    </w:p>
    <w:p w:rsidR="003D5FEF" w:rsidRPr="00591AE9" w:rsidRDefault="0019553B">
      <w:pPr>
        <w:ind w:left="859" w:right="614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Other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(please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specify)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2"/>
        <w:rPr>
          <w:rFonts w:eastAsia="Times New Roman" w:cstheme="minorHAnsi"/>
          <w:sz w:val="14"/>
          <w:szCs w:val="14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Uses of Broadband</w:t>
      </w: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following?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MULTI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CODE,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color w:val="FF0000"/>
          <w:sz w:val="20"/>
        </w:rPr>
        <w:t>RANDOMISE</w:t>
      </w:r>
      <w:r w:rsidRPr="00591AE9">
        <w:rPr>
          <w:rFonts w:cstheme="minorHAnsi"/>
          <w:color w:val="FF0000"/>
          <w:spacing w:val="-7"/>
          <w:sz w:val="20"/>
        </w:rPr>
        <w:t xml:space="preserve"> </w:t>
      </w:r>
      <w:r w:rsidRPr="00591AE9">
        <w:rPr>
          <w:rFonts w:cstheme="minorHAnsi"/>
          <w:color w:val="FF0000"/>
          <w:spacing w:val="-1"/>
          <w:sz w:val="20"/>
        </w:rPr>
        <w:t>LIST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Send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receive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large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files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(e.g.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video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graphic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files)</w:t>
      </w:r>
    </w:p>
    <w:p w:rsidR="003D5FEF" w:rsidRPr="00591AE9" w:rsidRDefault="0019553B">
      <w:pPr>
        <w:ind w:left="859" w:right="216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'Cloud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computing'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(e.g.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software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applications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hosted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remotely)</w:t>
      </w:r>
      <w:r w:rsidRPr="00591AE9">
        <w:rPr>
          <w:rFonts w:cstheme="minorHAnsi"/>
          <w:spacing w:val="6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Remote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data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storage</w:t>
      </w:r>
    </w:p>
    <w:p w:rsidR="003D5FEF" w:rsidRPr="00591AE9" w:rsidRDefault="0019553B">
      <w:pPr>
        <w:ind w:left="859" w:right="398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Internet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telephony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Voice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over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internet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Protocols</w:t>
      </w:r>
      <w:r w:rsidRPr="00591AE9">
        <w:rPr>
          <w:rFonts w:eastAsia="Times New Roman" w:cstheme="minorHAnsi"/>
          <w:spacing w:val="20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Video</w:t>
      </w:r>
      <w:r w:rsidRPr="00591AE9">
        <w:rPr>
          <w:rFonts w:eastAsia="Times New Roman" w:cstheme="minorHAnsi"/>
          <w:spacing w:val="-1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conferencing</w:t>
      </w:r>
    </w:p>
    <w:p w:rsidR="003D5FEF" w:rsidRPr="00591AE9" w:rsidRDefault="0019553B">
      <w:pPr>
        <w:ind w:left="859" w:right="252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Web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conferencing/collaboration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(e.g.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many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users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sharing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workspace)</w:t>
      </w:r>
      <w:r w:rsidRPr="00591AE9">
        <w:rPr>
          <w:rFonts w:cstheme="minorHAnsi"/>
          <w:spacing w:val="7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Virtual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private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networks</w:t>
      </w:r>
    </w:p>
    <w:p w:rsidR="003D5FEF" w:rsidRPr="00591AE9" w:rsidRDefault="0019553B">
      <w:pPr>
        <w:ind w:left="859" w:right="252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Remote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access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(e.g.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accessing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your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desk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top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remotely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from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an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iPad)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Social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media</w:t>
      </w:r>
    </w:p>
    <w:p w:rsidR="003D5FEF" w:rsidRPr="00591AE9" w:rsidRDefault="0019553B">
      <w:pPr>
        <w:ind w:left="859" w:right="166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Multiple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connections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(that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one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device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connected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time)</w:t>
      </w:r>
      <w:r w:rsidRPr="00591AE9">
        <w:rPr>
          <w:rFonts w:cstheme="minorHAnsi"/>
          <w:spacing w:val="61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Other</w:t>
      </w:r>
      <w:proofErr w:type="gramEnd"/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(please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specify)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None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above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B32875" w:rsidRDefault="00B32875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proofErr w:type="gramStart"/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using</w:t>
      </w:r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rather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allow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things</w:t>
      </w:r>
      <w:r w:rsidRPr="00591AE9">
        <w:rPr>
          <w:rFonts w:asciiTheme="minorHAnsi" w:hAnsiTheme="minorHAnsi" w:cstheme="minorHAnsi"/>
          <w:spacing w:val="5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differently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business?</w:t>
      </w:r>
    </w:p>
    <w:p w:rsidR="003D5FEF" w:rsidRPr="00591AE9" w:rsidRDefault="0019553B" w:rsidP="003346B1">
      <w:pPr>
        <w:pStyle w:val="BodyText"/>
        <w:spacing w:line="228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Provide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explanation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</w:p>
    <w:p w:rsidR="003D5FEF" w:rsidRPr="00591AE9" w:rsidRDefault="0019553B">
      <w:pPr>
        <w:ind w:left="859" w:right="786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</w:p>
    <w:p w:rsidR="003346B1" w:rsidRPr="00591AE9" w:rsidRDefault="003346B1">
      <w:pPr>
        <w:pStyle w:val="BodyText"/>
        <w:ind w:left="300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ind w:left="30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Q9</w:t>
      </w:r>
    </w:p>
    <w:p w:rsidR="003D5FEF" w:rsidRPr="00591AE9" w:rsidRDefault="0019553B">
      <w:pPr>
        <w:pStyle w:val="BodyText"/>
        <w:tabs>
          <w:tab w:val="left" w:pos="1019"/>
        </w:tabs>
        <w:spacing w:line="228" w:lineRule="exact"/>
        <w:ind w:left="299" w:right="61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allow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differently,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how?</w:t>
      </w:r>
    </w:p>
    <w:p w:rsidR="003D5FEF" w:rsidRPr="00591AE9" w:rsidRDefault="0019553B">
      <w:pPr>
        <w:spacing w:line="228" w:lineRule="exact"/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5"/>
        <w:rPr>
          <w:rFonts w:eastAsia="Times New Roman" w:cstheme="minorHAnsi"/>
          <w:sz w:val="15"/>
          <w:szCs w:val="15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Changes in Staffing and Turnover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left="30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turning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staffing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levels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turnover:</w:t>
      </w:r>
    </w:p>
    <w:p w:rsidR="00B32875" w:rsidRDefault="00B32875">
      <w:pPr>
        <w:pStyle w:val="BodyText"/>
        <w:tabs>
          <w:tab w:val="left" w:pos="1020"/>
        </w:tabs>
        <w:ind w:left="1020" w:right="1550" w:hanging="721"/>
        <w:rPr>
          <w:rFonts w:asciiTheme="minorHAnsi" w:hAnsiTheme="minorHAnsi" w:cstheme="minorHAnsi"/>
          <w:w w:val="95"/>
        </w:rPr>
      </w:pPr>
    </w:p>
    <w:p w:rsidR="003D5FEF" w:rsidRPr="00591AE9" w:rsidRDefault="0019553B">
      <w:pPr>
        <w:pStyle w:val="BodyText"/>
        <w:tabs>
          <w:tab w:val="left" w:pos="1020"/>
        </w:tabs>
        <w:ind w:left="1020" w:right="1550" w:hanging="721"/>
        <w:rPr>
          <w:rFonts w:asciiTheme="minorHAnsi" w:eastAsia="Arial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Q11</w:t>
      </w:r>
      <w:r w:rsidRPr="00591AE9">
        <w:rPr>
          <w:rFonts w:asciiTheme="minorHAnsi" w:hAnsiTheme="minorHAnsi" w:cstheme="minorHAnsi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Including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yourself,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many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people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employ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</w:rPr>
        <w:t>within</w:t>
      </w:r>
      <w:r w:rsidRPr="00591AE9">
        <w:rPr>
          <w:rFonts w:asciiTheme="minorHAnsi" w:hAnsiTheme="minorHAnsi" w:cstheme="minorHAnsi"/>
          <w:spacing w:val="6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Cornwall?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FTEs.</w:t>
      </w:r>
    </w:p>
    <w:p w:rsidR="003D5FEF" w:rsidRPr="00591AE9" w:rsidRDefault="0019553B">
      <w:pPr>
        <w:pStyle w:val="BodyText"/>
        <w:spacing w:before="3"/>
        <w:ind w:left="1019" w:right="15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44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employees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3"/>
        <w:gridCol w:w="4728"/>
      </w:tblGrid>
      <w:tr w:rsidR="003D5FEF" w:rsidRPr="00591AE9">
        <w:trPr>
          <w:trHeight w:hRule="exact" w:val="535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 w:right="20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Exact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number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given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[SELECT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TYPE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BOX]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tabs>
                <w:tab w:val="left" w:pos="4497"/>
              </w:tabs>
              <w:spacing w:before="40"/>
              <w:ind w:left="201"/>
              <w:rPr>
                <w:rFonts w:eastAsia="Times New Roman" w:cstheme="minorHAnsi"/>
                <w:sz w:val="32"/>
                <w:szCs w:val="32"/>
              </w:rPr>
            </w:pPr>
            <w:r w:rsidRPr="00591AE9">
              <w:rPr>
                <w:rFonts w:eastAsia="Symbol" w:cstheme="minorHAnsi"/>
                <w:w w:val="240"/>
                <w:sz w:val="32"/>
                <w:szCs w:val="32"/>
              </w:rPr>
              <w:t></w:t>
            </w:r>
            <w:r w:rsidRPr="00591AE9">
              <w:rPr>
                <w:rFonts w:eastAsia="Times New Roman" w:cstheme="minorHAnsi"/>
                <w:spacing w:val="21"/>
                <w:sz w:val="32"/>
                <w:szCs w:val="32"/>
              </w:rPr>
              <w:t xml:space="preserve"> </w:t>
            </w:r>
            <w:r w:rsidRPr="00591AE9">
              <w:rPr>
                <w:rFonts w:eastAsia="Times New Roman" w:cstheme="minorHAnsi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591AE9">
              <w:rPr>
                <w:rFonts w:eastAsia="Times New Roman" w:cstheme="minorHAnsi"/>
                <w:sz w:val="32"/>
                <w:szCs w:val="32"/>
                <w:u w:val="single" w:color="000000"/>
              </w:rPr>
              <w:tab/>
            </w:r>
          </w:p>
        </w:tc>
      </w:tr>
      <w:tr w:rsidR="003D5FEF" w:rsidRPr="00591AE9">
        <w:trPr>
          <w:trHeight w:hRule="exact" w:val="451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know</w:t>
            </w:r>
            <w:r w:rsidRPr="00591AE9">
              <w:rPr>
                <w:rFonts w:eastAsia="Times New Roman" w:cstheme="minorHAnsi"/>
                <w:spacing w:val="-10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[DO</w:t>
            </w:r>
            <w:r w:rsidRPr="00591AE9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NOT</w:t>
            </w:r>
            <w:r w:rsidRPr="00591AE9">
              <w:rPr>
                <w:rFonts w:eastAsia="Times New Roman" w:cstheme="minorHAnsi"/>
                <w:spacing w:val="-3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READ</w:t>
            </w:r>
            <w:r w:rsidRPr="00591AE9">
              <w:rPr>
                <w:rFonts w:eastAsia="Times New Roman" w:cstheme="minorHAnsi"/>
                <w:spacing w:val="-2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OUT]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25"/>
              <w:ind w:left="201"/>
              <w:rPr>
                <w:rFonts w:eastAsia="Symbol" w:cstheme="minorHAnsi"/>
                <w:sz w:val="32"/>
                <w:szCs w:val="32"/>
              </w:rPr>
            </w:pPr>
            <w:r w:rsidRPr="00591AE9">
              <w:rPr>
                <w:rFonts w:eastAsia="Symbol" w:cstheme="minorHAnsi"/>
                <w:w w:val="240"/>
                <w:sz w:val="32"/>
                <w:szCs w:val="32"/>
              </w:rPr>
              <w:t></w:t>
            </w:r>
          </w:p>
        </w:tc>
      </w:tr>
      <w:tr w:rsidR="003D5FEF" w:rsidRPr="00591AE9">
        <w:trPr>
          <w:trHeight w:hRule="exact" w:val="465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26"/>
              <w:ind w:left="201"/>
              <w:rPr>
                <w:rFonts w:eastAsia="Symbol" w:cstheme="minorHAnsi"/>
                <w:sz w:val="32"/>
                <w:szCs w:val="32"/>
              </w:rPr>
            </w:pPr>
            <w:r w:rsidRPr="00591AE9">
              <w:rPr>
                <w:rFonts w:eastAsia="Symbol" w:cstheme="minorHAnsi"/>
                <w:w w:val="240"/>
                <w:sz w:val="32"/>
                <w:szCs w:val="32"/>
              </w:rPr>
              <w:t></w:t>
            </w:r>
          </w:p>
        </w:tc>
      </w:tr>
    </w:tbl>
    <w:p w:rsidR="003D5FEF" w:rsidRPr="00591AE9" w:rsidRDefault="003D5FEF">
      <w:pPr>
        <w:rPr>
          <w:rFonts w:eastAsia="Times New Roman" w:cstheme="minorHAnsi"/>
          <w:b/>
          <w:bCs/>
          <w:sz w:val="12"/>
          <w:szCs w:val="12"/>
        </w:rPr>
      </w:pPr>
    </w:p>
    <w:p w:rsidR="003D5FEF" w:rsidRPr="00591AE9" w:rsidRDefault="0019553B">
      <w:pPr>
        <w:spacing w:before="73"/>
        <w:ind w:left="30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IF</w:t>
      </w:r>
      <w:r w:rsidRPr="00591AE9">
        <w:rPr>
          <w:rFonts w:eastAsia="Times New Roman" w:cstheme="minorHAnsi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‘Don’t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know’</w:t>
      </w:r>
      <w:r w:rsidRPr="00591AE9">
        <w:rPr>
          <w:rFonts w:eastAsia="Times New Roman" w:cstheme="minorHAnsi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TO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  <w:u w:val="thick" w:color="000000"/>
        </w:rPr>
        <w:t>Q19,</w:t>
      </w:r>
      <w:r w:rsidRPr="00591AE9">
        <w:rPr>
          <w:rFonts w:eastAsia="Times New Roman" w:cstheme="minorHAnsi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 w:rsidRPr="00591AE9">
        <w:rPr>
          <w:rFonts w:eastAsia="Times New Roman" w:cstheme="minorHAnsi"/>
          <w:b/>
          <w:bCs/>
          <w:i/>
          <w:spacing w:val="-1"/>
          <w:sz w:val="20"/>
          <w:szCs w:val="20"/>
          <w:u w:val="thick" w:color="000000"/>
        </w:rPr>
        <w:t>ASK:</w:t>
      </w:r>
    </w:p>
    <w:p w:rsidR="003D5FEF" w:rsidRPr="00591AE9" w:rsidRDefault="0019553B">
      <w:pPr>
        <w:pStyle w:val="BodyText"/>
        <w:ind w:left="1020" w:right="61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Q11a.</w:t>
      </w:r>
      <w:r w:rsidRPr="00591AE9">
        <w:rPr>
          <w:rFonts w:asciiTheme="minorHAnsi" w:hAnsiTheme="minorHAnsi" w:cstheme="minorHAnsi"/>
          <w:spacing w:val="4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tell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3"/>
        </w:rPr>
        <w:t>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approximately</w:t>
      </w:r>
      <w:r w:rsidRPr="00591AE9">
        <w:rPr>
          <w:rFonts w:asciiTheme="minorHAnsi" w:hAnsiTheme="minorHAnsi" w:cstheme="minorHAnsi"/>
          <w:spacing w:val="-5"/>
          <w:u w:val="thick" w:color="000000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people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  <w:spacing w:val="-1"/>
        </w:rPr>
        <w:t>organisation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employs,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again</w:t>
      </w:r>
      <w:r w:rsidRPr="00591AE9">
        <w:rPr>
          <w:rFonts w:asciiTheme="minorHAnsi" w:hAnsiTheme="minorHAnsi" w:cstheme="minorHAnsi"/>
          <w:spacing w:val="64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including</w:t>
      </w:r>
      <w:r w:rsidRPr="00591AE9">
        <w:rPr>
          <w:rFonts w:asciiTheme="minorHAnsi" w:hAnsiTheme="minorHAnsi" w:cstheme="minorHAnsi"/>
          <w:spacing w:val="-1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yourself?</w:t>
      </w:r>
    </w:p>
    <w:p w:rsidR="003D5FEF" w:rsidRPr="00591AE9" w:rsidRDefault="0019553B">
      <w:pPr>
        <w:pStyle w:val="BodyText"/>
        <w:spacing w:line="227" w:lineRule="exact"/>
        <w:ind w:left="1008"/>
        <w:jc w:val="both"/>
        <w:rPr>
          <w:rFonts w:asciiTheme="minorHAnsi" w:eastAsia="Arial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FTEs.</w:t>
      </w:r>
    </w:p>
    <w:p w:rsidR="003D5FEF" w:rsidRPr="00591AE9" w:rsidRDefault="0019553B">
      <w:pPr>
        <w:pStyle w:val="BodyText"/>
        <w:spacing w:before="3"/>
        <w:ind w:left="1020" w:right="86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44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employees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spacing w:line="229" w:lineRule="exact"/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</w:t>
      </w:r>
    </w:p>
    <w:p w:rsidR="003D5FEF" w:rsidRPr="00591AE9" w:rsidRDefault="0019553B">
      <w:pPr>
        <w:spacing w:line="229" w:lineRule="exact"/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2-4</w:t>
      </w:r>
    </w:p>
    <w:p w:rsidR="003D5FEF" w:rsidRPr="00591AE9" w:rsidRDefault="0019553B">
      <w:pPr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5-9</w:t>
      </w:r>
    </w:p>
    <w:p w:rsidR="003D5FEF" w:rsidRPr="00591AE9" w:rsidRDefault="0019553B">
      <w:pPr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10-25</w:t>
      </w:r>
    </w:p>
    <w:p w:rsidR="003D5FEF" w:rsidRPr="00591AE9" w:rsidRDefault="0019553B">
      <w:pPr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26-49</w:t>
      </w:r>
    </w:p>
    <w:p w:rsidR="003D5FEF" w:rsidRPr="00591AE9" w:rsidRDefault="0019553B">
      <w:pPr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50-99</w:t>
      </w:r>
    </w:p>
    <w:p w:rsidR="003D5FEF" w:rsidRPr="00591AE9" w:rsidRDefault="0019553B">
      <w:pPr>
        <w:spacing w:line="229" w:lineRule="exact"/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100-199</w:t>
      </w:r>
    </w:p>
    <w:p w:rsidR="003D5FEF" w:rsidRPr="00591AE9" w:rsidRDefault="0019553B">
      <w:pPr>
        <w:spacing w:line="229" w:lineRule="exact"/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200-249</w:t>
      </w:r>
    </w:p>
    <w:p w:rsidR="003D5FEF" w:rsidRPr="00591AE9" w:rsidRDefault="0019553B">
      <w:pPr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250-499</w:t>
      </w:r>
    </w:p>
    <w:p w:rsidR="003D5FEF" w:rsidRPr="00591AE9" w:rsidRDefault="0019553B">
      <w:pPr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500-999</w:t>
      </w:r>
    </w:p>
    <w:p w:rsidR="003D5FEF" w:rsidRPr="00591AE9" w:rsidRDefault="0019553B">
      <w:pPr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1"/>
          <w:sz w:val="20"/>
        </w:rPr>
        <w:t>1000+</w:t>
      </w:r>
    </w:p>
    <w:p w:rsidR="003D5FEF" w:rsidRPr="00591AE9" w:rsidRDefault="0019553B">
      <w:pPr>
        <w:ind w:left="1019" w:right="6552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B32875" w:rsidRDefault="00B32875">
      <w:pPr>
        <w:rPr>
          <w:rFonts w:eastAsia="Arial" w:cstheme="minorHAnsi"/>
          <w:b/>
          <w:bCs/>
          <w:w w:val="95"/>
          <w:sz w:val="20"/>
          <w:szCs w:val="20"/>
        </w:rPr>
      </w:pPr>
      <w:r>
        <w:rPr>
          <w:rFonts w:eastAsia="Arial" w:cstheme="minorHAnsi"/>
          <w:w w:val="95"/>
        </w:rPr>
        <w:br w:type="page"/>
      </w:r>
    </w:p>
    <w:p w:rsidR="00B32875" w:rsidRDefault="00B32875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w w:val="95"/>
        </w:rPr>
      </w:pPr>
    </w:p>
    <w:p w:rsidR="00B32875" w:rsidRDefault="00B32875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w w:val="95"/>
        </w:rPr>
      </w:pPr>
    </w:p>
    <w:p w:rsidR="00B32875" w:rsidRDefault="00B32875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w w:val="95"/>
        </w:rPr>
      </w:pPr>
    </w:p>
    <w:p w:rsidR="00B32875" w:rsidRDefault="00B32875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w w:val="95"/>
        </w:rPr>
      </w:pPr>
    </w:p>
    <w:p w:rsidR="00B32875" w:rsidRDefault="00B32875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w w:val="95"/>
        </w:rPr>
      </w:pPr>
    </w:p>
    <w:p w:rsidR="00B32875" w:rsidRDefault="00B32875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w w:val="95"/>
        </w:rPr>
      </w:pPr>
    </w:p>
    <w:p w:rsidR="00B32875" w:rsidRDefault="00B32875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w w:val="95"/>
        </w:rPr>
      </w:pPr>
    </w:p>
    <w:p w:rsidR="003D5FEF" w:rsidRPr="00591AE9" w:rsidRDefault="0019553B">
      <w:pPr>
        <w:pStyle w:val="BodyText"/>
        <w:tabs>
          <w:tab w:val="left" w:pos="1020"/>
        </w:tabs>
        <w:ind w:left="300"/>
        <w:rPr>
          <w:rFonts w:asciiTheme="minorHAnsi" w:eastAsia="Arial" w:hAnsiTheme="minorHAnsi" w:cstheme="minorHAnsi"/>
          <w:b w:val="0"/>
          <w:bCs w:val="0"/>
        </w:rPr>
      </w:pPr>
      <w:r w:rsidRPr="00591AE9">
        <w:rPr>
          <w:rFonts w:asciiTheme="minorHAnsi" w:eastAsia="Arial" w:hAnsiTheme="minorHAnsi" w:cstheme="minorHAnsi"/>
          <w:w w:val="95"/>
        </w:rPr>
        <w:t>Q12</w:t>
      </w:r>
      <w:r w:rsidRPr="00591AE9">
        <w:rPr>
          <w:rFonts w:asciiTheme="minorHAnsi" w:eastAsia="Arial" w:hAnsiTheme="minorHAnsi" w:cstheme="minorHAnsi"/>
          <w:w w:val="95"/>
        </w:rPr>
        <w:tab/>
      </w:r>
      <w:r w:rsidRPr="00591AE9">
        <w:rPr>
          <w:rFonts w:asciiTheme="minorHAnsi" w:eastAsia="Arial" w:hAnsiTheme="minorHAnsi" w:cstheme="minorHAnsi"/>
          <w:spacing w:val="-1"/>
        </w:rPr>
        <w:t>Compared</w:t>
      </w:r>
      <w:r w:rsidRPr="00591AE9">
        <w:rPr>
          <w:rFonts w:asciiTheme="minorHAnsi" w:eastAsia="Arial" w:hAnsiTheme="minorHAnsi" w:cstheme="minorHAnsi"/>
          <w:spacing w:val="-6"/>
        </w:rPr>
        <w:t xml:space="preserve"> </w:t>
      </w:r>
      <w:r w:rsidRPr="00591AE9">
        <w:rPr>
          <w:rFonts w:asciiTheme="minorHAnsi" w:eastAsia="Arial" w:hAnsiTheme="minorHAnsi" w:cstheme="minorHAnsi"/>
        </w:rPr>
        <w:t>to</w:t>
      </w:r>
      <w:r w:rsidRPr="00591AE9">
        <w:rPr>
          <w:rFonts w:asciiTheme="minorHAnsi" w:eastAsia="Arial" w:hAnsiTheme="minorHAnsi" w:cstheme="minorHAnsi"/>
          <w:spacing w:val="-5"/>
        </w:rPr>
        <w:t xml:space="preserve"> </w:t>
      </w:r>
      <w:r w:rsidRPr="00591AE9">
        <w:rPr>
          <w:rFonts w:asciiTheme="minorHAnsi" w:eastAsia="Arial" w:hAnsiTheme="minorHAnsi" w:cstheme="minorHAnsi"/>
        </w:rPr>
        <w:t>2</w:t>
      </w:r>
      <w:r w:rsidRPr="00591AE9">
        <w:rPr>
          <w:rFonts w:asciiTheme="minorHAnsi" w:eastAsia="Arial" w:hAnsiTheme="minorHAnsi" w:cstheme="minorHAnsi"/>
          <w:spacing w:val="-1"/>
        </w:rPr>
        <w:t xml:space="preserve"> years</w:t>
      </w:r>
      <w:r w:rsidRPr="00591AE9">
        <w:rPr>
          <w:rFonts w:asciiTheme="minorHAnsi" w:eastAsia="Arial" w:hAnsiTheme="minorHAnsi" w:cstheme="minorHAnsi"/>
          <w:spacing w:val="-5"/>
        </w:rPr>
        <w:t xml:space="preserve"> </w:t>
      </w:r>
      <w:r w:rsidRPr="00591AE9">
        <w:rPr>
          <w:rFonts w:asciiTheme="minorHAnsi" w:eastAsia="Arial" w:hAnsiTheme="minorHAnsi" w:cstheme="minorHAnsi"/>
          <w:spacing w:val="-1"/>
        </w:rPr>
        <w:t>ago,</w:t>
      </w:r>
      <w:r w:rsidRPr="00591AE9">
        <w:rPr>
          <w:rFonts w:asciiTheme="minorHAnsi" w:eastAsia="Arial" w:hAnsiTheme="minorHAnsi" w:cstheme="minorHAnsi"/>
          <w:spacing w:val="-4"/>
        </w:rPr>
        <w:t xml:space="preserve"> </w:t>
      </w:r>
      <w:r w:rsidRPr="00591AE9">
        <w:rPr>
          <w:rFonts w:asciiTheme="minorHAnsi" w:eastAsia="Arial" w:hAnsiTheme="minorHAnsi" w:cstheme="minorHAnsi"/>
        </w:rPr>
        <w:t>would</w:t>
      </w:r>
      <w:r w:rsidRPr="00591AE9">
        <w:rPr>
          <w:rFonts w:asciiTheme="minorHAnsi" w:eastAsia="Arial" w:hAnsiTheme="minorHAnsi" w:cstheme="minorHAnsi"/>
          <w:spacing w:val="-5"/>
        </w:rPr>
        <w:t xml:space="preserve"> </w:t>
      </w:r>
      <w:r w:rsidRPr="00591AE9">
        <w:rPr>
          <w:rFonts w:asciiTheme="minorHAnsi" w:eastAsia="Arial" w:hAnsiTheme="minorHAnsi" w:cstheme="minorHAnsi"/>
          <w:spacing w:val="-1"/>
        </w:rPr>
        <w:t>you</w:t>
      </w:r>
      <w:r w:rsidRPr="00591AE9">
        <w:rPr>
          <w:rFonts w:asciiTheme="minorHAnsi" w:eastAsia="Arial" w:hAnsiTheme="minorHAnsi" w:cstheme="minorHAnsi"/>
          <w:spacing w:val="-5"/>
        </w:rPr>
        <w:t xml:space="preserve"> </w:t>
      </w:r>
      <w:r w:rsidRPr="00591AE9">
        <w:rPr>
          <w:rFonts w:asciiTheme="minorHAnsi" w:eastAsia="Arial" w:hAnsiTheme="minorHAnsi" w:cstheme="minorHAnsi"/>
        </w:rPr>
        <w:t>say</w:t>
      </w:r>
      <w:r w:rsidRPr="00591AE9">
        <w:rPr>
          <w:rFonts w:asciiTheme="minorHAnsi" w:eastAsia="Arial" w:hAnsiTheme="minorHAnsi" w:cstheme="minorHAnsi"/>
          <w:spacing w:val="-6"/>
        </w:rPr>
        <w:t xml:space="preserve"> </w:t>
      </w:r>
      <w:r w:rsidRPr="00591AE9">
        <w:rPr>
          <w:rFonts w:asciiTheme="minorHAnsi" w:eastAsia="Arial" w:hAnsiTheme="minorHAnsi" w:cstheme="minorHAnsi"/>
          <w:spacing w:val="-1"/>
        </w:rPr>
        <w:t>that</w:t>
      </w:r>
      <w:r w:rsidRPr="00591AE9">
        <w:rPr>
          <w:rFonts w:asciiTheme="minorHAnsi" w:eastAsia="Arial" w:hAnsiTheme="minorHAnsi" w:cstheme="minorHAnsi"/>
          <w:spacing w:val="-6"/>
        </w:rPr>
        <w:t xml:space="preserve"> </w:t>
      </w:r>
      <w:r w:rsidRPr="00591AE9">
        <w:rPr>
          <w:rFonts w:asciiTheme="minorHAnsi" w:eastAsia="Arial" w:hAnsiTheme="minorHAnsi" w:cstheme="minorHAnsi"/>
        </w:rPr>
        <w:t>the</w:t>
      </w:r>
      <w:r w:rsidRPr="00591AE9">
        <w:rPr>
          <w:rFonts w:asciiTheme="minorHAnsi" w:eastAsia="Arial" w:hAnsiTheme="minorHAnsi" w:cstheme="minorHAnsi"/>
          <w:spacing w:val="-6"/>
        </w:rPr>
        <w:t xml:space="preserve"> </w:t>
      </w:r>
      <w:r w:rsidRPr="00591AE9">
        <w:rPr>
          <w:rFonts w:asciiTheme="minorHAnsi" w:eastAsia="Arial" w:hAnsiTheme="minorHAnsi" w:cstheme="minorHAnsi"/>
        </w:rPr>
        <w:t>number</w:t>
      </w:r>
      <w:r w:rsidRPr="00591AE9">
        <w:rPr>
          <w:rFonts w:asciiTheme="minorHAnsi" w:eastAsia="Arial" w:hAnsiTheme="minorHAnsi" w:cstheme="minorHAnsi"/>
          <w:spacing w:val="-7"/>
        </w:rPr>
        <w:t xml:space="preserve"> </w:t>
      </w:r>
      <w:r w:rsidRPr="00591AE9">
        <w:rPr>
          <w:rFonts w:asciiTheme="minorHAnsi" w:eastAsia="Arial" w:hAnsiTheme="minorHAnsi" w:cstheme="minorHAnsi"/>
        </w:rPr>
        <w:t>of</w:t>
      </w:r>
      <w:r w:rsidRPr="00591AE9">
        <w:rPr>
          <w:rFonts w:asciiTheme="minorHAnsi" w:eastAsia="Arial" w:hAnsiTheme="minorHAnsi" w:cstheme="minorHAnsi"/>
          <w:spacing w:val="-5"/>
        </w:rPr>
        <w:t xml:space="preserve"> </w:t>
      </w:r>
      <w:r w:rsidRPr="00591AE9">
        <w:rPr>
          <w:rFonts w:asciiTheme="minorHAnsi" w:eastAsia="Arial" w:hAnsiTheme="minorHAnsi" w:cstheme="minorHAnsi"/>
          <w:spacing w:val="-1"/>
        </w:rPr>
        <w:t>employees</w:t>
      </w:r>
      <w:r w:rsidRPr="00591AE9">
        <w:rPr>
          <w:rFonts w:asciiTheme="minorHAnsi" w:eastAsia="Arial" w:hAnsiTheme="minorHAnsi" w:cstheme="minorHAnsi"/>
          <w:spacing w:val="-4"/>
        </w:rPr>
        <w:t xml:space="preserve"> </w:t>
      </w:r>
      <w:r w:rsidRPr="00591AE9">
        <w:rPr>
          <w:rFonts w:asciiTheme="minorHAnsi" w:eastAsia="Arial" w:hAnsiTheme="minorHAnsi" w:cstheme="minorHAnsi"/>
        </w:rPr>
        <w:t>has</w:t>
      </w:r>
      <w:r w:rsidRPr="00591AE9">
        <w:rPr>
          <w:rFonts w:asciiTheme="minorHAnsi" w:eastAsia="Arial" w:hAnsiTheme="minorHAnsi" w:cstheme="minorHAnsi"/>
          <w:b w:val="0"/>
          <w:bCs w:val="0"/>
        </w:rPr>
        <w:t>…?</w:t>
      </w:r>
    </w:p>
    <w:p w:rsidR="003D5FEF" w:rsidRPr="00591AE9" w:rsidRDefault="0019553B">
      <w:pPr>
        <w:spacing w:before="5" w:line="230" w:lineRule="exact"/>
        <w:ind w:left="1020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READ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  <w:r w:rsidRPr="00591AE9">
        <w:rPr>
          <w:rFonts w:cstheme="minorHAnsi"/>
          <w:spacing w:val="-4"/>
          <w:sz w:val="20"/>
        </w:rPr>
        <w:t xml:space="preserve"> </w:t>
      </w:r>
      <w:proofErr w:type="gramStart"/>
      <w:r w:rsidRPr="00591AE9">
        <w:rPr>
          <w:rFonts w:cstheme="minorHAnsi"/>
          <w:b/>
          <w:spacing w:val="-1"/>
          <w:sz w:val="20"/>
        </w:rPr>
        <w:t>Please</w:t>
      </w:r>
      <w:proofErr w:type="gramEnd"/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answer</w:t>
      </w:r>
      <w:r w:rsidRPr="00591AE9">
        <w:rPr>
          <w:rFonts w:cstheme="minorHAnsi"/>
          <w:b/>
          <w:spacing w:val="-5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based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on</w:t>
      </w:r>
      <w:r w:rsidRPr="00591AE9">
        <w:rPr>
          <w:rFonts w:cstheme="minorHAnsi"/>
          <w:b/>
          <w:spacing w:val="-5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FTEs.</w:t>
      </w:r>
    </w:p>
    <w:p w:rsidR="003D5FEF" w:rsidRPr="00591AE9" w:rsidRDefault="0019553B">
      <w:pPr>
        <w:pStyle w:val="BodyText"/>
        <w:ind w:left="1020" w:right="86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44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employees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Cornwall.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1019" w:right="610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Remained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Increased</w:t>
      </w:r>
    </w:p>
    <w:p w:rsidR="003D5FEF" w:rsidRPr="00591AE9" w:rsidRDefault="0019553B">
      <w:pPr>
        <w:ind w:left="1019" w:right="7283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Or,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decreased</w:t>
      </w:r>
      <w:r w:rsidRPr="00591AE9">
        <w:rPr>
          <w:rFonts w:eastAsia="Times New Roman" w:cstheme="minorHAnsi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29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</w:rPr>
        <w:t>INCREASED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DECREASED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Q12:</w:t>
      </w:r>
    </w:p>
    <w:p w:rsidR="003D5FEF" w:rsidRPr="00591AE9" w:rsidRDefault="0019553B">
      <w:pPr>
        <w:pStyle w:val="BodyText"/>
        <w:tabs>
          <w:tab w:val="left" w:pos="5315"/>
        </w:tabs>
        <w:ind w:left="1019" w:right="1076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Q12a.</w:t>
      </w:r>
      <w:r w:rsidRPr="00591AE9">
        <w:rPr>
          <w:rFonts w:asciiTheme="minorHAnsi" w:hAnsiTheme="minorHAnsi" w:cstheme="minorHAnsi"/>
          <w:spacing w:val="3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Approximately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more/fewer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[SUBSTITUTE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APPROPRIATE]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people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7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compared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two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years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ago?</w:t>
      </w:r>
      <w:r w:rsidRPr="00591AE9">
        <w:rPr>
          <w:rFonts w:asciiTheme="minorHAnsi" w:hAnsiTheme="minorHAnsi" w:cstheme="minorHAnsi"/>
        </w:rPr>
        <w:tab/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FTEs.</w:t>
      </w:r>
    </w:p>
    <w:p w:rsidR="003D5FEF" w:rsidRPr="00591AE9" w:rsidRDefault="0019553B">
      <w:pPr>
        <w:spacing w:line="226" w:lineRule="exact"/>
        <w:ind w:left="10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346B1" w:rsidRPr="00591AE9" w:rsidRDefault="003346B1">
      <w:pPr>
        <w:pStyle w:val="BodyText"/>
        <w:tabs>
          <w:tab w:val="left" w:pos="859"/>
        </w:tabs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business’s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annual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full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financial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year?</w:t>
      </w:r>
    </w:p>
    <w:p w:rsidR="003D5FEF" w:rsidRPr="00591AE9" w:rsidRDefault="0019553B">
      <w:pPr>
        <w:pStyle w:val="BodyText"/>
        <w:ind w:left="859" w:right="9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52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proofErr w:type="gramStart"/>
      <w:r w:rsidRPr="00591AE9">
        <w:rPr>
          <w:rFonts w:asciiTheme="minorHAnsi" w:hAnsiTheme="minorHAnsi" w:cstheme="minorHAnsi"/>
        </w:rPr>
        <w:t>..</w:t>
      </w:r>
      <w:proofErr w:type="gramEnd"/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WRITE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IN.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UNSURE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PLEASE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INDICATE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BANDING</w:t>
      </w:r>
    </w:p>
    <w:p w:rsidR="003D5FEF" w:rsidRPr="00591AE9" w:rsidRDefault="003D5FEF">
      <w:pPr>
        <w:spacing w:before="5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/>
        <w:rPr>
          <w:rFonts w:eastAsia="Arial" w:cstheme="minorHAnsi"/>
          <w:sz w:val="20"/>
          <w:szCs w:val="20"/>
        </w:rPr>
      </w:pPr>
      <w:r w:rsidRPr="00591AE9">
        <w:rPr>
          <w:rFonts w:eastAsia="Arial" w:cstheme="minorHAnsi"/>
          <w:spacing w:val="-1"/>
          <w:sz w:val="20"/>
          <w:szCs w:val="20"/>
        </w:rPr>
        <w:t>£0</w:t>
      </w:r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–</w:t>
      </w:r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ceased</w:t>
      </w:r>
      <w:r w:rsidRPr="00591AE9">
        <w:rPr>
          <w:rFonts w:eastAsia="Arial" w:cstheme="minorHAnsi"/>
          <w:spacing w:val="-5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trading/</w:t>
      </w:r>
      <w:r w:rsidRPr="00591AE9">
        <w:rPr>
          <w:rFonts w:eastAsia="Arial" w:cstheme="minorHAnsi"/>
          <w:spacing w:val="-8"/>
          <w:sz w:val="20"/>
          <w:szCs w:val="20"/>
        </w:rPr>
        <w:t xml:space="preserve"> </w:t>
      </w:r>
      <w:proofErr w:type="gramStart"/>
      <w:r w:rsidRPr="00591AE9">
        <w:rPr>
          <w:rFonts w:eastAsia="Arial" w:cstheme="minorHAnsi"/>
          <w:spacing w:val="4"/>
          <w:sz w:val="20"/>
          <w:szCs w:val="20"/>
        </w:rPr>
        <w:t>We</w:t>
      </w:r>
      <w:proofErr w:type="gramEnd"/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were</w:t>
      </w:r>
      <w:r w:rsidRPr="00591AE9">
        <w:rPr>
          <w:rFonts w:eastAsia="Arial" w:cstheme="minorHAnsi"/>
          <w:spacing w:val="-5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not</w:t>
      </w:r>
      <w:r w:rsidRPr="00591AE9">
        <w:rPr>
          <w:rFonts w:eastAsia="Arial" w:cstheme="minorHAnsi"/>
          <w:spacing w:val="-4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trading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£5,000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£5,001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£10,000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£20,000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£20,001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£30,000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£30,001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£50,000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£50,001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£100,000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£100,001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£150,000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£150,001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£200,000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£200,001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£250,000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£250,001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£300,000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£300,001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£500,000</w:t>
      </w:r>
    </w:p>
    <w:p w:rsidR="003D5FEF" w:rsidRPr="00591AE9" w:rsidRDefault="0019553B">
      <w:pPr>
        <w:ind w:left="860" w:right="6534"/>
        <w:rPr>
          <w:rFonts w:eastAsia="Arial" w:cstheme="minorHAnsi"/>
          <w:sz w:val="20"/>
          <w:szCs w:val="20"/>
        </w:rPr>
      </w:pPr>
      <w:r w:rsidRPr="00591AE9">
        <w:rPr>
          <w:rFonts w:eastAsia="Arial" w:cstheme="minorHAnsi"/>
          <w:spacing w:val="-1"/>
          <w:sz w:val="20"/>
          <w:szCs w:val="20"/>
        </w:rPr>
        <w:t>£500,001</w:t>
      </w:r>
      <w:r w:rsidRPr="00591AE9">
        <w:rPr>
          <w:rFonts w:eastAsia="Arial" w:cstheme="minorHAnsi"/>
          <w:spacing w:val="-7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-</w:t>
      </w:r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£1</w:t>
      </w:r>
      <w:r w:rsidRPr="00591AE9">
        <w:rPr>
          <w:rFonts w:eastAsia="Arial" w:cstheme="minorHAnsi"/>
          <w:spacing w:val="-4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million</w:t>
      </w:r>
      <w:r w:rsidRPr="00591AE9">
        <w:rPr>
          <w:rFonts w:eastAsia="Arial" w:cstheme="minorHAnsi"/>
          <w:spacing w:val="20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Arial" w:cstheme="minorHAnsi"/>
          <w:spacing w:val="-1"/>
          <w:sz w:val="20"/>
          <w:szCs w:val="20"/>
        </w:rPr>
        <w:t>Over</w:t>
      </w:r>
      <w:proofErr w:type="gramEnd"/>
      <w:r w:rsidRPr="00591AE9">
        <w:rPr>
          <w:rFonts w:eastAsia="Arial" w:cstheme="minorHAnsi"/>
          <w:spacing w:val="-7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£1</w:t>
      </w:r>
      <w:r w:rsidRPr="00591AE9">
        <w:rPr>
          <w:rFonts w:eastAsia="Arial" w:cstheme="minorHAnsi"/>
          <w:spacing w:val="-5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million</w:t>
      </w:r>
      <w:r w:rsidRPr="00591AE9">
        <w:rPr>
          <w:rFonts w:eastAsia="Arial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(Don’t</w:t>
      </w:r>
      <w:r w:rsidRPr="00591AE9">
        <w:rPr>
          <w:rFonts w:eastAsia="Arial" w:cstheme="minorHAnsi"/>
          <w:spacing w:val="-12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know)</w:t>
      </w:r>
      <w:r w:rsidRPr="00591AE9">
        <w:rPr>
          <w:rFonts w:eastAsia="Arial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2"/>
        <w:rPr>
          <w:rFonts w:eastAsia="Arial" w:cstheme="minorHAnsi"/>
          <w:sz w:val="20"/>
          <w:szCs w:val="20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B32875" w:rsidRDefault="00B32875">
      <w:pPr>
        <w:pStyle w:val="BodyText"/>
        <w:tabs>
          <w:tab w:val="left" w:pos="860"/>
        </w:tabs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60"/>
        </w:tabs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60"/>
        </w:tabs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60"/>
        </w:tabs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60"/>
        </w:tabs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60"/>
        </w:tabs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60"/>
        </w:tabs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60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annual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financial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year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that?</w:t>
      </w:r>
    </w:p>
    <w:p w:rsidR="003D5FEF" w:rsidRPr="00591AE9" w:rsidRDefault="0019553B">
      <w:pPr>
        <w:pStyle w:val="BodyText"/>
        <w:ind w:left="860" w:right="9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organisation’s</w:t>
      </w:r>
      <w:proofErr w:type="spell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52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proofErr w:type="gramStart"/>
      <w:r w:rsidRPr="00591AE9">
        <w:rPr>
          <w:rFonts w:asciiTheme="minorHAnsi" w:hAnsiTheme="minorHAnsi" w:cstheme="minorHAnsi"/>
        </w:rPr>
        <w:t>..</w:t>
      </w:r>
      <w:proofErr w:type="gramEnd"/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WRITE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IN.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UNSURE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PLEASE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INDICATE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BANDING</w:t>
      </w:r>
    </w:p>
    <w:p w:rsidR="003D5FEF" w:rsidRPr="00591AE9" w:rsidRDefault="003D5FEF">
      <w:pPr>
        <w:spacing w:before="5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/>
        <w:rPr>
          <w:rFonts w:eastAsia="Arial" w:cstheme="minorHAnsi"/>
          <w:sz w:val="20"/>
          <w:szCs w:val="20"/>
        </w:rPr>
      </w:pPr>
      <w:r w:rsidRPr="00591AE9">
        <w:rPr>
          <w:rFonts w:eastAsia="Arial" w:cstheme="minorHAnsi"/>
          <w:spacing w:val="-1"/>
          <w:sz w:val="20"/>
          <w:szCs w:val="20"/>
        </w:rPr>
        <w:t>£0</w:t>
      </w:r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–</w:t>
      </w:r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ceased</w:t>
      </w:r>
      <w:r w:rsidRPr="00591AE9">
        <w:rPr>
          <w:rFonts w:eastAsia="Arial" w:cstheme="minorHAnsi"/>
          <w:spacing w:val="-5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trading/</w:t>
      </w:r>
      <w:r w:rsidRPr="00591AE9">
        <w:rPr>
          <w:rFonts w:eastAsia="Arial" w:cstheme="minorHAnsi"/>
          <w:spacing w:val="-8"/>
          <w:sz w:val="20"/>
          <w:szCs w:val="20"/>
        </w:rPr>
        <w:t xml:space="preserve"> </w:t>
      </w:r>
      <w:proofErr w:type="gramStart"/>
      <w:r w:rsidRPr="00591AE9">
        <w:rPr>
          <w:rFonts w:eastAsia="Arial" w:cstheme="minorHAnsi"/>
          <w:spacing w:val="4"/>
          <w:sz w:val="20"/>
          <w:szCs w:val="20"/>
        </w:rPr>
        <w:t>We</w:t>
      </w:r>
      <w:proofErr w:type="gramEnd"/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were</w:t>
      </w:r>
      <w:r w:rsidRPr="00591AE9">
        <w:rPr>
          <w:rFonts w:eastAsia="Arial" w:cstheme="minorHAnsi"/>
          <w:spacing w:val="-5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not</w:t>
      </w:r>
      <w:r w:rsidRPr="00591AE9">
        <w:rPr>
          <w:rFonts w:eastAsia="Arial" w:cstheme="minorHAnsi"/>
          <w:spacing w:val="-4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trading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£5,000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£5,001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£10,000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£20,000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£20,001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£30,000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£30,001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£50,000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£50,001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£100,000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£100,001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£150,000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£150,001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£200,000</w:t>
      </w:r>
    </w:p>
    <w:p w:rsidR="003D5FEF" w:rsidRPr="00591AE9" w:rsidRDefault="0019553B">
      <w:pPr>
        <w:spacing w:line="229" w:lineRule="exact"/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£200,001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£250,000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£250,001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£300,000</w:t>
      </w:r>
    </w:p>
    <w:p w:rsidR="003D5FEF" w:rsidRPr="00591AE9" w:rsidRDefault="0019553B">
      <w:pPr>
        <w:ind w:left="860"/>
        <w:rPr>
          <w:rFonts w:eastAsia="Arial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£300,001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£500,000</w:t>
      </w:r>
    </w:p>
    <w:p w:rsidR="003D5FEF" w:rsidRPr="00591AE9" w:rsidRDefault="0019553B">
      <w:pPr>
        <w:ind w:left="860" w:right="6534"/>
        <w:rPr>
          <w:rFonts w:eastAsia="Arial" w:cstheme="minorHAnsi"/>
          <w:sz w:val="20"/>
          <w:szCs w:val="20"/>
        </w:rPr>
      </w:pPr>
      <w:r w:rsidRPr="00591AE9">
        <w:rPr>
          <w:rFonts w:eastAsia="Arial" w:cstheme="minorHAnsi"/>
          <w:spacing w:val="-1"/>
          <w:sz w:val="20"/>
          <w:szCs w:val="20"/>
        </w:rPr>
        <w:t>£500,001</w:t>
      </w:r>
      <w:r w:rsidRPr="00591AE9">
        <w:rPr>
          <w:rFonts w:eastAsia="Arial" w:cstheme="minorHAnsi"/>
          <w:spacing w:val="-7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-</w:t>
      </w:r>
      <w:r w:rsidRPr="00591AE9">
        <w:rPr>
          <w:rFonts w:eastAsia="Arial" w:cstheme="minorHAnsi"/>
          <w:spacing w:val="-6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£1</w:t>
      </w:r>
      <w:r w:rsidRPr="00591AE9">
        <w:rPr>
          <w:rFonts w:eastAsia="Arial" w:cstheme="minorHAnsi"/>
          <w:spacing w:val="-4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million</w:t>
      </w:r>
      <w:r w:rsidRPr="00591AE9">
        <w:rPr>
          <w:rFonts w:eastAsia="Arial" w:cstheme="minorHAnsi"/>
          <w:spacing w:val="20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Arial" w:cstheme="minorHAnsi"/>
          <w:spacing w:val="-1"/>
          <w:sz w:val="20"/>
          <w:szCs w:val="20"/>
        </w:rPr>
        <w:t>Over</w:t>
      </w:r>
      <w:proofErr w:type="gramEnd"/>
      <w:r w:rsidRPr="00591AE9">
        <w:rPr>
          <w:rFonts w:eastAsia="Arial" w:cstheme="minorHAnsi"/>
          <w:spacing w:val="-7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£1</w:t>
      </w:r>
      <w:r w:rsidRPr="00591AE9">
        <w:rPr>
          <w:rFonts w:eastAsia="Arial" w:cstheme="minorHAnsi"/>
          <w:spacing w:val="-5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million</w:t>
      </w:r>
      <w:r w:rsidRPr="00591AE9">
        <w:rPr>
          <w:rFonts w:eastAsia="Arial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(Don’t</w:t>
      </w:r>
      <w:r w:rsidRPr="00591AE9">
        <w:rPr>
          <w:rFonts w:eastAsia="Arial" w:cstheme="minorHAnsi"/>
          <w:spacing w:val="-12"/>
          <w:sz w:val="20"/>
          <w:szCs w:val="20"/>
        </w:rPr>
        <w:t xml:space="preserve"> </w:t>
      </w:r>
      <w:r w:rsidRPr="00591AE9">
        <w:rPr>
          <w:rFonts w:eastAsia="Arial" w:cstheme="minorHAnsi"/>
          <w:sz w:val="20"/>
          <w:szCs w:val="20"/>
        </w:rPr>
        <w:t>know)</w:t>
      </w:r>
      <w:r w:rsidRPr="00591AE9">
        <w:rPr>
          <w:rFonts w:eastAsia="Arial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Arial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2"/>
        <w:rPr>
          <w:rFonts w:eastAsia="Arial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60"/>
        </w:tabs>
        <w:ind w:left="860" w:right="1203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turnover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remain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increase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decrease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</w:t>
      </w:r>
      <w:r w:rsidRPr="00591AE9">
        <w:rPr>
          <w:rFonts w:asciiTheme="minorHAnsi" w:hAnsiTheme="minorHAnsi" w:cstheme="minorHAnsi"/>
          <w:spacing w:val="6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financial</w:t>
      </w:r>
      <w:r w:rsidRPr="00591AE9">
        <w:rPr>
          <w:rFonts w:asciiTheme="minorHAnsi" w:hAnsiTheme="minorHAnsi" w:cstheme="minorHAnsi"/>
          <w:spacing w:val="-13"/>
        </w:rPr>
        <w:t xml:space="preserve"> </w:t>
      </w:r>
      <w:r w:rsidRPr="00591AE9">
        <w:rPr>
          <w:rFonts w:asciiTheme="minorHAnsi" w:hAnsiTheme="minorHAnsi" w:cstheme="minorHAnsi"/>
        </w:rPr>
        <w:t>year?</w:t>
      </w:r>
    </w:p>
    <w:p w:rsidR="003D5FEF" w:rsidRPr="00591AE9" w:rsidRDefault="0019553B" w:rsidP="003346B1">
      <w:pPr>
        <w:pStyle w:val="BodyText"/>
        <w:ind w:left="86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MULTI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BUSINESS: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located.</w:t>
      </w:r>
    </w:p>
    <w:p w:rsidR="003D5FEF" w:rsidRPr="00591AE9" w:rsidRDefault="0019553B">
      <w:pPr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Increase</w:t>
      </w:r>
    </w:p>
    <w:p w:rsidR="003D5FEF" w:rsidRPr="00591AE9" w:rsidRDefault="0019553B">
      <w:pPr>
        <w:ind w:left="860" w:right="660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Remain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Decrease</w:t>
      </w:r>
    </w:p>
    <w:p w:rsidR="003D5FEF" w:rsidRPr="00591AE9" w:rsidRDefault="0019553B">
      <w:pPr>
        <w:ind w:left="860" w:right="660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(Don't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know)</w:t>
      </w:r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(Refused)</w:t>
      </w:r>
    </w:p>
    <w:p w:rsidR="00B32875" w:rsidRDefault="00B32875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B32875" w:rsidRDefault="00B32875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Heading3"/>
        <w:rPr>
          <w:rFonts w:asciiTheme="minorHAnsi" w:hAnsiTheme="minorHAnsi" w:cstheme="minorHAnsi"/>
          <w:spacing w:val="-1"/>
        </w:rPr>
      </w:pPr>
    </w:p>
    <w:p w:rsidR="003D5FEF" w:rsidRPr="00A8335F" w:rsidRDefault="0019553B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Customer Satisfaction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turning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views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package: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left="859" w:right="1455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Q44_</w:t>
      </w:r>
      <w:proofErr w:type="gramStart"/>
      <w:r w:rsidRPr="00591AE9">
        <w:rPr>
          <w:rFonts w:asciiTheme="minorHAnsi" w:hAnsiTheme="minorHAnsi" w:cstheme="minorHAnsi"/>
        </w:rPr>
        <w:t xml:space="preserve">1 </w:t>
      </w:r>
      <w:r w:rsidRPr="00591AE9">
        <w:rPr>
          <w:rFonts w:asciiTheme="minorHAnsi" w:hAnsiTheme="minorHAnsi" w:cstheme="minorHAnsi"/>
          <w:spacing w:val="4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[</w:t>
      </w:r>
      <w:proofErr w:type="gramEnd"/>
      <w:r w:rsidRPr="00591AE9">
        <w:rPr>
          <w:rFonts w:asciiTheme="minorHAnsi" w:hAnsiTheme="minorHAnsi" w:cstheme="minorHAnsi"/>
          <w:spacing w:val="-1"/>
        </w:rPr>
        <w:t>FROM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SFB-areas’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QUESTIONNAIRE]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package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(e.g.</w:t>
      </w:r>
      <w:r w:rsidRPr="00591AE9">
        <w:rPr>
          <w:rFonts w:asciiTheme="minorHAnsi" w:hAnsiTheme="minorHAnsi" w:cstheme="minorHAnsi"/>
          <w:spacing w:val="5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consumer,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package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known)?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test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recently?</w:t>
      </w:r>
    </w:p>
    <w:p w:rsidR="003D5FEF" w:rsidRPr="00591AE9" w:rsidRDefault="0019553B">
      <w:pPr>
        <w:ind w:left="859" w:right="786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13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ASK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Yes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Q16</w:t>
      </w:r>
    </w:p>
    <w:p w:rsidR="003D5FEF" w:rsidRPr="00591AE9" w:rsidRDefault="0019553B">
      <w:pPr>
        <w:pStyle w:val="BodyText"/>
        <w:tabs>
          <w:tab w:val="left" w:pos="859"/>
        </w:tabs>
        <w:spacing w:before="5" w:line="480" w:lineRule="auto"/>
        <w:ind w:left="139" w:right="5024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download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achieve?</w:t>
      </w:r>
      <w:r w:rsidRPr="00591AE9">
        <w:rPr>
          <w:rFonts w:asciiTheme="minorHAnsi" w:hAnsiTheme="minorHAnsi" w:cstheme="minorHAnsi"/>
          <w:spacing w:val="20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  <w:w w:val="95"/>
        </w:rPr>
        <w:t>Q18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upload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achieve?</w:t>
      </w:r>
    </w:p>
    <w:p w:rsidR="003D5FEF" w:rsidRPr="00591AE9" w:rsidRDefault="0019553B">
      <w:pPr>
        <w:pStyle w:val="BodyText"/>
        <w:tabs>
          <w:tab w:val="left" w:pos="859"/>
        </w:tabs>
        <w:spacing w:before="6"/>
        <w:ind w:left="859" w:right="1114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data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cap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(maximum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amount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downloaded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1"/>
        </w:rPr>
        <w:t xml:space="preserve"> month),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46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one?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satisfied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</w:p>
    <w:p w:rsidR="003D5FEF" w:rsidRPr="00591AE9" w:rsidRDefault="003D5FEF">
      <w:pPr>
        <w:spacing w:before="9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061"/>
        <w:gridCol w:w="1058"/>
        <w:gridCol w:w="1342"/>
        <w:gridCol w:w="1061"/>
        <w:gridCol w:w="1342"/>
        <w:gridCol w:w="973"/>
      </w:tblGrid>
      <w:tr w:rsidR="003D5FEF" w:rsidRPr="00591AE9" w:rsidTr="00B32875">
        <w:trPr>
          <w:trHeight w:hRule="exact" w:val="701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1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Very</w:t>
            </w:r>
            <w:r w:rsidRPr="00591AE9">
              <w:rPr>
                <w:rFonts w:cstheme="minorHAnsi"/>
                <w:b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1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5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Neither</w:t>
            </w:r>
            <w:r w:rsidRPr="00591AE9">
              <w:rPr>
                <w:rFonts w:cstheme="minorHAnsi"/>
                <w:b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  <w:r w:rsidRPr="00591AE9">
              <w:rPr>
                <w:rFonts w:cstheme="minorHAnsi"/>
                <w:b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or</w:t>
            </w:r>
            <w:r w:rsidRPr="00591AE9">
              <w:rPr>
                <w:rFonts w:cstheme="minorHAnsi"/>
                <w:b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Dissatisfied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1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5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Very</w:t>
            </w:r>
            <w:r w:rsidRPr="00591AE9">
              <w:rPr>
                <w:rFonts w:cstheme="minorHAnsi"/>
                <w:b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Dissatisfied</w:t>
            </w:r>
          </w:p>
        </w:tc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99" w:right="12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w w:val="95"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b/>
                <w:bCs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know</w:t>
            </w:r>
          </w:p>
        </w:tc>
      </w:tr>
      <w:tr w:rsidR="003D5FEF" w:rsidRPr="00591AE9" w:rsidTr="00B32875">
        <w:trPr>
          <w:trHeight w:hRule="exact" w:val="629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2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speed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your</w:t>
            </w:r>
            <w:r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 w:rsidTr="00B32875">
        <w:trPr>
          <w:trHeight w:hRule="exact" w:val="567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21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20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Reliability</w:t>
            </w:r>
            <w:r w:rsidRPr="00591AE9">
              <w:rPr>
                <w:rFonts w:cstheme="minorHAnsi"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your</w:t>
            </w:r>
            <w:r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4"/>
        <w:rPr>
          <w:rFonts w:eastAsia="Times New Roman" w:cstheme="minorHAnsi"/>
          <w:b/>
          <w:bCs/>
          <w:sz w:val="13"/>
          <w:szCs w:val="13"/>
        </w:rPr>
      </w:pPr>
    </w:p>
    <w:p w:rsidR="003D5FEF" w:rsidRPr="00591AE9" w:rsidRDefault="0019553B">
      <w:pPr>
        <w:pStyle w:val="BodyText"/>
        <w:tabs>
          <w:tab w:val="left" w:pos="859"/>
        </w:tabs>
        <w:spacing w:before="73"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…?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 w:right="745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High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About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right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Low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5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38" w:lineRule="auto"/>
        <w:ind w:left="858" w:right="847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similar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 xml:space="preserve">slightly </w:t>
      </w:r>
      <w:r w:rsidRPr="00591AE9">
        <w:rPr>
          <w:rFonts w:asciiTheme="minorHAnsi" w:hAnsiTheme="minorHAnsi" w:cstheme="minorHAnsi"/>
          <w:spacing w:val="-2"/>
        </w:rPr>
        <w:t>more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expensive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standard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now,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how</w:t>
      </w:r>
      <w:r w:rsidRPr="00591AE9">
        <w:rPr>
          <w:rFonts w:asciiTheme="minorHAnsi" w:hAnsiTheme="minorHAnsi" w:cstheme="minorHAnsi"/>
          <w:spacing w:val="8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likely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when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it’s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available?</w:t>
      </w:r>
      <w:r w:rsidRPr="00591AE9">
        <w:rPr>
          <w:rFonts w:asciiTheme="minorHAnsi" w:hAnsiTheme="minorHAnsi" w:cstheme="minorHAnsi"/>
          <w:spacing w:val="99"/>
          <w:w w:val="99"/>
        </w:rPr>
        <w:t xml:space="preserve"> </w:t>
      </w:r>
      <w:r w:rsidRPr="00591AE9">
        <w:rPr>
          <w:rFonts w:asciiTheme="minorHAnsi" w:hAnsiTheme="minorHAnsi" w:cstheme="minorHAnsi"/>
          <w:b w:val="0"/>
          <w:bCs w:val="0"/>
          <w:spacing w:val="-1"/>
        </w:rPr>
        <w:t>READ</w:t>
      </w:r>
      <w:r w:rsidRPr="00591AE9">
        <w:rPr>
          <w:rFonts w:asciiTheme="minorHAnsi" w:hAnsiTheme="minorHAnsi" w:cstheme="minorHAnsi"/>
          <w:b w:val="0"/>
          <w:bCs w:val="0"/>
          <w:spacing w:val="-10"/>
        </w:rPr>
        <w:t xml:space="preserve"> </w:t>
      </w:r>
      <w:r w:rsidRPr="00591AE9">
        <w:rPr>
          <w:rFonts w:asciiTheme="minorHAnsi" w:hAnsiTheme="minorHAnsi" w:cstheme="minorHAnsi"/>
          <w:b w:val="0"/>
          <w:bCs w:val="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8" w:right="7136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z w:val="20"/>
          <w:szCs w:val="20"/>
        </w:rPr>
        <w:t>Fairly</w:t>
      </w:r>
      <w:proofErr w:type="gramEnd"/>
      <w:r w:rsidRPr="00591AE9">
        <w:rPr>
          <w:rFonts w:eastAsia="Times New Roman" w:cstheme="minorHAnsi"/>
          <w:spacing w:val="-1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all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likely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  <w:sectPr w:rsidR="003D5FEF" w:rsidRPr="00591AE9">
          <w:pgSz w:w="11910" w:h="16840"/>
          <w:pgMar w:top="960" w:right="1000" w:bottom="1600" w:left="1660" w:header="734" w:footer="1405" w:gutter="0"/>
          <w:cols w:space="720"/>
        </w:sectPr>
      </w:pP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spacing w:before="10"/>
        <w:rPr>
          <w:rFonts w:eastAsia="Times New Roman" w:cstheme="minorHAnsi"/>
          <w:sz w:val="20"/>
          <w:szCs w:val="20"/>
        </w:rPr>
      </w:pPr>
    </w:p>
    <w:p w:rsidR="003346B1" w:rsidRPr="00591AE9" w:rsidRDefault="003346B1">
      <w:pPr>
        <w:pStyle w:val="BodyText"/>
        <w:tabs>
          <w:tab w:val="left" w:pos="859"/>
        </w:tabs>
        <w:ind w:left="859" w:right="1050" w:hanging="720"/>
        <w:rPr>
          <w:rFonts w:asciiTheme="minorHAnsi" w:hAnsiTheme="minorHAnsi" w:cstheme="minorHAnsi"/>
          <w:spacing w:val="-1"/>
          <w:w w:val="95"/>
        </w:rPr>
      </w:pPr>
    </w:p>
    <w:p w:rsidR="003346B1" w:rsidRPr="00591AE9" w:rsidRDefault="003346B1" w:rsidP="003346B1">
      <w:pPr>
        <w:pStyle w:val="BodyText"/>
        <w:tabs>
          <w:tab w:val="left" w:pos="859"/>
        </w:tabs>
        <w:ind w:left="0" w:right="105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3346B1">
      <w:pPr>
        <w:pStyle w:val="BodyText"/>
        <w:tabs>
          <w:tab w:val="left" w:pos="859"/>
        </w:tabs>
        <w:ind w:left="859" w:right="202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3346B1">
      <w:pPr>
        <w:pStyle w:val="BodyText"/>
        <w:tabs>
          <w:tab w:val="left" w:pos="859"/>
        </w:tabs>
        <w:ind w:left="859" w:right="2020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3346B1">
      <w:pPr>
        <w:pStyle w:val="BodyText"/>
        <w:tabs>
          <w:tab w:val="left" w:pos="859"/>
        </w:tabs>
        <w:ind w:left="859" w:right="2020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 w:rsidP="003346B1">
      <w:pPr>
        <w:pStyle w:val="BodyText"/>
        <w:tabs>
          <w:tab w:val="left" w:pos="859"/>
        </w:tabs>
        <w:ind w:left="859" w:right="202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Once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know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long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it</w:t>
      </w:r>
      <w:r w:rsidRPr="00591AE9">
        <w:rPr>
          <w:rFonts w:asciiTheme="minorHAnsi" w:hAnsiTheme="minorHAnsi" w:cstheme="minorHAnsi"/>
          <w:spacing w:val="73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round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connection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CODES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518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Immediately/</w:t>
      </w:r>
      <w:r w:rsidRPr="00591AE9">
        <w:rPr>
          <w:rFonts w:cstheme="minorHAnsi"/>
          <w:spacing w:val="-6"/>
          <w:sz w:val="20"/>
        </w:rPr>
        <w:t xml:space="preserve"> </w:t>
      </w:r>
      <w:proofErr w:type="gramStart"/>
      <w:r w:rsidRPr="00591AE9">
        <w:rPr>
          <w:rFonts w:cstheme="minorHAnsi"/>
          <w:sz w:val="20"/>
        </w:rPr>
        <w:t>As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quickly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as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possible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</w:t>
      </w:r>
    </w:p>
    <w:p w:rsidR="003D5FEF" w:rsidRPr="00591AE9" w:rsidRDefault="0019553B">
      <w:pPr>
        <w:ind w:left="859" w:right="554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 </w:t>
      </w:r>
      <w:r w:rsidRPr="00591AE9">
        <w:rPr>
          <w:rFonts w:cstheme="minorHAnsi"/>
          <w:spacing w:val="-1"/>
          <w:sz w:val="20"/>
        </w:rPr>
        <w:t>month,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3 </w:t>
      </w:r>
      <w:r w:rsidRPr="00591AE9">
        <w:rPr>
          <w:rFonts w:cstheme="minorHAnsi"/>
          <w:spacing w:val="-2"/>
          <w:sz w:val="20"/>
        </w:rPr>
        <w:t>months</w:t>
      </w:r>
      <w:r w:rsidRPr="00591AE9">
        <w:rPr>
          <w:rFonts w:cstheme="minorHAnsi"/>
          <w:spacing w:val="-2"/>
          <w:w w:val="99"/>
          <w:sz w:val="20"/>
        </w:rPr>
        <w:t xml:space="preserve"> 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3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6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6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12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More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12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2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More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 xml:space="preserve">2 </w:t>
      </w:r>
      <w:r w:rsidRPr="00591AE9">
        <w:rPr>
          <w:rFonts w:cstheme="minorHAnsi"/>
          <w:spacing w:val="-1"/>
          <w:sz w:val="20"/>
        </w:rPr>
        <w:t>years</w:t>
      </w:r>
    </w:p>
    <w:p w:rsidR="003D5FEF" w:rsidRPr="00591AE9" w:rsidRDefault="0019553B">
      <w:pPr>
        <w:ind w:left="859" w:right="502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Wouldn’t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have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any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plans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upgrade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3"/>
        <w:rPr>
          <w:rFonts w:eastAsia="Times New Roman" w:cstheme="minorHAnsi"/>
          <w:sz w:val="14"/>
          <w:szCs w:val="14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Background Information</w:t>
      </w: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480" w:lineRule="auto"/>
        <w:ind w:right="398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few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35"/>
          <w:w w:val="99"/>
        </w:rPr>
        <w:t xml:space="preserve"> </w:t>
      </w:r>
      <w:r w:rsidR="003346B1" w:rsidRPr="00591AE9">
        <w:rPr>
          <w:rFonts w:asciiTheme="minorHAnsi" w:hAnsiTheme="minorHAnsi" w:cstheme="minorHAnsi"/>
          <w:spacing w:val="-1"/>
          <w:w w:val="95"/>
        </w:rPr>
        <w:t>Q24</w:t>
      </w:r>
      <w:r w:rsidR="003346B1"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Interviewee</w:t>
      </w:r>
      <w:r w:rsidRPr="00591AE9">
        <w:rPr>
          <w:rFonts w:asciiTheme="minorHAnsi" w:hAnsiTheme="minorHAnsi" w:cstheme="minorHAnsi"/>
          <w:spacing w:val="-1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position</w:t>
      </w:r>
    </w:p>
    <w:p w:rsidR="003D5FEF" w:rsidRPr="00591AE9" w:rsidRDefault="0019553B">
      <w:pPr>
        <w:spacing w:before="4"/>
        <w:ind w:left="859" w:right="714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Owner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Joint/Co-owner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Other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(specify)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 w:rsidP="003346B1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postcode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unwilling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give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postcode,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ask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first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part</w:t>
      </w:r>
      <w:r w:rsidRPr="00591AE9">
        <w:rPr>
          <w:rFonts w:asciiTheme="minorHAnsi" w:hAnsiTheme="minorHAnsi" w:cstheme="minorHAnsi"/>
          <w:spacing w:val="87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number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starts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second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part,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e.g.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TR1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1)??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1"/>
        <w:rPr>
          <w:rFonts w:eastAsia="Times New Roman" w:cstheme="minorHAnsi"/>
          <w:sz w:val="14"/>
          <w:szCs w:val="14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Business Information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2023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long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ago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established?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READ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OUT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–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CLARIFY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49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means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when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started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trading.</w:t>
      </w:r>
    </w:p>
    <w:p w:rsidR="003D5FEF" w:rsidRPr="00591AE9" w:rsidRDefault="0019553B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means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its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form.</w:t>
      </w:r>
    </w:p>
    <w:p w:rsidR="003D5FEF" w:rsidRPr="00591AE9" w:rsidRDefault="0019553B">
      <w:pPr>
        <w:pStyle w:val="BodyText"/>
        <w:ind w:left="859" w:right="835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subsidiary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refer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subsidiary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which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5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work.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Within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last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</w:t>
      </w:r>
    </w:p>
    <w:p w:rsidR="003D5FEF" w:rsidRPr="00591AE9" w:rsidRDefault="0019553B">
      <w:pPr>
        <w:ind w:left="859" w:right="567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 </w:t>
      </w:r>
      <w:r w:rsidRPr="00591AE9">
        <w:rPr>
          <w:rFonts w:cstheme="minorHAnsi"/>
          <w:spacing w:val="-1"/>
          <w:sz w:val="20"/>
        </w:rPr>
        <w:t>year,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2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26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2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3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3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4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4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5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5</w:t>
      </w:r>
      <w:r w:rsidRPr="00591AE9">
        <w:rPr>
          <w:rFonts w:cstheme="minorHAnsi"/>
          <w:spacing w:val="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10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10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20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ago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20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</w:p>
    <w:p w:rsidR="003D5FEF" w:rsidRPr="00591AE9" w:rsidRDefault="0019553B">
      <w:pPr>
        <w:ind w:left="859" w:right="682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Refused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B32875" w:rsidRDefault="00B32875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</w:p>
    <w:p w:rsidR="003D5FEF" w:rsidRPr="00B32875" w:rsidRDefault="0019553B" w:rsidP="00B32875">
      <w:pPr>
        <w:pStyle w:val="BodyText"/>
        <w:tabs>
          <w:tab w:val="left" w:pos="859"/>
        </w:tabs>
        <w:ind w:left="859" w:right="835" w:hanging="720"/>
        <w:rPr>
          <w:rFonts w:asciiTheme="minorHAnsi" w:hAnsiTheme="minorHAnsi" w:cstheme="minorHAnsi"/>
          <w:spacing w:val="-1"/>
          <w:w w:val="95"/>
        </w:rPr>
      </w:pPr>
      <w:r w:rsidRPr="00591AE9">
        <w:rPr>
          <w:rFonts w:asciiTheme="minorHAnsi" w:hAnsiTheme="minorHAnsi" w:cstheme="minorHAnsi"/>
          <w:spacing w:val="-1"/>
          <w:w w:val="95"/>
        </w:rPr>
        <w:t>Q27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aspirations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growth?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aspiration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9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achieve</w:t>
      </w:r>
      <w:proofErr w:type="gramStart"/>
      <w:r w:rsidRPr="00591AE9">
        <w:rPr>
          <w:rFonts w:asciiTheme="minorHAnsi" w:hAnsiTheme="minorHAnsi" w:cstheme="minorHAnsi"/>
        </w:rPr>
        <w:t>..</w:t>
      </w:r>
      <w:proofErr w:type="gramEnd"/>
    </w:p>
    <w:p w:rsidR="003D5FEF" w:rsidRPr="00591AE9" w:rsidRDefault="0019553B" w:rsidP="003346B1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19553B">
      <w:pPr>
        <w:ind w:left="859" w:right="581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planned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high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rate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growth</w:t>
      </w:r>
      <w:r w:rsidRPr="00591AE9">
        <w:rPr>
          <w:rFonts w:cstheme="minorHAnsi"/>
          <w:spacing w:val="20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z w:val="20"/>
        </w:rPr>
        <w:t>A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planned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steady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rate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of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growth</w:t>
      </w:r>
    </w:p>
    <w:p w:rsidR="003D5FEF" w:rsidRPr="00591AE9" w:rsidRDefault="0019553B">
      <w:pPr>
        <w:ind w:left="859" w:right="357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Would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like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expand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but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have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clear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definite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plans</w:t>
      </w:r>
      <w:r w:rsidRPr="00591AE9">
        <w:rPr>
          <w:rFonts w:cstheme="minorHAnsi"/>
          <w:spacing w:val="51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Plan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remain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about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</w:p>
    <w:p w:rsidR="003D5FEF" w:rsidRPr="00591AE9" w:rsidRDefault="0019553B">
      <w:pPr>
        <w:ind w:left="859" w:right="678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Plan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contract</w:t>
      </w:r>
      <w:r w:rsidRPr="00591AE9">
        <w:rPr>
          <w:rFonts w:eastAsia="Times New Roman" w:cstheme="minorHAnsi"/>
          <w:spacing w:val="28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(Other)</w:t>
      </w:r>
    </w:p>
    <w:p w:rsidR="00B32875" w:rsidRDefault="00B32875">
      <w:pPr>
        <w:pStyle w:val="BodyText"/>
        <w:tabs>
          <w:tab w:val="left" w:pos="719"/>
        </w:tabs>
        <w:spacing w:line="228" w:lineRule="exact"/>
        <w:ind w:left="0" w:right="3739"/>
        <w:jc w:val="center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719"/>
        </w:tabs>
        <w:spacing w:line="228" w:lineRule="exact"/>
        <w:ind w:left="0" w:right="3739"/>
        <w:jc w:val="center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industry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does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mainly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operate?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567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Public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administration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defence</w:t>
      </w:r>
      <w:proofErr w:type="spellEnd"/>
      <w:r w:rsidRPr="00591AE9">
        <w:rPr>
          <w:rFonts w:cstheme="minorHAnsi"/>
          <w:spacing w:val="4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Finance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insurance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Agriculture,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forestry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fishing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Mining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quarrying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Manufacturing</w:t>
      </w:r>
    </w:p>
    <w:p w:rsidR="003D5FEF" w:rsidRPr="00591AE9" w:rsidRDefault="0019553B">
      <w:pPr>
        <w:ind w:left="859" w:right="452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Electricity,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gas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air-conditioning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supply</w:t>
      </w:r>
      <w:r w:rsidRPr="00591AE9">
        <w:rPr>
          <w:rFonts w:cstheme="minorHAnsi"/>
          <w:spacing w:val="49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Water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supply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sewerage</w:t>
      </w:r>
    </w:p>
    <w:p w:rsidR="003D5FEF" w:rsidRPr="00591AE9" w:rsidRDefault="0019553B">
      <w:pPr>
        <w:ind w:left="859" w:right="452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Waste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management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remediation</w:t>
      </w:r>
      <w:r w:rsidRPr="00591AE9">
        <w:rPr>
          <w:rFonts w:cstheme="minorHAnsi"/>
          <w:spacing w:val="3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Construction</w:t>
      </w:r>
    </w:p>
    <w:p w:rsidR="003D5FEF" w:rsidRPr="00591AE9" w:rsidRDefault="0019553B">
      <w:pPr>
        <w:ind w:left="859" w:right="594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Wholesale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retail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trade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Repair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motor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vehicles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Transport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storage</w:t>
      </w:r>
    </w:p>
    <w:p w:rsidR="003D5FEF" w:rsidRPr="00591AE9" w:rsidRDefault="0019553B">
      <w:pPr>
        <w:ind w:left="859" w:right="548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Accommodation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food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Information</w:t>
      </w:r>
      <w:r w:rsidRPr="00591AE9">
        <w:rPr>
          <w:rFonts w:cstheme="minorHAnsi"/>
          <w:spacing w:val="-14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communication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Real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estate</w:t>
      </w:r>
    </w:p>
    <w:p w:rsidR="003D5FEF" w:rsidRPr="00591AE9" w:rsidRDefault="0019553B">
      <w:pPr>
        <w:ind w:left="859" w:right="473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Professional,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scientific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technical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activities</w:t>
      </w:r>
      <w:r w:rsidRPr="00591AE9">
        <w:rPr>
          <w:rFonts w:cstheme="minorHAnsi"/>
          <w:spacing w:val="5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Administration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support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  <w:r w:rsidRPr="00591AE9">
        <w:rPr>
          <w:rFonts w:cstheme="minorHAnsi"/>
          <w:spacing w:val="3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Education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Health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social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work</w:t>
      </w:r>
    </w:p>
    <w:p w:rsidR="003D5FEF" w:rsidRPr="00591AE9" w:rsidRDefault="0019553B">
      <w:pPr>
        <w:ind w:left="859" w:right="567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Arts,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entertainment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and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recreation</w:t>
      </w:r>
      <w:r w:rsidRPr="00591AE9">
        <w:rPr>
          <w:rFonts w:cstheme="minorHAnsi"/>
          <w:spacing w:val="41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Other</w:t>
      </w:r>
      <w:proofErr w:type="gramEnd"/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support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services</w:t>
      </w:r>
    </w:p>
    <w:p w:rsidR="003D5FEF" w:rsidRPr="00591AE9" w:rsidRDefault="0019553B">
      <w:pPr>
        <w:ind w:left="859" w:right="682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Other</w:t>
      </w:r>
      <w:r w:rsidRPr="00591AE9">
        <w:rPr>
          <w:rFonts w:eastAsia="Times New Roman" w:cstheme="minorHAnsi"/>
          <w:spacing w:val="-1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(specify)</w:t>
      </w:r>
      <w:r w:rsidRPr="00591AE9">
        <w:rPr>
          <w:rFonts w:eastAsia="Times New Roman" w:cstheme="minorHAnsi"/>
          <w:spacing w:val="29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(Refused)</w:t>
      </w:r>
    </w:p>
    <w:p w:rsidR="003D5FEF" w:rsidRPr="00591AE9" w:rsidRDefault="003D5FEF">
      <w:pPr>
        <w:spacing w:before="2"/>
        <w:rPr>
          <w:rFonts w:eastAsia="Times New Roman" w:cstheme="minorHAnsi"/>
          <w:sz w:val="14"/>
          <w:szCs w:val="14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Other Information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OWNER/JOINT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OWNER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Q24,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Q70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73,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OTHERWISE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CLOSE</w:t>
      </w:r>
    </w:p>
    <w:p w:rsidR="003D5FEF" w:rsidRPr="00591AE9" w:rsidRDefault="0019553B">
      <w:pPr>
        <w:pStyle w:val="BodyText"/>
        <w:ind w:left="139" w:right="1050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finally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few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you.</w:t>
      </w:r>
      <w:proofErr w:type="gramEnd"/>
      <w:r w:rsidRPr="00591AE9">
        <w:rPr>
          <w:rFonts w:asciiTheme="minorHAnsi" w:hAnsiTheme="minorHAnsi" w:cstheme="minorHAnsi"/>
          <w:spacing w:val="4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note</w:t>
      </w:r>
      <w:proofErr w:type="gramStart"/>
      <w:r w:rsidRPr="00591AE9">
        <w:rPr>
          <w:rFonts w:asciiTheme="minorHAnsi" w:hAnsiTheme="minorHAnsi" w:cstheme="minorHAnsi"/>
        </w:rPr>
        <w:t>,</w:t>
      </w:r>
      <w:proofErr w:type="gram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data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collected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monitor</w:t>
      </w:r>
      <w:r w:rsidRPr="00591AE9">
        <w:rPr>
          <w:rFonts w:asciiTheme="minorHAnsi" w:hAnsiTheme="minorHAnsi" w:cstheme="minorHAnsi"/>
          <w:spacing w:val="6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equal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opportunities.</w:t>
      </w:r>
      <w:r w:rsidRPr="00591AE9">
        <w:rPr>
          <w:rFonts w:asciiTheme="minorHAnsi" w:hAnsiTheme="minorHAnsi" w:cstheme="minorHAnsi"/>
          <w:spacing w:val="4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stored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separately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other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collected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9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survey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 w:right="194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Which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following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groups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in?</w:t>
      </w:r>
    </w:p>
    <w:p w:rsidR="003D5FEF" w:rsidRDefault="0019553B" w:rsidP="00B32875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B32875" w:rsidRPr="00591AE9" w:rsidRDefault="00B32875" w:rsidP="00B32875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18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25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26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34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35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44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45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54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55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64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1"/>
          <w:sz w:val="20"/>
        </w:rPr>
        <w:t>65+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(Refused)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 w:right="92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Q70a.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Disability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Discrimination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defines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person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having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disability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“has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8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physical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mental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impairment,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which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substantial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long-term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</w:rPr>
        <w:t>adverse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effect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w w:val="99"/>
        </w:rPr>
        <w:t xml:space="preserve"> </w:t>
      </w:r>
      <w:r w:rsidRPr="00591AE9">
        <w:rPr>
          <w:rFonts w:asciiTheme="minorHAnsi" w:hAnsiTheme="minorHAnsi" w:cstheme="minorHAnsi"/>
          <w:spacing w:val="6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her</w:t>
      </w:r>
      <w:proofErr w:type="gram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ability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carry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normal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day-to-day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activities”.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B32875" w:rsidRDefault="0019553B" w:rsidP="00B32875">
      <w:pPr>
        <w:pStyle w:val="BodyText"/>
        <w:ind w:left="240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consider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yourself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disability?</w:t>
      </w:r>
    </w:p>
    <w:p w:rsidR="00B32875" w:rsidRPr="00B32875" w:rsidRDefault="0019553B" w:rsidP="00B32875">
      <w:pPr>
        <w:ind w:left="859"/>
        <w:rPr>
          <w:rFonts w:cstheme="minorHAnsi"/>
          <w:spacing w:val="-1"/>
          <w:sz w:val="20"/>
        </w:rPr>
      </w:pPr>
      <w:r w:rsidRPr="00B32875">
        <w:rPr>
          <w:rFonts w:cstheme="minorHAnsi"/>
          <w:spacing w:val="-1"/>
          <w:sz w:val="20"/>
        </w:rPr>
        <w:t>Yes</w:t>
      </w:r>
    </w:p>
    <w:p w:rsidR="003D5FEF" w:rsidRPr="00B32875" w:rsidRDefault="0019553B" w:rsidP="00B32875">
      <w:pPr>
        <w:ind w:left="859"/>
        <w:rPr>
          <w:rFonts w:cstheme="minorHAnsi"/>
          <w:spacing w:val="-1"/>
          <w:sz w:val="20"/>
        </w:rPr>
      </w:pPr>
      <w:r w:rsidRPr="00B32875">
        <w:rPr>
          <w:rFonts w:cstheme="minorHAnsi"/>
          <w:spacing w:val="-1"/>
          <w:sz w:val="20"/>
        </w:rPr>
        <w:t>No</w:t>
      </w:r>
    </w:p>
    <w:p w:rsidR="003D5FEF" w:rsidRPr="00B32875" w:rsidRDefault="003D5FEF" w:rsidP="00B32875">
      <w:pPr>
        <w:ind w:left="859"/>
        <w:rPr>
          <w:rFonts w:cstheme="minorHAnsi"/>
          <w:spacing w:val="-1"/>
          <w:sz w:val="20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sz w:val="20"/>
          <w:szCs w:val="20"/>
        </w:rPr>
      </w:pPr>
      <w:r>
        <w:rPr>
          <w:rFonts w:cstheme="minorHAnsi"/>
          <w:spacing w:val="-1"/>
        </w:rPr>
        <w:br w:type="page"/>
      </w: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OWNER/JOINT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OWNER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</w:t>
      </w: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ethnicity?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PRE-CODES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 w:rsidP="00B32875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Prefer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say</w:t>
      </w:r>
    </w:p>
    <w:p w:rsidR="003D5FEF" w:rsidRPr="00591AE9" w:rsidRDefault="0019553B">
      <w:pPr>
        <w:spacing w:line="238" w:lineRule="auto"/>
        <w:ind w:left="859" w:right="7841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b/>
          <w:spacing w:val="-1"/>
          <w:sz w:val="20"/>
        </w:rPr>
        <w:t>White</w:t>
      </w:r>
      <w:r w:rsidRPr="00591AE9">
        <w:rPr>
          <w:rFonts w:cstheme="minorHAnsi"/>
          <w:b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British</w:t>
      </w:r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Irish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background</w:t>
      </w:r>
    </w:p>
    <w:p w:rsidR="003D5FEF" w:rsidRPr="00591AE9" w:rsidRDefault="0019553B">
      <w:pPr>
        <w:pStyle w:val="BodyText"/>
        <w:spacing w:before="5" w:line="228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Mixed</w:t>
      </w:r>
    </w:p>
    <w:p w:rsidR="003D5FEF" w:rsidRPr="00591AE9" w:rsidRDefault="0019553B">
      <w:pPr>
        <w:ind w:left="859" w:right="594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Black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Caribbean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Black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African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White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and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Asian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7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Mixed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background</w:t>
      </w:r>
    </w:p>
    <w:p w:rsidR="003D5FEF" w:rsidRPr="00591AE9" w:rsidRDefault="0019553B">
      <w:pPr>
        <w:pStyle w:val="BodyText"/>
        <w:spacing w:before="3" w:line="228" w:lineRule="exac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Asian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Asian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Black</w:t>
      </w:r>
    </w:p>
    <w:p w:rsidR="003D5FEF" w:rsidRPr="00591AE9" w:rsidRDefault="0019553B">
      <w:pPr>
        <w:ind w:left="859" w:right="717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Indian</w:t>
      </w:r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Pakistani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Bangladeshi</w:t>
      </w:r>
    </w:p>
    <w:p w:rsidR="003D5FEF" w:rsidRPr="00591AE9" w:rsidRDefault="0019553B">
      <w:pPr>
        <w:spacing w:line="239" w:lineRule="auto"/>
        <w:ind w:left="859" w:right="567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Asian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background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b/>
          <w:sz w:val="20"/>
        </w:rPr>
        <w:t>Black</w:t>
      </w:r>
      <w:r w:rsidRPr="00591AE9">
        <w:rPr>
          <w:rFonts w:cstheme="minorHAnsi"/>
          <w:b/>
          <w:spacing w:val="-10"/>
          <w:sz w:val="20"/>
        </w:rPr>
        <w:t xml:space="preserve"> </w:t>
      </w:r>
      <w:r w:rsidRPr="00591AE9">
        <w:rPr>
          <w:rFonts w:cstheme="minorHAnsi"/>
          <w:b/>
          <w:sz w:val="20"/>
        </w:rPr>
        <w:t>and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Black</w:t>
      </w:r>
      <w:r w:rsidRPr="00591AE9">
        <w:rPr>
          <w:rFonts w:cstheme="minorHAnsi"/>
          <w:b/>
          <w:spacing w:val="-9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British</w:t>
      </w:r>
      <w:r w:rsidRPr="00591AE9">
        <w:rPr>
          <w:rFonts w:cstheme="minorHAnsi"/>
          <w:b/>
          <w:spacing w:val="29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Caribbean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African</w:t>
      </w:r>
    </w:p>
    <w:p w:rsidR="003D5FEF" w:rsidRPr="00591AE9" w:rsidRDefault="0019553B">
      <w:pPr>
        <w:ind w:left="859" w:right="567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Any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Black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background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Chinese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or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other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ethnic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group</w:t>
      </w:r>
      <w:r w:rsidRPr="00591AE9">
        <w:rPr>
          <w:rFonts w:cstheme="minorHAnsi"/>
          <w:b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Chinese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Other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(specify)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GENDER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(DO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RESPONDENT):</w:t>
      </w:r>
    </w:p>
    <w:p w:rsidR="003D5FEF" w:rsidRPr="00591AE9" w:rsidRDefault="0019553B">
      <w:pPr>
        <w:ind w:left="859" w:right="741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Male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Female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JOINT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OWNER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MALE</w:t>
      </w: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joint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owners</w:t>
      </w:r>
      <w:proofErr w:type="gramEnd"/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female?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8" w:right="786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140" w:firstLine="718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11"/>
        <w:rPr>
          <w:rFonts w:eastAsia="Times New Roman" w:cstheme="minorHAnsi"/>
          <w:sz w:val="23"/>
          <w:szCs w:val="23"/>
        </w:rPr>
      </w:pPr>
    </w:p>
    <w:p w:rsidR="003D5FEF" w:rsidRPr="00591AE9" w:rsidRDefault="0019553B">
      <w:pPr>
        <w:pStyle w:val="Heading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 xml:space="preserve">Thank </w:t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Close</w:t>
      </w:r>
    </w:p>
    <w:p w:rsidR="003D5FEF" w:rsidRPr="00591AE9" w:rsidRDefault="003D5FEF">
      <w:pPr>
        <w:rPr>
          <w:rFonts w:cstheme="minorHAnsi"/>
        </w:rPr>
        <w:sectPr w:rsidR="003D5FEF" w:rsidRPr="00591AE9">
          <w:footerReference w:type="default" r:id="rId14"/>
          <w:pgSz w:w="11910" w:h="16840"/>
          <w:pgMar w:top="960" w:right="1000" w:bottom="1600" w:left="1660" w:header="734" w:footer="1405" w:gutter="0"/>
          <w:pgNumType w:start="101"/>
          <w:cols w:space="720"/>
        </w:sectPr>
      </w:pP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rPr>
          <w:rFonts w:eastAsia="Arial" w:cstheme="minorHAnsi"/>
          <w:b/>
          <w:bCs/>
          <w:sz w:val="38"/>
          <w:szCs w:val="38"/>
        </w:rPr>
      </w:pPr>
    </w:p>
    <w:p w:rsidR="003D5FEF" w:rsidRPr="00591AE9" w:rsidRDefault="0019553B">
      <w:pPr>
        <w:spacing w:line="241" w:lineRule="auto"/>
        <w:ind w:left="2143" w:right="2523" w:firstLine="50"/>
        <w:rPr>
          <w:rFonts w:eastAsia="Calibri" w:cstheme="minorHAnsi"/>
          <w:sz w:val="36"/>
          <w:szCs w:val="36"/>
        </w:rPr>
      </w:pPr>
      <w:r w:rsidRPr="00591AE9">
        <w:rPr>
          <w:rFonts w:eastAsia="Calibri" w:cstheme="minorHAnsi"/>
          <w:b/>
          <w:bCs/>
          <w:spacing w:val="-2"/>
          <w:sz w:val="36"/>
          <w:szCs w:val="36"/>
        </w:rPr>
        <w:t>Superfast</w:t>
      </w:r>
      <w:r w:rsidRPr="00591AE9">
        <w:rPr>
          <w:rFonts w:eastAsia="Calibri" w:cstheme="minorHAnsi"/>
          <w:b/>
          <w:bCs/>
          <w:spacing w:val="-14"/>
          <w:sz w:val="36"/>
          <w:szCs w:val="36"/>
        </w:rPr>
        <w:t xml:space="preserve"> </w:t>
      </w:r>
      <w:r w:rsidRPr="00591AE9">
        <w:rPr>
          <w:rFonts w:eastAsia="Calibri" w:cstheme="minorHAnsi"/>
          <w:b/>
          <w:bCs/>
          <w:spacing w:val="-1"/>
          <w:sz w:val="36"/>
          <w:szCs w:val="36"/>
        </w:rPr>
        <w:t>Household</w:t>
      </w:r>
      <w:r w:rsidRPr="00591AE9">
        <w:rPr>
          <w:rFonts w:eastAsia="Calibri" w:cstheme="minorHAnsi"/>
          <w:b/>
          <w:bCs/>
          <w:spacing w:val="-13"/>
          <w:sz w:val="36"/>
          <w:szCs w:val="36"/>
        </w:rPr>
        <w:t xml:space="preserve"> </w:t>
      </w:r>
      <w:r w:rsidRPr="00591AE9">
        <w:rPr>
          <w:rFonts w:eastAsia="Calibri" w:cstheme="minorHAnsi"/>
          <w:b/>
          <w:bCs/>
          <w:spacing w:val="-1"/>
          <w:sz w:val="36"/>
          <w:szCs w:val="36"/>
        </w:rPr>
        <w:t>Survey</w:t>
      </w:r>
      <w:r w:rsidRPr="00591AE9">
        <w:rPr>
          <w:rFonts w:eastAsia="Calibri" w:cstheme="minorHAnsi"/>
          <w:b/>
          <w:bCs/>
          <w:spacing w:val="21"/>
          <w:w w:val="99"/>
          <w:sz w:val="36"/>
          <w:szCs w:val="36"/>
        </w:rPr>
        <w:t xml:space="preserve"> </w:t>
      </w:r>
      <w:r w:rsidRPr="00591AE9">
        <w:rPr>
          <w:rFonts w:eastAsia="Calibri" w:cstheme="minorHAnsi"/>
          <w:b/>
          <w:bCs/>
          <w:sz w:val="36"/>
          <w:szCs w:val="36"/>
        </w:rPr>
        <w:t>FINAL</w:t>
      </w:r>
      <w:r w:rsidRPr="00591AE9">
        <w:rPr>
          <w:rFonts w:eastAsia="Calibri" w:cstheme="minorHAnsi"/>
          <w:b/>
          <w:bCs/>
          <w:spacing w:val="-9"/>
          <w:sz w:val="36"/>
          <w:szCs w:val="36"/>
        </w:rPr>
        <w:t xml:space="preserve"> </w:t>
      </w:r>
      <w:r w:rsidRPr="00591AE9">
        <w:rPr>
          <w:rFonts w:eastAsia="Calibri" w:cstheme="minorHAnsi"/>
          <w:b/>
          <w:bCs/>
          <w:spacing w:val="-1"/>
          <w:sz w:val="36"/>
          <w:szCs w:val="36"/>
        </w:rPr>
        <w:t>VERSION</w:t>
      </w:r>
      <w:r w:rsidRPr="00591AE9">
        <w:rPr>
          <w:rFonts w:eastAsia="Calibri" w:cstheme="minorHAnsi"/>
          <w:b/>
          <w:bCs/>
          <w:spacing w:val="-8"/>
          <w:sz w:val="36"/>
          <w:szCs w:val="36"/>
        </w:rPr>
        <w:t xml:space="preserve"> </w:t>
      </w:r>
      <w:r w:rsidRPr="00591AE9">
        <w:rPr>
          <w:rFonts w:eastAsia="Calibri" w:cstheme="minorHAnsi"/>
          <w:b/>
          <w:bCs/>
          <w:sz w:val="36"/>
          <w:szCs w:val="36"/>
        </w:rPr>
        <w:t>–</w:t>
      </w:r>
      <w:r w:rsidRPr="00591AE9">
        <w:rPr>
          <w:rFonts w:eastAsia="Calibri" w:cstheme="minorHAnsi"/>
          <w:b/>
          <w:bCs/>
          <w:spacing w:val="-8"/>
          <w:sz w:val="36"/>
          <w:szCs w:val="36"/>
        </w:rPr>
        <w:t xml:space="preserve"> </w:t>
      </w:r>
      <w:r w:rsidRPr="00591AE9">
        <w:rPr>
          <w:rFonts w:eastAsia="Calibri" w:cstheme="minorHAnsi"/>
          <w:b/>
          <w:bCs/>
          <w:spacing w:val="-1"/>
          <w:sz w:val="36"/>
          <w:szCs w:val="36"/>
        </w:rPr>
        <w:t>APRIL</w:t>
      </w:r>
      <w:r w:rsidRPr="00591AE9">
        <w:rPr>
          <w:rFonts w:eastAsia="Calibri" w:cstheme="minorHAnsi"/>
          <w:b/>
          <w:bCs/>
          <w:spacing w:val="-9"/>
          <w:sz w:val="36"/>
          <w:szCs w:val="36"/>
        </w:rPr>
        <w:t xml:space="preserve"> </w:t>
      </w:r>
      <w:r w:rsidRPr="00591AE9">
        <w:rPr>
          <w:rFonts w:eastAsia="Calibri" w:cstheme="minorHAnsi"/>
          <w:b/>
          <w:bCs/>
          <w:sz w:val="36"/>
          <w:szCs w:val="36"/>
        </w:rPr>
        <w:t>2013</w:t>
      </w:r>
    </w:p>
    <w:p w:rsidR="003D5FEF" w:rsidRPr="00591AE9" w:rsidRDefault="003D5FEF">
      <w:pPr>
        <w:spacing w:before="9"/>
        <w:rPr>
          <w:rFonts w:eastAsia="Calibri" w:cstheme="minorHAnsi"/>
          <w:b/>
          <w:bCs/>
          <w:sz w:val="13"/>
          <w:szCs w:val="13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Introduction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right="53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Good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morning/afternoon,</w:t>
      </w:r>
      <w:r w:rsidRPr="00591AE9">
        <w:rPr>
          <w:rFonts w:asciiTheme="minorHAnsi" w:hAnsiTheme="minorHAnsi" w:cstheme="minorHAnsi"/>
          <w:spacing w:val="-2"/>
        </w:rPr>
        <w:t xml:space="preserve"> my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…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calling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behalf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Development</w:t>
      </w:r>
      <w:r w:rsidRPr="00591AE9">
        <w:rPr>
          <w:rFonts w:asciiTheme="minorHAnsi" w:hAnsiTheme="minorHAnsi" w:cstheme="minorHAnsi"/>
          <w:spacing w:val="70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Company.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conducting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some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around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internet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usage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home.</w:t>
      </w:r>
    </w:p>
    <w:p w:rsidR="003D5FEF" w:rsidRPr="00591AE9" w:rsidRDefault="003D5FEF">
      <w:pPr>
        <w:spacing w:before="6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right="835"/>
        <w:rPr>
          <w:rFonts w:asciiTheme="minorHAnsi" w:eastAsia="Century Gothic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12"/>
        </w:rPr>
        <w:t xml:space="preserve"> </w:t>
      </w:r>
      <w:r w:rsidRPr="00591AE9">
        <w:rPr>
          <w:rFonts w:asciiTheme="minorHAnsi" w:hAnsiTheme="minorHAnsi" w:cstheme="minorHAnsi"/>
        </w:rPr>
        <w:t>please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</w:rPr>
        <w:t>speak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to</w:t>
      </w:r>
      <w:r w:rsidRPr="00591AE9">
        <w:rPr>
          <w:rFonts w:asciiTheme="minorHAnsi" w:hAnsiTheme="minorHAnsi" w:cstheme="minorHAnsi"/>
          <w:spacing w:val="14"/>
        </w:rPr>
        <w:t xml:space="preserve"> </w:t>
      </w:r>
      <w:r w:rsidRPr="00591AE9">
        <w:rPr>
          <w:rFonts w:asciiTheme="minorHAnsi" w:hAnsiTheme="minorHAnsi" w:cstheme="minorHAnsi"/>
        </w:rPr>
        <w:t>an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</w:rPr>
        <w:t>adult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member</w:t>
      </w:r>
      <w:r w:rsidRPr="00591AE9">
        <w:rPr>
          <w:rFonts w:asciiTheme="minorHAnsi" w:hAnsiTheme="minorHAnsi" w:cstheme="minorHAnsi"/>
          <w:spacing w:val="1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of</w:t>
      </w:r>
      <w:r w:rsidRPr="00591AE9">
        <w:rPr>
          <w:rFonts w:asciiTheme="minorHAnsi" w:hAnsiTheme="minorHAnsi" w:cstheme="minorHAnsi"/>
          <w:spacing w:val="12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1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</w:rPr>
        <w:t>able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</w:rPr>
        <w:t>discuss</w:t>
      </w:r>
      <w:r w:rsidRPr="00591AE9">
        <w:rPr>
          <w:rFonts w:asciiTheme="minorHAnsi" w:hAnsiTheme="minorHAnsi" w:cstheme="minorHAnsi"/>
          <w:spacing w:val="1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how</w:t>
      </w:r>
      <w:r w:rsidRPr="00591AE9">
        <w:rPr>
          <w:rFonts w:asciiTheme="minorHAnsi" w:hAnsiTheme="minorHAnsi" w:cstheme="minorHAnsi"/>
          <w:spacing w:val="13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3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used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home.</w:t>
      </w:r>
      <w:proofErr w:type="gramEnd"/>
    </w:p>
    <w:p w:rsidR="003D5FEF" w:rsidRPr="00591AE9" w:rsidRDefault="003D5FEF">
      <w:pPr>
        <w:spacing w:before="5"/>
        <w:rPr>
          <w:rFonts w:eastAsia="Century Gothic" w:cstheme="minorHAnsi"/>
          <w:b/>
          <w:bCs/>
          <w:sz w:val="18"/>
          <w:szCs w:val="18"/>
        </w:rPr>
      </w:pPr>
    </w:p>
    <w:p w:rsidR="003D5FEF" w:rsidRPr="00591AE9" w:rsidRDefault="0019553B">
      <w:pPr>
        <w:pStyle w:val="BodyText"/>
        <w:ind w:right="835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We’re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conducting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better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understand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usage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impact</w:t>
      </w:r>
      <w:r w:rsidRPr="00591AE9">
        <w:rPr>
          <w:rFonts w:asciiTheme="minorHAnsi" w:hAnsiTheme="minorHAnsi" w:cstheme="minorHAnsi"/>
          <w:spacing w:val="7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members.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 used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inform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current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future</w:t>
      </w:r>
      <w:r w:rsidRPr="00591AE9">
        <w:rPr>
          <w:rFonts w:asciiTheme="minorHAnsi" w:hAnsiTheme="minorHAnsi" w:cstheme="minorHAnsi"/>
          <w:spacing w:val="4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projects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ensure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gets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maximum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benefit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72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broadband.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ind w:right="9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survey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around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15</w:t>
      </w:r>
      <w:r w:rsidRPr="00591AE9">
        <w:rPr>
          <w:rFonts w:asciiTheme="minorHAnsi" w:hAnsiTheme="minorHAnsi" w:cstheme="minorHAnsi"/>
          <w:spacing w:val="-1"/>
        </w:rPr>
        <w:t xml:space="preserve"> minutes,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depending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answers.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convenient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speak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5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prefer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1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appointment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another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time?</w:t>
      </w:r>
    </w:p>
    <w:p w:rsidR="003D5FEF" w:rsidRPr="00591AE9" w:rsidRDefault="003D5FEF">
      <w:pPr>
        <w:spacing w:before="3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ind w:left="140"/>
        <w:rPr>
          <w:rFonts w:eastAsia="Century Gothic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ADD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IF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NECESSARY</w:t>
      </w:r>
    </w:p>
    <w:p w:rsidR="003D5FEF" w:rsidRPr="00591AE9" w:rsidRDefault="0019553B">
      <w:pPr>
        <w:pStyle w:val="BodyText"/>
        <w:numPr>
          <w:ilvl w:val="0"/>
          <w:numId w:val="1"/>
        </w:numPr>
        <w:tabs>
          <w:tab w:val="left" w:pos="860"/>
        </w:tabs>
        <w:spacing w:before="2"/>
        <w:ind w:right="1114"/>
        <w:rPr>
          <w:rFonts w:asciiTheme="minorHAnsi" w:eastAsia="Century Gothic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conducted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under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Code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Practice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Market</w:t>
      </w:r>
      <w:r w:rsidRPr="00591AE9">
        <w:rPr>
          <w:rFonts w:asciiTheme="minorHAnsi" w:hAnsiTheme="minorHAnsi" w:cstheme="minorHAnsi"/>
          <w:spacing w:val="4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Research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Society,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which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means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answers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give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strictly</w:t>
      </w:r>
      <w:r w:rsidRPr="00591AE9">
        <w:rPr>
          <w:rFonts w:asciiTheme="minorHAnsi" w:hAnsiTheme="minorHAnsi" w:cstheme="minorHAnsi"/>
          <w:spacing w:val="42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confidential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anonymous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only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presented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in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aggregate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form.</w:t>
      </w:r>
      <w:r w:rsidRPr="00591AE9">
        <w:rPr>
          <w:rFonts w:asciiTheme="minorHAnsi" w:hAnsiTheme="minorHAnsi" w:cstheme="minorHAnsi"/>
          <w:spacing w:val="3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Participation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survey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voluntary.</w:t>
      </w:r>
    </w:p>
    <w:p w:rsidR="003D5FEF" w:rsidRPr="00591AE9" w:rsidRDefault="0019553B">
      <w:pPr>
        <w:pStyle w:val="BodyText"/>
        <w:numPr>
          <w:ilvl w:val="0"/>
          <w:numId w:val="1"/>
        </w:numPr>
        <w:tabs>
          <w:tab w:val="left" w:pos="860"/>
        </w:tabs>
        <w:ind w:right="1034"/>
        <w:rPr>
          <w:rFonts w:asciiTheme="minorHAnsi" w:eastAsia="Century Gothic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The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responses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all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individuals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taking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part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combined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into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statistical</w:t>
      </w:r>
      <w:r w:rsidRPr="00591AE9">
        <w:rPr>
          <w:rFonts w:asciiTheme="minorHAnsi" w:hAnsiTheme="minorHAnsi" w:cstheme="minorHAnsi"/>
          <w:spacing w:val="3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report.</w:t>
      </w:r>
    </w:p>
    <w:p w:rsidR="003D5FEF" w:rsidRPr="00591AE9" w:rsidRDefault="0019553B">
      <w:pPr>
        <w:pStyle w:val="BodyText"/>
        <w:numPr>
          <w:ilvl w:val="0"/>
          <w:numId w:val="1"/>
        </w:numPr>
        <w:tabs>
          <w:tab w:val="left" w:pos="860"/>
        </w:tabs>
        <w:spacing w:before="2" w:line="245" w:lineRule="exact"/>
        <w:rPr>
          <w:rFonts w:asciiTheme="minorHAnsi" w:eastAsia="Century Gothic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home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selected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random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using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random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digit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dialling</w:t>
      </w:r>
      <w:proofErr w:type="spellEnd"/>
      <w:r w:rsidRPr="00591AE9">
        <w:rPr>
          <w:rFonts w:asciiTheme="minorHAnsi" w:hAnsiTheme="minorHAnsi" w:cstheme="minorHAnsi"/>
        </w:rPr>
        <w:t>.</w:t>
      </w:r>
    </w:p>
    <w:p w:rsidR="003D5FEF" w:rsidRPr="00591AE9" w:rsidRDefault="0019553B">
      <w:pPr>
        <w:pStyle w:val="BodyText"/>
        <w:numPr>
          <w:ilvl w:val="0"/>
          <w:numId w:val="1"/>
        </w:numPr>
        <w:tabs>
          <w:tab w:val="left" w:pos="860"/>
        </w:tabs>
        <w:ind w:right="1296"/>
        <w:rPr>
          <w:rFonts w:asciiTheme="minorHAnsi" w:eastAsia="Century Gothic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wish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check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xxx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is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bona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fide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research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unit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can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contact</w:t>
      </w:r>
      <w:r w:rsidRPr="00591AE9">
        <w:rPr>
          <w:rFonts w:asciiTheme="minorHAnsi" w:hAnsiTheme="minorHAnsi" w:cstheme="minorHAnsi"/>
          <w:spacing w:val="42"/>
          <w:w w:val="99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xxxx</w:t>
      </w:r>
      <w:proofErr w:type="spellEnd"/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91AE9">
        <w:rPr>
          <w:rFonts w:asciiTheme="minorHAnsi" w:hAnsiTheme="minorHAnsi" w:cstheme="minorHAnsi"/>
        </w:rPr>
        <w:t>xxxx</w:t>
      </w:r>
      <w:proofErr w:type="spell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Katherine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Stewart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CDC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b w:val="0"/>
        </w:rPr>
        <w:t>07896</w:t>
      </w:r>
      <w:r w:rsidRPr="00591AE9">
        <w:rPr>
          <w:rFonts w:asciiTheme="minorHAnsi" w:hAnsiTheme="minorHAnsi" w:cstheme="minorHAnsi"/>
          <w:b w:val="0"/>
          <w:spacing w:val="-6"/>
        </w:rPr>
        <w:t xml:space="preserve"> </w:t>
      </w:r>
      <w:r w:rsidRPr="00591AE9">
        <w:rPr>
          <w:rFonts w:asciiTheme="minorHAnsi" w:hAnsiTheme="minorHAnsi" w:cstheme="minorHAnsi"/>
          <w:b w:val="0"/>
        </w:rPr>
        <w:t>941925</w:t>
      </w:r>
    </w:p>
    <w:p w:rsidR="003D5FEF" w:rsidRPr="00591AE9" w:rsidRDefault="003D5FEF">
      <w:pPr>
        <w:rPr>
          <w:rFonts w:eastAsia="Century Gothic" w:cstheme="minorHAnsi"/>
        </w:rPr>
        <w:sectPr w:rsidR="003D5FEF" w:rsidRPr="00591AE9">
          <w:pgSz w:w="11910" w:h="16840"/>
          <w:pgMar w:top="960" w:right="1000" w:bottom="1600" w:left="1660" w:header="734" w:footer="1405" w:gutter="0"/>
          <w:cols w:space="720"/>
        </w:sectPr>
      </w:pP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Screeners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check</w:t>
      </w:r>
      <w:proofErr w:type="gramStart"/>
      <w:r w:rsidRPr="00591AE9">
        <w:rPr>
          <w:rFonts w:asciiTheme="minorHAnsi" w:hAnsiTheme="minorHAnsi" w:cstheme="minorHAnsi"/>
          <w:spacing w:val="-1"/>
        </w:rPr>
        <w:t>,</w:t>
      </w:r>
      <w:proofErr w:type="gramEnd"/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currently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4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Q67</w:t>
      </w:r>
    </w:p>
    <w:p w:rsidR="003D5FEF" w:rsidRPr="00591AE9" w:rsidRDefault="0019553B">
      <w:pPr>
        <w:ind w:left="859" w:right="28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CHECK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ARE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THE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BEST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PERSON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SPEAKING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41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(ARRANGE</w:t>
      </w:r>
      <w:r w:rsidRPr="00591AE9">
        <w:rPr>
          <w:rFonts w:eastAsia="Times New Roman" w:cstheme="minorHAnsi"/>
          <w:spacing w:val="46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CALL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BACK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IF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NECESSARY),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IF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STILL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INTERNET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ACCESS</w:t>
      </w:r>
      <w:r w:rsidRPr="00591AE9">
        <w:rPr>
          <w:rFonts w:eastAsia="Times New Roman" w:cstheme="minorHAnsi"/>
          <w:spacing w:val="3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CLOSE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NECESSARY: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Provide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explanation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Yes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TO,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UNLESS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QUARTERLY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QUOTA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REACHED,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S3</w:t>
      </w:r>
      <w:r w:rsidRPr="00A8335F">
        <w:rPr>
          <w:rFonts w:eastAsia="Times New Roman" w:cstheme="minorHAnsi"/>
          <w:sz w:val="20"/>
          <w:szCs w:val="20"/>
        </w:rPr>
        <w:t>)</w:t>
      </w:r>
      <w:r w:rsidRPr="00591AE9">
        <w:rPr>
          <w:rFonts w:eastAsia="Times New Roman" w:cstheme="minorHAnsi"/>
          <w:color w:val="FF0000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UNLESS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QUARTERLY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QUOTA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REACHED,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CLOSE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S3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When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FOR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z w:val="20"/>
        </w:rPr>
        <w:t>BEST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ESTIMATE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Less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than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6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months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ago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CLOSE</w:t>
      </w:r>
    </w:p>
    <w:p w:rsidR="003D5FEF" w:rsidRPr="00591AE9" w:rsidRDefault="0019553B">
      <w:pPr>
        <w:ind w:left="859" w:right="302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6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1"/>
          <w:sz w:val="20"/>
        </w:rPr>
        <w:t xml:space="preserve"> more,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12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GO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INTERVIEW</w:t>
      </w:r>
      <w:r w:rsidRPr="00591AE9">
        <w:rPr>
          <w:rFonts w:cstheme="minorHAnsi"/>
          <w:spacing w:val="4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12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18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GO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INTERVIEW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More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18</w:t>
      </w:r>
      <w:r w:rsidRPr="00591AE9">
        <w:rPr>
          <w:rFonts w:cstheme="minorHAnsi"/>
          <w:spacing w:val="-1"/>
          <w:sz w:val="20"/>
        </w:rPr>
        <w:t xml:space="preserve"> months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ago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GO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INTERVIEW</w:t>
      </w:r>
    </w:p>
    <w:p w:rsidR="003D5FEF" w:rsidRPr="00591AE9" w:rsidRDefault="003D5FEF">
      <w:pPr>
        <w:spacing w:before="3"/>
        <w:rPr>
          <w:rFonts w:eastAsia="Times New Roman" w:cstheme="minorHAnsi"/>
          <w:sz w:val="14"/>
          <w:szCs w:val="14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Uses of the Internet at home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average,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often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home?</w:t>
      </w:r>
    </w:p>
    <w:p w:rsidR="003D5FEF" w:rsidRPr="00591AE9" w:rsidRDefault="0019553B">
      <w:pPr>
        <w:ind w:left="859" w:right="734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Daily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Weekly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Monthly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  <w:proofErr w:type="gramEnd"/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this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Never</w:t>
      </w:r>
    </w:p>
    <w:p w:rsidR="003346B1" w:rsidRPr="00591AE9" w:rsidRDefault="003346B1">
      <w:pPr>
        <w:pStyle w:val="BodyText"/>
        <w:tabs>
          <w:tab w:val="left" w:pos="859"/>
        </w:tabs>
        <w:ind w:left="859" w:right="549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54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Provider?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</w:t>
      </w:r>
      <w:proofErr w:type="spellStart"/>
      <w:proofErr w:type="gramStart"/>
      <w:r w:rsidRPr="00591AE9">
        <w:rPr>
          <w:rFonts w:asciiTheme="minorHAnsi" w:hAnsiTheme="minorHAnsi" w:cstheme="minorHAnsi"/>
          <w:spacing w:val="-1"/>
        </w:rPr>
        <w:t>e.g</w:t>
      </w:r>
      <w:proofErr w:type="spellEnd"/>
      <w:proofErr w:type="gramEnd"/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provides</w:t>
      </w:r>
      <w:r w:rsidRPr="00591AE9">
        <w:rPr>
          <w:rFonts w:asciiTheme="minorHAnsi" w:hAnsiTheme="minorHAnsi" w:cstheme="minorHAnsi"/>
          <w:spacing w:val="6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home?)</w:t>
      </w:r>
    </w:p>
    <w:p w:rsidR="003D5FEF" w:rsidRPr="00591AE9" w:rsidRDefault="0019553B" w:rsidP="003346B1">
      <w:pPr>
        <w:spacing w:line="223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AOL</w:t>
      </w:r>
    </w:p>
    <w:p w:rsidR="003D5FEF" w:rsidRPr="00591AE9" w:rsidRDefault="0019553B">
      <w:pPr>
        <w:ind w:left="859" w:right="550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(or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‘Be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Digital’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‘Be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There’)</w:t>
      </w:r>
      <w:r w:rsidRPr="00591AE9">
        <w:rPr>
          <w:rFonts w:eastAsia="Times New Roman" w:cstheme="minorHAnsi"/>
          <w:spacing w:val="3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BT</w:t>
      </w:r>
    </w:p>
    <w:p w:rsidR="003D5FEF" w:rsidRPr="00591AE9" w:rsidRDefault="0019553B">
      <w:pPr>
        <w:ind w:left="859" w:right="763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Eclipse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O2</w:t>
      </w:r>
    </w:p>
    <w:p w:rsidR="003D5FEF" w:rsidRPr="00591AE9" w:rsidRDefault="0019553B">
      <w:pPr>
        <w:ind w:left="859" w:right="749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Orange</w:t>
      </w:r>
      <w:r w:rsidRPr="00591AE9">
        <w:rPr>
          <w:rFonts w:cstheme="minorHAnsi"/>
          <w:spacing w:val="19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PlusNet</w:t>
      </w:r>
      <w:proofErr w:type="spellEnd"/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Post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Office</w:t>
      </w:r>
      <w:r w:rsidRPr="00591AE9">
        <w:rPr>
          <w:rFonts w:cstheme="minorHAnsi"/>
          <w:spacing w:val="23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Sky</w:t>
      </w:r>
    </w:p>
    <w:p w:rsidR="003D5FEF" w:rsidRPr="00591AE9" w:rsidRDefault="0019553B">
      <w:pPr>
        <w:ind w:left="859" w:right="763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Talk</w:t>
      </w:r>
      <w:r w:rsidRPr="00591AE9">
        <w:rPr>
          <w:rFonts w:cstheme="minorHAnsi"/>
          <w:spacing w:val="-12"/>
          <w:sz w:val="20"/>
        </w:rPr>
        <w:t xml:space="preserve"> </w:t>
      </w:r>
      <w:proofErr w:type="spellStart"/>
      <w:r w:rsidRPr="00591AE9">
        <w:rPr>
          <w:rFonts w:cstheme="minorHAnsi"/>
          <w:sz w:val="20"/>
        </w:rPr>
        <w:t>Talk</w:t>
      </w:r>
      <w:proofErr w:type="spellEnd"/>
      <w:r w:rsidRPr="00591AE9">
        <w:rPr>
          <w:rFonts w:cstheme="minorHAnsi"/>
          <w:spacing w:val="24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Tesco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Virgin</w:t>
      </w:r>
    </w:p>
    <w:p w:rsidR="003D5FEF" w:rsidRPr="00591AE9" w:rsidRDefault="0019553B">
      <w:pPr>
        <w:ind w:left="860" w:right="4035" w:hanging="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Mobile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broadband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OTHER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THAN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Orange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O2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Tiscali</w:t>
      </w:r>
    </w:p>
    <w:p w:rsidR="003D5FEF" w:rsidRPr="00591AE9" w:rsidRDefault="0019553B">
      <w:pPr>
        <w:ind w:left="860" w:right="668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Utility</w:t>
      </w:r>
      <w:r w:rsidRPr="00591AE9">
        <w:rPr>
          <w:rFonts w:cstheme="minorHAnsi"/>
          <w:spacing w:val="-1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Warehouse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Other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(TYPE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IN)</w:t>
      </w:r>
    </w:p>
    <w:p w:rsidR="00591AE9" w:rsidRPr="00591AE9" w:rsidRDefault="0019553B" w:rsidP="00B32875">
      <w:pPr>
        <w:ind w:left="860" w:right="572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know/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Can’t</w:t>
      </w:r>
      <w:proofErr w:type="gramEnd"/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remember</w:t>
      </w:r>
      <w:r w:rsidRPr="00591AE9">
        <w:rPr>
          <w:rFonts w:eastAsia="Times New Roman" w:cstheme="minorHAnsi"/>
          <w:spacing w:val="3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Refused</w:t>
      </w:r>
      <w:r w:rsidR="00591AE9" w:rsidRPr="00591AE9">
        <w:rPr>
          <w:rFonts w:cstheme="minorHAnsi"/>
          <w:b/>
          <w:bCs/>
        </w:rPr>
        <w:br w:type="page"/>
      </w:r>
    </w:p>
    <w:p w:rsidR="00B32875" w:rsidRDefault="00B32875" w:rsidP="00591AE9">
      <w:pPr>
        <w:pStyle w:val="BodyText"/>
        <w:ind w:left="0" w:right="2222"/>
        <w:rPr>
          <w:rFonts w:asciiTheme="minorHAnsi" w:hAnsiTheme="minorHAnsi" w:cstheme="minorHAnsi"/>
          <w:spacing w:val="-1"/>
        </w:rPr>
      </w:pPr>
    </w:p>
    <w:p w:rsidR="00B32875" w:rsidRDefault="00B32875" w:rsidP="00591AE9">
      <w:pPr>
        <w:pStyle w:val="BodyText"/>
        <w:ind w:left="0" w:right="2222"/>
        <w:rPr>
          <w:rFonts w:asciiTheme="minorHAnsi" w:hAnsiTheme="minorHAnsi" w:cstheme="minorHAnsi"/>
          <w:spacing w:val="-1"/>
        </w:rPr>
      </w:pPr>
    </w:p>
    <w:p w:rsidR="00B32875" w:rsidRDefault="00B32875" w:rsidP="00591AE9">
      <w:pPr>
        <w:pStyle w:val="BodyText"/>
        <w:ind w:left="0" w:right="2222"/>
        <w:rPr>
          <w:rFonts w:asciiTheme="minorHAnsi" w:hAnsiTheme="minorHAnsi" w:cstheme="minorHAnsi"/>
          <w:spacing w:val="-1"/>
        </w:rPr>
      </w:pPr>
    </w:p>
    <w:p w:rsidR="00B32875" w:rsidRDefault="00B32875" w:rsidP="00591AE9">
      <w:pPr>
        <w:pStyle w:val="BodyText"/>
        <w:ind w:left="0" w:right="2222"/>
        <w:rPr>
          <w:rFonts w:asciiTheme="minorHAnsi" w:hAnsiTheme="minorHAnsi" w:cstheme="minorHAnsi"/>
          <w:spacing w:val="-1"/>
        </w:rPr>
      </w:pPr>
    </w:p>
    <w:p w:rsidR="00591AE9" w:rsidRPr="00591AE9" w:rsidRDefault="0019553B" w:rsidP="00591AE9">
      <w:pPr>
        <w:pStyle w:val="BodyText"/>
        <w:ind w:left="0" w:right="2222"/>
        <w:rPr>
          <w:rFonts w:asciiTheme="minorHAnsi" w:hAnsiTheme="minorHAnsi" w:cstheme="minorHAnsi"/>
          <w:spacing w:val="-4"/>
        </w:rPr>
      </w:pPr>
      <w:r w:rsidRPr="00591AE9">
        <w:rPr>
          <w:rFonts w:asciiTheme="minorHAnsi" w:hAnsiTheme="minorHAnsi" w:cstheme="minorHAnsi"/>
          <w:spacing w:val="-1"/>
        </w:rPr>
        <w:t>Q8a/b</w:t>
      </w:r>
      <w:r w:rsidRPr="00591AE9">
        <w:rPr>
          <w:rFonts w:asciiTheme="minorHAnsi" w:hAnsiTheme="minorHAnsi" w:cstheme="minorHAnsi"/>
        </w:rPr>
        <w:t xml:space="preserve">  </w:t>
      </w:r>
      <w:r w:rsidR="00591AE9" w:rsidRPr="00591AE9">
        <w:rPr>
          <w:rFonts w:asciiTheme="minorHAnsi" w:hAnsiTheme="minorHAnsi" w:cstheme="minorHAnsi"/>
        </w:rPr>
        <w:tab/>
      </w:r>
      <w:r w:rsidRPr="00591AE9">
        <w:rPr>
          <w:rFonts w:asciiTheme="minorHAnsi" w:hAnsiTheme="minorHAnsi" w:cstheme="minorHAnsi"/>
          <w:spacing w:val="3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Thinking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anyone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else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</w:p>
    <w:p w:rsidR="003D5FEF" w:rsidRPr="00591AE9" w:rsidRDefault="0019553B" w:rsidP="00591AE9">
      <w:pPr>
        <w:pStyle w:val="BodyText"/>
        <w:ind w:left="280" w:right="2222" w:firstLine="580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  <w:spacing w:val="-1"/>
        </w:rPr>
        <w:t>household</w:t>
      </w:r>
      <w:proofErr w:type="gramEnd"/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80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functions:</w:t>
      </w:r>
    </w:p>
    <w:p w:rsidR="003D5FEF" w:rsidRPr="00591AE9" w:rsidRDefault="0019553B">
      <w:pPr>
        <w:spacing w:line="223" w:lineRule="exact"/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MULTI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860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EACH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RESPONDENT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RESPONSE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YES,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FOLLOW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UP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4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S2: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 w:rsidP="00591AE9">
      <w:pPr>
        <w:pStyle w:val="BodyText"/>
        <w:tabs>
          <w:tab w:val="left" w:pos="860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</w:p>
    <w:p w:rsidR="00591AE9" w:rsidRPr="00591AE9" w:rsidRDefault="0019553B" w:rsidP="00591AE9">
      <w:pPr>
        <w:ind w:left="860" w:right="7925"/>
        <w:rPr>
          <w:rFonts w:cstheme="minorHAnsi"/>
          <w:sz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="00591AE9" w:rsidRPr="00591AE9">
        <w:rPr>
          <w:rFonts w:cstheme="minorHAnsi"/>
          <w:sz w:val="20"/>
        </w:rPr>
        <w:t>No</w:t>
      </w:r>
    </w:p>
    <w:p w:rsidR="00591AE9" w:rsidRPr="00591AE9" w:rsidRDefault="00591AE9" w:rsidP="00591AE9">
      <w:pPr>
        <w:ind w:right="7925"/>
        <w:rPr>
          <w:rFonts w:cstheme="minorHAnsi"/>
          <w:sz w:val="20"/>
        </w:rPr>
      </w:pPr>
    </w:p>
    <w:p w:rsidR="003D5FEF" w:rsidRPr="00591AE9" w:rsidRDefault="0019553B" w:rsidP="00591AE9">
      <w:pPr>
        <w:ind w:left="140" w:right="34" w:firstLine="720"/>
        <w:rPr>
          <w:rFonts w:cstheme="minorHAnsi"/>
          <w:b/>
          <w:spacing w:val="-1"/>
        </w:rPr>
      </w:pPr>
      <w:r w:rsidRPr="00591AE9">
        <w:rPr>
          <w:rFonts w:cstheme="minorHAnsi"/>
          <w:b/>
        </w:rPr>
        <w:t>WHERE</w:t>
      </w:r>
      <w:r w:rsidRPr="00591AE9">
        <w:rPr>
          <w:rFonts w:cstheme="minorHAnsi"/>
          <w:b/>
          <w:spacing w:val="-6"/>
        </w:rPr>
        <w:t xml:space="preserve"> </w:t>
      </w:r>
      <w:r w:rsidRPr="00591AE9">
        <w:rPr>
          <w:rFonts w:cstheme="minorHAnsi"/>
          <w:b/>
          <w:spacing w:val="-1"/>
        </w:rPr>
        <w:t>YES</w:t>
      </w:r>
      <w:r w:rsidRPr="00591AE9">
        <w:rPr>
          <w:rFonts w:cstheme="minorHAnsi"/>
          <w:b/>
          <w:spacing w:val="-3"/>
        </w:rPr>
        <w:t xml:space="preserve"> </w:t>
      </w:r>
      <w:r w:rsidRPr="00591AE9">
        <w:rPr>
          <w:rFonts w:cstheme="minorHAnsi"/>
          <w:b/>
        </w:rPr>
        <w:t>AT</w:t>
      </w:r>
      <w:r w:rsidR="00591AE9" w:rsidRPr="00591AE9">
        <w:rPr>
          <w:rFonts w:cstheme="minorHAnsi"/>
          <w:b/>
          <w:spacing w:val="-3"/>
        </w:rPr>
        <w:t xml:space="preserve"> </w:t>
      </w:r>
      <w:r w:rsidRPr="00591AE9">
        <w:rPr>
          <w:rFonts w:cstheme="minorHAnsi"/>
          <w:b/>
          <w:spacing w:val="-1"/>
        </w:rPr>
        <w:t>Q9</w:t>
      </w:r>
      <w:r w:rsidRPr="00591AE9">
        <w:rPr>
          <w:rFonts w:cstheme="minorHAnsi"/>
          <w:b/>
          <w:spacing w:val="-4"/>
        </w:rPr>
        <w:t xml:space="preserve"> </w:t>
      </w:r>
      <w:r w:rsidRPr="00591AE9">
        <w:rPr>
          <w:rFonts w:cstheme="minorHAnsi"/>
          <w:b/>
          <w:spacing w:val="-1"/>
        </w:rPr>
        <w:t>ASK</w:t>
      </w:r>
      <w:r w:rsidRPr="00591AE9">
        <w:rPr>
          <w:rFonts w:cstheme="minorHAnsi"/>
          <w:b/>
          <w:spacing w:val="-4"/>
        </w:rPr>
        <w:t xml:space="preserve"> </w:t>
      </w:r>
      <w:r w:rsidRPr="00591AE9">
        <w:rPr>
          <w:rFonts w:cstheme="minorHAnsi"/>
          <w:b/>
          <w:spacing w:val="-1"/>
        </w:rPr>
        <w:t>Q10</w:t>
      </w:r>
    </w:p>
    <w:p w:rsidR="00591AE9" w:rsidRPr="00591AE9" w:rsidRDefault="00591AE9" w:rsidP="00591AE9">
      <w:pPr>
        <w:ind w:right="34"/>
        <w:rPr>
          <w:rFonts w:cstheme="minorHAnsi"/>
          <w:b/>
          <w:bCs/>
        </w:rPr>
      </w:pPr>
    </w:p>
    <w:p w:rsidR="003D5FEF" w:rsidRPr="00591AE9" w:rsidRDefault="0019553B">
      <w:pPr>
        <w:pStyle w:val="BodyText"/>
        <w:tabs>
          <w:tab w:val="left" w:pos="939"/>
        </w:tabs>
        <w:ind w:left="939" w:right="5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function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less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82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upgraded?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1354"/>
        <w:gridCol w:w="1596"/>
        <w:gridCol w:w="1886"/>
        <w:gridCol w:w="1826"/>
      </w:tblGrid>
      <w:tr w:rsidR="003D5FEF" w:rsidRPr="00591AE9">
        <w:trPr>
          <w:trHeight w:hRule="exact" w:val="1159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2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Q8a</w:t>
            </w:r>
            <w:r w:rsidRPr="00591AE9">
              <w:rPr>
                <w:rFonts w:cstheme="minorHAnsi"/>
                <w:b/>
                <w:spacing w:val="22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Respondent</w:t>
            </w:r>
            <w:r w:rsidRPr="00591AE9">
              <w:rPr>
                <w:rFonts w:cstheme="minorHAnsi"/>
                <w:b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Use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4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Q8b</w:t>
            </w:r>
            <w:r w:rsidRPr="00591AE9">
              <w:rPr>
                <w:rFonts w:eastAsia="Times New Roman" w:cstheme="minorHAns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–</w:t>
            </w:r>
            <w:r w:rsidRPr="00591AE9">
              <w:rPr>
                <w:rFonts w:eastAsia="Times New Roman" w:cstheme="minorHAns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Other</w:t>
            </w:r>
            <w:r w:rsidRPr="00591AE9">
              <w:rPr>
                <w:rFonts w:eastAsia="Times New Roman" w:cstheme="minorHAnsi"/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household</w:t>
            </w:r>
            <w:r w:rsidRPr="00591AE9">
              <w:rPr>
                <w:rFonts w:eastAsia="Times New Roman" w:cstheme="minorHAnsi"/>
                <w:b/>
                <w:bCs/>
                <w:spacing w:val="26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member</w:t>
            </w:r>
            <w:r w:rsidRPr="00591AE9">
              <w:rPr>
                <w:rFonts w:eastAsia="Times New Roman" w:cstheme="minorHAnsi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use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69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Q9</w:t>
            </w:r>
            <w:r w:rsidRPr="00591AE9">
              <w:rPr>
                <w:rFonts w:eastAsia="Times New Roman" w:cstheme="minorHAns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–</w:t>
            </w:r>
            <w:r w:rsidRPr="00591AE9">
              <w:rPr>
                <w:rFonts w:eastAsia="Times New Roman" w:cstheme="minorHAns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USED</w:t>
            </w:r>
            <w:r w:rsidRPr="00591AE9">
              <w:rPr>
                <w:rFonts w:eastAsia="Times New Roman" w:cstheme="minorHAns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WITH</w:t>
            </w:r>
            <w:r w:rsidRPr="00591AE9">
              <w:rPr>
                <w:rFonts w:eastAsia="Times New Roman" w:cstheme="minorHAnsi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BROADBAND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0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Q10</w:t>
            </w:r>
            <w:r w:rsidRPr="00591AE9">
              <w:rPr>
                <w:rFonts w:eastAsia="Times New Roman" w:cstheme="minorHAns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–</w:t>
            </w:r>
            <w:r w:rsidRPr="00591AE9">
              <w:rPr>
                <w:rFonts w:eastAsia="Times New Roman" w:cstheme="minorHAns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USE</w:t>
            </w:r>
            <w:r w:rsidRPr="00591AE9">
              <w:rPr>
                <w:rFonts w:eastAsia="Times New Roman" w:cstheme="minorHAnsi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MORE,</w:t>
            </w:r>
            <w:r w:rsidRPr="00591AE9">
              <w:rPr>
                <w:rFonts w:eastAsia="Times New Roman" w:cstheme="minorHAnsi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LESS,</w:t>
            </w:r>
            <w:r w:rsidRPr="00591AE9">
              <w:rPr>
                <w:rFonts w:eastAsia="Times New Roman" w:cstheme="minorHAnsi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ABOUT</w:t>
            </w:r>
            <w:r w:rsidRPr="00591AE9">
              <w:rPr>
                <w:rFonts w:eastAsia="Times New Roman" w:cstheme="minorHAnsi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THE</w:t>
            </w:r>
            <w:r w:rsidRPr="00591AE9">
              <w:rPr>
                <w:rFonts w:eastAsia="Times New Roman" w:cstheme="minorHAnsi"/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SAME</w:t>
            </w:r>
            <w:r w:rsidRPr="00591AE9">
              <w:rPr>
                <w:rFonts w:eastAsia="Times New Roman" w:cstheme="minorHAnsi"/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w w:val="95"/>
                <w:sz w:val="20"/>
                <w:szCs w:val="20"/>
              </w:rPr>
              <w:t>POST_UPGRADE</w:t>
            </w:r>
          </w:p>
        </w:tc>
      </w:tr>
      <w:tr w:rsidR="003D5FEF" w:rsidRPr="00591AE9">
        <w:trPr>
          <w:trHeight w:hRule="exact" w:val="470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207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Download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films,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music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and/or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e-books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4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Stream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films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TV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(on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demand)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gaming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4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Upload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videos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photos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6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Video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calls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(e.g.</w:t>
            </w:r>
            <w:r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Skype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Facetime)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68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409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Telehealth/telecare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services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2"/>
        </w:trPr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5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(please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specify)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B32875" w:rsidRDefault="00B32875" w:rsidP="00A8335F">
      <w:pPr>
        <w:pStyle w:val="BodyText"/>
        <w:tabs>
          <w:tab w:val="left" w:pos="939"/>
        </w:tabs>
        <w:spacing w:before="73"/>
        <w:ind w:left="720" w:right="1233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B32875" w:rsidRDefault="00B32875" w:rsidP="00A8335F">
      <w:pPr>
        <w:pStyle w:val="BodyText"/>
        <w:tabs>
          <w:tab w:val="left" w:pos="939"/>
        </w:tabs>
        <w:spacing w:before="73"/>
        <w:ind w:left="720" w:right="1233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A8335F">
      <w:pPr>
        <w:pStyle w:val="BodyText"/>
        <w:tabs>
          <w:tab w:val="left" w:pos="939"/>
        </w:tabs>
        <w:spacing w:before="73"/>
        <w:ind w:left="720" w:right="1233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 w:rsidP="00A8335F">
      <w:pPr>
        <w:pStyle w:val="BodyText"/>
        <w:tabs>
          <w:tab w:val="left" w:pos="939"/>
        </w:tabs>
        <w:spacing w:before="73"/>
        <w:ind w:left="720" w:right="1233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 w:rsidP="00A8335F">
      <w:pPr>
        <w:pStyle w:val="BodyText"/>
        <w:tabs>
          <w:tab w:val="left" w:pos="939"/>
        </w:tabs>
        <w:spacing w:before="73"/>
        <w:ind w:left="720" w:right="1233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anyone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else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6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Government</w:t>
      </w:r>
      <w:r w:rsidRPr="00591AE9">
        <w:rPr>
          <w:rFonts w:asciiTheme="minorHAnsi" w:hAnsiTheme="minorHAnsi" w:cstheme="minorHAnsi"/>
          <w:spacing w:val="-1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Services</w:t>
      </w:r>
      <w:r w:rsidRPr="00591AE9">
        <w:rPr>
          <w:rFonts w:asciiTheme="minorHAnsi" w:hAnsiTheme="minorHAnsi" w:cstheme="minorHAnsi"/>
          <w:spacing w:val="-12"/>
        </w:rPr>
        <w:t xml:space="preserve"> </w:t>
      </w:r>
      <w:r w:rsidRPr="00591AE9">
        <w:rPr>
          <w:rFonts w:asciiTheme="minorHAnsi" w:hAnsiTheme="minorHAnsi" w:cstheme="minorHAnsi"/>
        </w:rPr>
        <w:t>online:</w:t>
      </w:r>
    </w:p>
    <w:p w:rsidR="003D5FEF" w:rsidRPr="00591AE9" w:rsidRDefault="0019553B" w:rsidP="00A8335F">
      <w:pPr>
        <w:spacing w:line="226" w:lineRule="exact"/>
        <w:ind w:firstLine="72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MULTI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9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2400"/>
        <w:gridCol w:w="2366"/>
      </w:tblGrid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Respondent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Household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Member</w:t>
            </w:r>
          </w:p>
        </w:tc>
      </w:tr>
      <w:tr w:rsidR="003D5FEF" w:rsidRPr="00591AE9">
        <w:trPr>
          <w:trHeight w:hRule="exact" w:val="698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Motoring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–</w:t>
            </w:r>
            <w:r w:rsidRPr="00591AE9">
              <w:rPr>
                <w:rFonts w:eastAsia="Times New Roman" w:cstheme="minorHAnsi"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road</w:t>
            </w:r>
            <w:r w:rsidRPr="00591AE9">
              <w:rPr>
                <w:rFonts w:eastAsia="Times New Roman" w:cstheme="minorHAnsi"/>
                <w:spacing w:val="-4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tax,</w:t>
            </w:r>
            <w:r w:rsidRPr="00591AE9">
              <w:rPr>
                <w:rFonts w:eastAsia="Times New Roman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licences</w:t>
            </w:r>
            <w:proofErr w:type="spellEnd"/>
            <w:r w:rsidRPr="00591AE9">
              <w:rPr>
                <w:rFonts w:eastAsia="Times New Roman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32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Benefits,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tax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pensions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(e.g.</w:t>
            </w:r>
            <w:r w:rsidRPr="00591AE9">
              <w:rPr>
                <w:rFonts w:cstheme="minorHAnsi"/>
                <w:spacing w:val="3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filed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tax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return)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4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Caring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support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health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(e.g.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NHS</w:t>
            </w:r>
            <w:r w:rsidRPr="00591AE9">
              <w:rPr>
                <w:rFonts w:cstheme="minorHAnsi"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Direct)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99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Council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tax/other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local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government</w:t>
            </w:r>
            <w:r w:rsidRPr="00591AE9">
              <w:rPr>
                <w:rFonts w:cstheme="minorHAnsi"/>
                <w:spacing w:val="-1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services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Employment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job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seeking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Police/reporting</w:t>
            </w:r>
            <w:r w:rsidRPr="00591AE9">
              <w:rPr>
                <w:rFonts w:cstheme="minorHAnsi"/>
                <w:spacing w:val="-1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crime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Travel</w:t>
            </w:r>
            <w:r w:rsidRPr="00591AE9">
              <w:rPr>
                <w:rFonts w:cstheme="minorHAnsi"/>
                <w:spacing w:val="-1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advice/passports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73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Contact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an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MP,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local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proofErr w:type="spellStart"/>
            <w:r w:rsidRPr="00591AE9">
              <w:rPr>
                <w:rFonts w:cstheme="minorHAnsi"/>
                <w:spacing w:val="-1"/>
                <w:sz w:val="20"/>
              </w:rPr>
              <w:t>councillor</w:t>
            </w:r>
            <w:proofErr w:type="spellEnd"/>
            <w:r w:rsidRPr="00591AE9">
              <w:rPr>
                <w:rFonts w:cstheme="minorHAnsi"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politician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Used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library</w:t>
            </w:r>
            <w:r w:rsidRPr="00591AE9">
              <w:rPr>
                <w:rFonts w:cstheme="minorHAnsi"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similar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services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68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443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Looked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for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information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about</w:t>
            </w:r>
            <w:r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government</w:t>
            </w:r>
            <w:r w:rsidRPr="00591AE9">
              <w:rPr>
                <w:rFonts w:cstheme="minorHAnsi"/>
                <w:spacing w:val="-1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policy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2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5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(please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specify)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7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pStyle w:val="BodyText"/>
        <w:ind w:left="21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SELECTED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RESPONDENT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Q11,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FOLLOW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UP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S2: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939"/>
        </w:tabs>
        <w:ind w:left="21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government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services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591AE9" w:rsidRPr="00A8335F" w:rsidRDefault="0019553B" w:rsidP="00591AE9">
      <w:pPr>
        <w:ind w:left="939" w:right="-46"/>
        <w:rPr>
          <w:rFonts w:cstheme="minorHAnsi"/>
          <w:sz w:val="20"/>
        </w:rPr>
      </w:pPr>
      <w:r w:rsidRPr="00A8335F">
        <w:rPr>
          <w:rFonts w:cstheme="minorHAnsi"/>
          <w:sz w:val="20"/>
        </w:rPr>
        <w:t>Ye</w:t>
      </w:r>
      <w:r w:rsidR="00591AE9" w:rsidRPr="00A8335F">
        <w:rPr>
          <w:rFonts w:cstheme="minorHAnsi"/>
          <w:sz w:val="20"/>
        </w:rPr>
        <w:t>s</w:t>
      </w:r>
    </w:p>
    <w:p w:rsidR="003D5FEF" w:rsidRPr="00591AE9" w:rsidRDefault="0019553B" w:rsidP="00591AE9">
      <w:pPr>
        <w:ind w:left="939" w:right="-4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No</w:t>
      </w:r>
    </w:p>
    <w:p w:rsidR="00591AE9" w:rsidRPr="00591AE9" w:rsidRDefault="00591AE9">
      <w:pPr>
        <w:pStyle w:val="BodyText"/>
        <w:spacing w:line="228" w:lineRule="exact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spacing w:line="228" w:lineRule="exact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Q12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Q13</w:t>
      </w:r>
    </w:p>
    <w:p w:rsidR="00591AE9" w:rsidRPr="00591AE9" w:rsidRDefault="00591AE9">
      <w:pPr>
        <w:pStyle w:val="BodyText"/>
        <w:spacing w:line="228" w:lineRule="exact"/>
        <w:rPr>
          <w:rFonts w:asciiTheme="minorHAnsi" w:hAnsiTheme="minorHAnsi" w:cstheme="minorHAnsi"/>
          <w:b w:val="0"/>
          <w:bCs w:val="0"/>
        </w:rPr>
      </w:pPr>
    </w:p>
    <w:p w:rsidR="003D5FEF" w:rsidRPr="00591AE9" w:rsidRDefault="0019553B" w:rsidP="00591AE9">
      <w:pPr>
        <w:pStyle w:val="BodyText"/>
        <w:tabs>
          <w:tab w:val="left" w:pos="859"/>
        </w:tabs>
        <w:ind w:left="859" w:right="18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government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less</w:t>
      </w:r>
      <w:r w:rsidRPr="00591AE9">
        <w:rPr>
          <w:rFonts w:asciiTheme="minorHAnsi" w:hAnsiTheme="minorHAnsi" w:cstheme="minorHAnsi"/>
          <w:spacing w:val="7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upgraded?</w:t>
      </w:r>
    </w:p>
    <w:p w:rsidR="00A8335F" w:rsidRDefault="0019553B" w:rsidP="00A8335F">
      <w:pPr>
        <w:ind w:left="939" w:right="-46"/>
        <w:rPr>
          <w:rFonts w:cstheme="minorHAnsi"/>
          <w:sz w:val="20"/>
        </w:rPr>
      </w:pPr>
      <w:r w:rsidRPr="00A8335F">
        <w:rPr>
          <w:rFonts w:cstheme="minorHAnsi"/>
          <w:sz w:val="20"/>
        </w:rPr>
        <w:t>More</w:t>
      </w:r>
    </w:p>
    <w:p w:rsidR="003D5FEF" w:rsidRPr="00A8335F" w:rsidRDefault="0019553B" w:rsidP="00A8335F">
      <w:pPr>
        <w:ind w:left="939" w:right="-46"/>
        <w:rPr>
          <w:rFonts w:cstheme="minorHAnsi"/>
          <w:sz w:val="20"/>
        </w:rPr>
      </w:pPr>
      <w:r w:rsidRPr="00A8335F">
        <w:rPr>
          <w:rFonts w:cstheme="minorHAnsi"/>
          <w:sz w:val="20"/>
        </w:rPr>
        <w:t>Less</w:t>
      </w:r>
    </w:p>
    <w:p w:rsidR="00591AE9" w:rsidRPr="00591AE9" w:rsidRDefault="0019553B" w:rsidP="00A8335F">
      <w:pPr>
        <w:ind w:left="939" w:right="-46"/>
        <w:rPr>
          <w:rFonts w:cstheme="minorHAnsi"/>
          <w:spacing w:val="-1"/>
          <w:w w:val="95"/>
        </w:rPr>
      </w:pPr>
      <w:r w:rsidRPr="00A8335F">
        <w:rPr>
          <w:rFonts w:cstheme="minorHAnsi"/>
          <w:sz w:val="20"/>
        </w:rPr>
        <w:t xml:space="preserve">About </w:t>
      </w:r>
      <w:r w:rsidRPr="00591AE9">
        <w:rPr>
          <w:rFonts w:cstheme="minorHAnsi"/>
          <w:sz w:val="20"/>
        </w:rPr>
        <w:t>the</w:t>
      </w:r>
      <w:r w:rsidRPr="00A8335F">
        <w:rPr>
          <w:rFonts w:cstheme="minorHAnsi"/>
          <w:sz w:val="20"/>
        </w:rPr>
        <w:t xml:space="preserve"> same</w:t>
      </w:r>
    </w:p>
    <w:p w:rsidR="00B32875" w:rsidRDefault="00B32875">
      <w:pPr>
        <w:pStyle w:val="BodyText"/>
        <w:tabs>
          <w:tab w:val="left" w:pos="859"/>
        </w:tabs>
        <w:ind w:left="859" w:right="974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B32875" w:rsidRDefault="00B32875">
      <w:pPr>
        <w:pStyle w:val="BodyText"/>
        <w:tabs>
          <w:tab w:val="left" w:pos="859"/>
        </w:tabs>
        <w:ind w:left="859" w:right="974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974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974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974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974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anyone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else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education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7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following</w:t>
      </w:r>
      <w:r w:rsidRPr="00591AE9">
        <w:rPr>
          <w:rFonts w:asciiTheme="minorHAnsi" w:hAnsiTheme="minorHAnsi" w:cstheme="minorHAnsi"/>
          <w:spacing w:val="-15"/>
        </w:rPr>
        <w:t xml:space="preserve"> </w:t>
      </w:r>
      <w:r w:rsidRPr="00591AE9">
        <w:rPr>
          <w:rFonts w:asciiTheme="minorHAnsi" w:hAnsiTheme="minorHAnsi" w:cstheme="minorHAnsi"/>
        </w:rPr>
        <w:t>ways?</w:t>
      </w:r>
    </w:p>
    <w:p w:rsidR="003D5FEF" w:rsidRPr="00591AE9" w:rsidRDefault="0019553B">
      <w:pPr>
        <w:spacing w:line="226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MULTI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2400"/>
        <w:gridCol w:w="2366"/>
      </w:tblGrid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Respondent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Household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Member</w:t>
            </w: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Undertaken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short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course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68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0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Accessed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library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articles</w:t>
            </w:r>
            <w:r w:rsidRPr="00591AE9">
              <w:rPr>
                <w:rFonts w:cstheme="minorHAnsi"/>
                <w:spacing w:val="3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Webinars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513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591AE9">
              <w:rPr>
                <w:rFonts w:cstheme="minorHAnsi"/>
                <w:spacing w:val="-1"/>
                <w:sz w:val="20"/>
              </w:rPr>
              <w:t>Formalised</w:t>
            </w:r>
            <w:proofErr w:type="spellEnd"/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distance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learning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using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forums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(e.g.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proofErr w:type="spellStart"/>
            <w:r w:rsidRPr="00591AE9">
              <w:rPr>
                <w:rFonts w:cstheme="minorHAnsi"/>
                <w:spacing w:val="-1"/>
                <w:sz w:val="20"/>
              </w:rPr>
              <w:t>moodle</w:t>
            </w:r>
            <w:proofErr w:type="spellEnd"/>
            <w:r w:rsidRPr="00591AE9">
              <w:rPr>
                <w:rFonts w:cstheme="minorHAnsi"/>
                <w:spacing w:val="-1"/>
                <w:sz w:val="20"/>
              </w:rPr>
              <w:t>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513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591AE9">
              <w:rPr>
                <w:rFonts w:cstheme="minorHAnsi"/>
                <w:spacing w:val="-1"/>
                <w:sz w:val="20"/>
              </w:rPr>
              <w:t>Formalised</w:t>
            </w:r>
            <w:proofErr w:type="spellEnd"/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distance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learning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using</w:t>
            </w:r>
            <w:r w:rsidRPr="00591AE9">
              <w:rPr>
                <w:rFonts w:cstheme="minorHAnsi"/>
                <w:spacing w:val="-21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videoconferencing</w:t>
            </w:r>
            <w:r w:rsidRPr="00591AE9">
              <w:rPr>
                <w:rFonts w:cstheme="minorHAnsi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technology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(please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specify)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4"/>
        <w:rPr>
          <w:rFonts w:eastAsia="Times New Roman" w:cstheme="minorHAnsi"/>
          <w:sz w:val="13"/>
          <w:szCs w:val="13"/>
        </w:rPr>
      </w:pPr>
    </w:p>
    <w:p w:rsidR="003D5FEF" w:rsidRPr="00591AE9" w:rsidRDefault="0019553B">
      <w:pPr>
        <w:pStyle w:val="BodyText"/>
        <w:spacing w:before="73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SELECTED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RESPONDENT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Q14,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FOLLOW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UP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S2: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education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spacing w:line="229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Q15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Q16</w:t>
      </w:r>
    </w:p>
    <w:p w:rsidR="003D5FEF" w:rsidRPr="00591AE9" w:rsidRDefault="0019553B">
      <w:pPr>
        <w:pStyle w:val="BodyText"/>
        <w:tabs>
          <w:tab w:val="left" w:pos="859"/>
        </w:tabs>
        <w:ind w:left="859" w:right="54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education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less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8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More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About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</w:p>
    <w:p w:rsidR="00591AE9" w:rsidRPr="00591AE9" w:rsidRDefault="00591AE9">
      <w:pPr>
        <w:pStyle w:val="BodyText"/>
        <w:tabs>
          <w:tab w:val="left" w:pos="859"/>
        </w:tabs>
        <w:ind w:left="859" w:right="796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796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other</w:t>
      </w:r>
      <w:r w:rsidRPr="00591AE9">
        <w:rPr>
          <w:rFonts w:asciiTheme="minorHAnsi" w:hAnsiTheme="minorHAnsi" w:cstheme="minorHAnsi"/>
          <w:spacing w:val="-2"/>
        </w:rPr>
        <w:t xml:space="preserve"> member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retail</w:t>
      </w:r>
      <w:r w:rsidRPr="00591AE9">
        <w:rPr>
          <w:rFonts w:asciiTheme="minorHAnsi" w:hAnsiTheme="minorHAnsi" w:cstheme="minorHAnsi"/>
          <w:spacing w:val="8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activities?</w:t>
      </w: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2400"/>
        <w:gridCol w:w="2366"/>
      </w:tblGrid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Respondent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Household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Member</w:t>
            </w: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1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shopping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931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35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Compare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products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prices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(for</w:t>
            </w:r>
            <w:r w:rsidRPr="00591AE9">
              <w:rPr>
                <w:rFonts w:cstheme="minorHAnsi"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example,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comparison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websites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such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Go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Compare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20"/>
                <w:w w:val="99"/>
                <w:sz w:val="20"/>
              </w:rPr>
              <w:t xml:space="preserve"> </w:t>
            </w:r>
            <w:proofErr w:type="spellStart"/>
            <w:r w:rsidRPr="00591AE9">
              <w:rPr>
                <w:rFonts w:cstheme="minorHAnsi"/>
                <w:spacing w:val="-1"/>
                <w:sz w:val="20"/>
              </w:rPr>
              <w:t>Moneysupermarket</w:t>
            </w:r>
            <w:proofErr w:type="spellEnd"/>
            <w:r w:rsidRPr="00591AE9">
              <w:rPr>
                <w:rFonts w:cstheme="minorHAnsi"/>
                <w:spacing w:val="-1"/>
                <w:sz w:val="20"/>
              </w:rPr>
              <w:t>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68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9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Selling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goods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and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services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over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internet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4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Online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auctions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–</w:t>
            </w:r>
            <w:r w:rsidRPr="00591AE9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selling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(for</w:t>
            </w:r>
            <w:r w:rsidRPr="00591AE9">
              <w:rPr>
                <w:rFonts w:eastAsia="Times New Roman" w:cstheme="minorHAnsi"/>
                <w:spacing w:val="25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example,</w:t>
            </w:r>
            <w:r w:rsidRPr="00591AE9">
              <w:rPr>
                <w:rFonts w:eastAsia="Times New Roman" w:cstheme="minorHAnsi"/>
                <w:spacing w:val="-12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eBay)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45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Online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auctions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–</w:t>
            </w:r>
            <w:r w:rsidRPr="00591AE9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buying</w:t>
            </w:r>
            <w:r w:rsidRPr="00591AE9">
              <w:rPr>
                <w:rFonts w:eastAsia="Times New Roman" w:cstheme="minorHAnsi"/>
                <w:spacing w:val="-6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(for</w:t>
            </w:r>
            <w:r w:rsidRPr="00591AE9">
              <w:rPr>
                <w:rFonts w:eastAsia="Times New Roman" w:cstheme="minorHAnsi"/>
                <w:spacing w:val="23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example,</w:t>
            </w:r>
            <w:r w:rsidRPr="00591AE9">
              <w:rPr>
                <w:rFonts w:eastAsia="Times New Roman" w:cstheme="minorHAnsi"/>
                <w:spacing w:val="-12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eBay)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Switching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utilities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providers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Use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online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banking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facilities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63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Make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travel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reservations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bookings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(please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specify)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B32875" w:rsidRDefault="00B32875">
      <w:pPr>
        <w:pStyle w:val="BodyText"/>
        <w:rPr>
          <w:rFonts w:asciiTheme="minorHAnsi" w:hAnsiTheme="minorHAnsi" w:cstheme="minorHAnsi"/>
          <w:spacing w:val="-1"/>
        </w:rPr>
      </w:pPr>
    </w:p>
    <w:p w:rsidR="003D5FEF" w:rsidRPr="00591AE9" w:rsidRDefault="00B32875">
      <w:pPr>
        <w:pStyle w:val="BodyText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pacing w:val="-1"/>
        </w:rPr>
        <w:t>I</w:t>
      </w:r>
      <w:r w:rsidR="0019553B" w:rsidRPr="00591AE9">
        <w:rPr>
          <w:rFonts w:asciiTheme="minorHAnsi" w:hAnsiTheme="minorHAnsi" w:cstheme="minorHAnsi"/>
          <w:spacing w:val="-1"/>
        </w:rPr>
        <w:t>F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ANY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SELECTED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BY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RESPONDENT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AT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Q17,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ASK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</w:rPr>
        <w:t>FOLLOW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UP</w:t>
      </w:r>
      <w:r w:rsidR="0019553B" w:rsidRPr="00591AE9">
        <w:rPr>
          <w:rFonts w:asciiTheme="minorHAnsi" w:hAnsiTheme="minorHAnsi" w:cstheme="minorHAnsi"/>
          <w:spacing w:val="-3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QUESTION,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IF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YES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  <w:spacing w:val="1"/>
        </w:rPr>
        <w:t>AT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S2: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 w:rsidP="00591AE9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retail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activities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Q18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Q19</w:t>
      </w:r>
    </w:p>
    <w:p w:rsidR="003D5FEF" w:rsidRPr="00591AE9" w:rsidRDefault="0019553B" w:rsidP="00591AE9">
      <w:pPr>
        <w:pStyle w:val="BodyText"/>
        <w:tabs>
          <w:tab w:val="left" w:pos="859"/>
        </w:tabs>
        <w:ind w:left="859" w:right="32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Q19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retail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activities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more,</w:t>
      </w:r>
      <w:r w:rsidRPr="00591AE9">
        <w:rPr>
          <w:rFonts w:asciiTheme="minorHAnsi" w:hAnsiTheme="minorHAnsi" w:cstheme="minorHAnsi"/>
          <w:spacing w:val="9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upgraded?</w:t>
      </w:r>
    </w:p>
    <w:p w:rsidR="003D5FEF" w:rsidRPr="00591AE9" w:rsidRDefault="0019553B">
      <w:pPr>
        <w:ind w:left="859" w:right="792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More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About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same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Devices Connected to the Internet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devices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home?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EACH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WHERE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RESPONSE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YES,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FOLLOW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UP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QUESTION: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ever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internet?</w:t>
      </w:r>
    </w:p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977"/>
        <w:gridCol w:w="938"/>
        <w:gridCol w:w="989"/>
        <w:gridCol w:w="1186"/>
        <w:gridCol w:w="1109"/>
      </w:tblGrid>
      <w:tr w:rsidR="003D5FEF" w:rsidRPr="00591AE9">
        <w:trPr>
          <w:trHeight w:hRule="exact" w:val="931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108"/>
              <w:ind w:left="10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Q20</w:t>
            </w:r>
          </w:p>
          <w:p w:rsidR="003D5FEF" w:rsidRPr="00591AE9" w:rsidRDefault="0019553B">
            <w:pPr>
              <w:pStyle w:val="TableParagraph"/>
              <w:ind w:left="101" w:right="20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Write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number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108"/>
              <w:ind w:left="10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Q20</w:t>
            </w:r>
          </w:p>
          <w:p w:rsidR="003D5FEF" w:rsidRPr="00591AE9" w:rsidRDefault="0019553B">
            <w:pPr>
              <w:pStyle w:val="TableParagraph"/>
              <w:ind w:left="101" w:right="36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w w:val="95"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spacing w:val="19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know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108"/>
              <w:ind w:left="10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Q20</w:t>
            </w:r>
          </w:p>
          <w:p w:rsidR="003D5FEF" w:rsidRPr="00591AE9" w:rsidRDefault="0019553B">
            <w:pPr>
              <w:pStyle w:val="TableParagraph"/>
              <w:ind w:left="101" w:right="22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say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4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Q21</w:t>
            </w:r>
          </w:p>
          <w:p w:rsidR="003D5FEF" w:rsidRPr="00591AE9" w:rsidRDefault="0019553B">
            <w:pPr>
              <w:pStyle w:val="TableParagraph"/>
              <w:ind w:left="102" w:right="21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Connected</w:t>
            </w:r>
            <w:r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Internet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4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Q21</w:t>
            </w:r>
          </w:p>
          <w:p w:rsidR="003D5FEF" w:rsidRPr="00591AE9" w:rsidRDefault="0019553B">
            <w:pPr>
              <w:pStyle w:val="TableParagraph"/>
              <w:ind w:left="102" w:right="479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Don’</w:t>
            </w:r>
            <w:r w:rsidRPr="00591AE9">
              <w:rPr>
                <w:rFonts w:eastAsia="Times New Roman" w:cstheme="minorHAnsi"/>
                <w:spacing w:val="-7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z w:val="20"/>
                <w:szCs w:val="20"/>
              </w:rPr>
              <w:t>t</w:t>
            </w:r>
            <w:r w:rsidRPr="00591AE9">
              <w:rPr>
                <w:rFonts w:eastAsia="Times New Roman" w:cstheme="minorHAnsi"/>
                <w:spacing w:val="23"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spacing w:val="-1"/>
                <w:sz w:val="20"/>
                <w:szCs w:val="20"/>
              </w:rPr>
              <w:t>know</w:t>
            </w:r>
          </w:p>
        </w:tc>
      </w:tr>
      <w:tr w:rsidR="003D5FEF" w:rsidRPr="00591AE9">
        <w:trPr>
          <w:trHeight w:hRule="exact" w:val="470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4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Home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computer,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including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laptops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68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05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Wireless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notebooks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tablet</w:t>
            </w:r>
            <w:r w:rsidRPr="00591AE9">
              <w:rPr>
                <w:rFonts w:cstheme="minorHAnsi"/>
                <w:spacing w:val="4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devices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350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before="50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Games</w:t>
            </w:r>
            <w:r w:rsidRPr="00591AE9">
              <w:rPr>
                <w:rFonts w:cstheme="minorHAnsi"/>
                <w:spacing w:val="-1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console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63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Smart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phone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(mobile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phone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with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internet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access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touch</w:t>
            </w:r>
            <w:r w:rsidRPr="00591AE9">
              <w:rPr>
                <w:rFonts w:cstheme="minorHAnsi"/>
                <w:spacing w:val="-20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screen/keyboard)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5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Digital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TV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box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with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an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internet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for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on-</w:t>
            </w:r>
            <w:r w:rsidRPr="00591AE9">
              <w:rPr>
                <w:rFonts w:cstheme="minorHAnsi"/>
                <w:spacing w:val="3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demand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TV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698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314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wireless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devices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that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access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the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internet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via</w:t>
            </w:r>
            <w:r w:rsidRPr="00591AE9">
              <w:rPr>
                <w:rFonts w:cstheme="minorHAnsi"/>
                <w:spacing w:val="-2"/>
                <w:sz w:val="20"/>
              </w:rPr>
              <w:t xml:space="preserve"> your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phone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line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ind w:left="85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MORE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THAN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DEVICE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MENITONED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Q21,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OTHERS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SKIP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Q24</w:t>
      </w:r>
    </w:p>
    <w:p w:rsidR="003D5FEF" w:rsidRPr="00591AE9" w:rsidRDefault="0019553B" w:rsidP="00591AE9">
      <w:pPr>
        <w:pStyle w:val="BodyText"/>
        <w:tabs>
          <w:tab w:val="left" w:pos="859"/>
        </w:tabs>
        <w:ind w:left="859" w:right="32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Q22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Thinking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different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devices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(e.g.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laptop,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smart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phone),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normal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day,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many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of</w:t>
      </w:r>
      <w:r w:rsidRPr="00591AE9">
        <w:rPr>
          <w:rFonts w:asciiTheme="minorHAnsi" w:hAnsiTheme="minorHAnsi" w:cstheme="minorHAnsi"/>
          <w:spacing w:val="88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different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devices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accessing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same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time?</w:t>
      </w:r>
    </w:p>
    <w:p w:rsidR="003D5FEF" w:rsidRDefault="0019553B" w:rsidP="00B32875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Write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</w:p>
    <w:p w:rsidR="00B32875" w:rsidRPr="00591AE9" w:rsidRDefault="00B32875" w:rsidP="00B32875">
      <w:pPr>
        <w:ind w:left="859"/>
        <w:rPr>
          <w:rFonts w:eastAsia="Times New Roman" w:cstheme="minorHAnsi"/>
          <w:sz w:val="20"/>
          <w:szCs w:val="20"/>
        </w:rPr>
      </w:pPr>
    </w:p>
    <w:p w:rsidR="003D5FEF" w:rsidRPr="00591AE9" w:rsidRDefault="0019553B" w:rsidP="00591AE9">
      <w:pPr>
        <w:pStyle w:val="BodyText"/>
        <w:tabs>
          <w:tab w:val="left" w:pos="859"/>
        </w:tabs>
        <w:ind w:left="859" w:right="67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maximum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number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those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different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devices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ever</w:t>
      </w:r>
      <w:r w:rsidRPr="00591AE9">
        <w:rPr>
          <w:rFonts w:asciiTheme="minorHAnsi" w:hAnsiTheme="minorHAnsi" w:cstheme="minorHAnsi"/>
          <w:spacing w:val="8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access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time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home?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Write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</w:p>
    <w:p w:rsidR="00B32875" w:rsidRDefault="00B32875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B32875" w:rsidRDefault="00B32875" w:rsidP="00A8335F">
      <w:pPr>
        <w:pStyle w:val="Heading3"/>
        <w:ind w:left="0" w:firstLine="140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ind w:left="0" w:firstLine="140"/>
        <w:rPr>
          <w:rFonts w:asciiTheme="minorHAnsi" w:hAnsiTheme="minorHAnsi" w:cstheme="minorHAnsi"/>
          <w:spacing w:val="-1"/>
        </w:rPr>
      </w:pPr>
    </w:p>
    <w:p w:rsidR="00B32875" w:rsidRDefault="00B32875" w:rsidP="00A8335F">
      <w:pPr>
        <w:pStyle w:val="Heading3"/>
        <w:ind w:left="0" w:firstLine="140"/>
        <w:rPr>
          <w:rFonts w:asciiTheme="minorHAnsi" w:hAnsiTheme="minorHAnsi" w:cstheme="minorHAnsi"/>
          <w:spacing w:val="-1"/>
        </w:rPr>
      </w:pPr>
    </w:p>
    <w:p w:rsidR="003D5FEF" w:rsidRPr="00A8335F" w:rsidRDefault="0019553B" w:rsidP="00A8335F">
      <w:pPr>
        <w:pStyle w:val="Heading3"/>
        <w:ind w:left="0" w:firstLine="140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Uses of the home internet for work or business</w:t>
      </w:r>
    </w:p>
    <w:p w:rsidR="003D5FEF" w:rsidRPr="00591AE9" w:rsidRDefault="003D5FEF">
      <w:pPr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 w:rsidP="00B32875">
      <w:pPr>
        <w:pStyle w:val="BodyText"/>
        <w:tabs>
          <w:tab w:val="left" w:pos="859"/>
        </w:tabs>
        <w:spacing w:before="184"/>
        <w:ind w:left="720" w:right="232" w:hanging="58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other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member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currently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work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6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12"/>
        </w:rPr>
        <w:t xml:space="preserve"> </w:t>
      </w:r>
      <w:r w:rsidRPr="00591AE9">
        <w:rPr>
          <w:rFonts w:asciiTheme="minorHAnsi" w:hAnsiTheme="minorHAnsi" w:cstheme="minorHAnsi"/>
        </w:rPr>
        <w:t>related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activities?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60" w:right="688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Q25</w:t>
      </w:r>
      <w:r w:rsidRPr="00591AE9">
        <w:rPr>
          <w:rFonts w:eastAsia="Times New Roman" w:cstheme="minorHAnsi"/>
          <w:spacing w:val="2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Q32</w:t>
      </w:r>
    </w:p>
    <w:p w:rsidR="00591AE9" w:rsidRPr="00591AE9" w:rsidRDefault="00591AE9">
      <w:pPr>
        <w:pStyle w:val="BodyText"/>
        <w:spacing w:line="228" w:lineRule="exact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Q25a/b</w:t>
      </w:r>
      <w:r w:rsidRPr="00591AE9">
        <w:rPr>
          <w:rFonts w:asciiTheme="minorHAnsi" w:hAnsiTheme="minorHAnsi" w:cstheme="minorHAnsi"/>
          <w:spacing w:val="37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Which</w:t>
      </w:r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statement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best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nature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working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now?</w:t>
      </w: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2400"/>
        <w:gridCol w:w="2366"/>
      </w:tblGrid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5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Q25a.</w:t>
            </w:r>
            <w:r w:rsidRPr="00591AE9">
              <w:rPr>
                <w:rFonts w:cstheme="minorHAnsi"/>
                <w:spacing w:val="-1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Respondent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33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Q25b.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Household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Member</w:t>
            </w:r>
          </w:p>
        </w:tc>
      </w:tr>
      <w:tr w:rsidR="003D5FEF" w:rsidRPr="00591AE9">
        <w:trPr>
          <w:trHeight w:hRule="exact" w:val="701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509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I/they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work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home</w:t>
            </w:r>
            <w:r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occasionally,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but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most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my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is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conducted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elsewhere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1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I/they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work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home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on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part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basis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(e.g.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50%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my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working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68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24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I/they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work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home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on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full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basis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 xml:space="preserve">YES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S2,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1"/>
        </w:rPr>
        <w:t xml:space="preserve"> GO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Q28</w:t>
      </w:r>
    </w:p>
    <w:p w:rsidR="003D5FEF" w:rsidRPr="00591AE9" w:rsidRDefault="0019553B">
      <w:pPr>
        <w:pStyle w:val="BodyText"/>
        <w:ind w:left="860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Q26a/b</w:t>
      </w:r>
      <w:r w:rsidRPr="00591AE9">
        <w:rPr>
          <w:rFonts w:asciiTheme="minorHAnsi" w:hAnsiTheme="minorHAnsi" w:cstheme="minorHAnsi"/>
          <w:spacing w:val="36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Which</w:t>
      </w:r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statement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best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nature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working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before</w:t>
      </w:r>
      <w:r w:rsidRPr="00591AE9">
        <w:rPr>
          <w:rFonts w:asciiTheme="minorHAnsi" w:hAnsiTheme="minorHAnsi" w:cstheme="minorHAnsi"/>
          <w:spacing w:val="-5"/>
          <w:u w:val="thick" w:color="00000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9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3D5FEF">
      <w:pPr>
        <w:spacing w:before="11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2400"/>
        <w:gridCol w:w="2366"/>
      </w:tblGrid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5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Q26a.</w:t>
            </w:r>
            <w:r w:rsidRPr="00591AE9">
              <w:rPr>
                <w:rFonts w:cstheme="minorHAnsi"/>
                <w:spacing w:val="-1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Respondent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286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Q26b.</w:t>
            </w:r>
            <w:r w:rsidRPr="00591AE9">
              <w:rPr>
                <w:rFonts w:cstheme="minorHAnsi"/>
                <w:spacing w:val="3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Household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Member</w:t>
            </w:r>
          </w:p>
        </w:tc>
      </w:tr>
      <w:tr w:rsidR="003D5FEF" w:rsidRPr="00591AE9">
        <w:trPr>
          <w:trHeight w:hRule="exact" w:val="701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I/they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worked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home</w:t>
            </w:r>
            <w:r w:rsidRPr="00591AE9">
              <w:rPr>
                <w:rFonts w:cstheme="minorHAnsi"/>
                <w:spacing w:val="23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occasionally,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but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most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my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was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conducted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elsewhere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701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15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I/they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worked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home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part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basis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(e.g.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50%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my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working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time)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68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8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I/they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worked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home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full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time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basis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29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I/they</w:t>
            </w:r>
            <w:r w:rsidRPr="00591AE9">
              <w:rPr>
                <w:rFonts w:cstheme="minorHAnsi"/>
                <w:spacing w:val="-1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was</w:t>
            </w:r>
            <w:r w:rsidRPr="00591AE9">
              <w:rPr>
                <w:rFonts w:cstheme="minorHAnsi"/>
                <w:spacing w:val="-1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unemployed/looking</w:t>
            </w:r>
            <w:r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60" w:right="232" w:hanging="72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INCREASE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IN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HOME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WORKING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SINCE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CONNECTING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TO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BY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RESPONDENT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(Q25,</w:t>
      </w:r>
      <w:r w:rsidRPr="00591AE9">
        <w:rPr>
          <w:rFonts w:cstheme="minorHAnsi"/>
          <w:spacing w:val="40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Q26),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ASK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Q27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573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important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Broadband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decision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work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from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7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more?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READ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OUT,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SINGLE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CODE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Very</w:t>
      </w:r>
      <w:r w:rsidRPr="00591AE9">
        <w:rPr>
          <w:rFonts w:cstheme="minorHAnsi"/>
          <w:spacing w:val="-1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Important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Important</w:t>
      </w:r>
      <w:proofErr w:type="spellEnd"/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Not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important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Not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all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important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A8335F" w:rsidRDefault="00A8335F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A8335F" w:rsidRDefault="00A8335F">
      <w:pPr>
        <w:pStyle w:val="BodyText"/>
        <w:tabs>
          <w:tab w:val="left" w:pos="859"/>
        </w:tabs>
        <w:ind w:left="859" w:right="452" w:hanging="720"/>
        <w:rPr>
          <w:rFonts w:asciiTheme="minorHAnsi" w:hAnsiTheme="minorHAnsi" w:cstheme="minorHAnsi"/>
          <w:spacing w:val="-1"/>
          <w:w w:val="95"/>
        </w:rPr>
      </w:pPr>
    </w:p>
    <w:p w:rsidR="00A8335F" w:rsidRDefault="00A8335F">
      <w:pPr>
        <w:pStyle w:val="BodyText"/>
        <w:tabs>
          <w:tab w:val="left" w:pos="859"/>
        </w:tabs>
        <w:ind w:left="859" w:right="452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452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ind w:left="859" w:right="452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45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work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conducted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through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Virtual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Private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Network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(provide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explanation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7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necessary)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Q29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Does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able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work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from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result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reduction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commute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work?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591AE9" w:rsidRPr="00591AE9" w:rsidRDefault="00591AE9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do/did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normally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travel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work?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READ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OUT,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MULTI-CODE</w:t>
      </w:r>
    </w:p>
    <w:p w:rsidR="003D5FEF" w:rsidRPr="00591AE9" w:rsidRDefault="0019553B">
      <w:pPr>
        <w:spacing w:line="239" w:lineRule="auto"/>
        <w:ind w:left="859" w:right="717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Car</w:t>
      </w:r>
      <w:r w:rsidRPr="00591AE9">
        <w:rPr>
          <w:rFonts w:cstheme="minorHAnsi"/>
          <w:spacing w:val="22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Foot/bicycle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Public</w:t>
      </w:r>
      <w:r w:rsidRPr="00591AE9">
        <w:rPr>
          <w:rFonts w:cstheme="minorHAnsi"/>
          <w:spacing w:val="-1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transport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CAR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Q30</w:t>
      </w: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estimate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 xml:space="preserve">how </w:t>
      </w:r>
      <w:r w:rsidRPr="00591AE9">
        <w:rPr>
          <w:rFonts w:asciiTheme="minorHAnsi" w:hAnsiTheme="minorHAnsi" w:cstheme="minorHAnsi"/>
          <w:spacing w:val="-2"/>
        </w:rPr>
        <w:t>many</w:t>
      </w:r>
      <w:r w:rsidRPr="00591AE9">
        <w:rPr>
          <w:rFonts w:asciiTheme="minorHAnsi" w:hAnsiTheme="minorHAnsi" w:cstheme="minorHAnsi"/>
          <w:spacing w:val="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miles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less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drive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each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week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result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working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home?</w:t>
      </w:r>
    </w:p>
    <w:p w:rsidR="003D5FEF" w:rsidRPr="00591AE9" w:rsidRDefault="0019553B">
      <w:pPr>
        <w:spacing w:line="228" w:lineRule="exact"/>
        <w:ind w:left="140" w:firstLine="7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Write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miles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spacing w:before="4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ALL</w:t>
      </w: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Q32a/b</w:t>
      </w:r>
      <w:r w:rsidRPr="00591AE9">
        <w:rPr>
          <w:rFonts w:asciiTheme="minorHAnsi" w:hAnsiTheme="minorHAnsi" w:cstheme="minorHAnsi"/>
          <w:spacing w:val="38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(and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another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member)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used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look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job?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602"/>
        <w:gridCol w:w="2602"/>
      </w:tblGrid>
      <w:tr w:rsidR="003D5FEF" w:rsidRPr="00591AE9">
        <w:trPr>
          <w:trHeight w:hRule="exact" w:val="240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5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Respondent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5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Household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Member</w:t>
            </w:r>
          </w:p>
        </w:tc>
      </w:tr>
      <w:tr w:rsidR="003D5FEF" w:rsidRPr="00591AE9">
        <w:trPr>
          <w:trHeight w:hRule="exact" w:val="240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8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Yes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8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No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2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9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Know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3D5FEF">
      <w:pPr>
        <w:spacing w:before="7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Q32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BY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RESPONDENT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S2</w:t>
      </w:r>
    </w:p>
    <w:p w:rsidR="003D5FEF" w:rsidRPr="00591AE9" w:rsidRDefault="0019553B">
      <w:pPr>
        <w:pStyle w:val="BodyText"/>
        <w:tabs>
          <w:tab w:val="left" w:pos="859"/>
        </w:tabs>
        <w:ind w:left="859" w:right="697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changed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way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job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search</w:t>
      </w:r>
      <w:r w:rsidRPr="00591AE9">
        <w:rPr>
          <w:rFonts w:asciiTheme="minorHAnsi" w:hAnsiTheme="minorHAnsi" w:cstheme="minorHAnsi"/>
          <w:spacing w:val="7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activities?</w:t>
      </w: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859" w:right="7217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z w:val="20"/>
          <w:szCs w:val="20"/>
        </w:rPr>
        <w:t>Not</w:t>
      </w:r>
      <w:proofErr w:type="gramEnd"/>
      <w:r w:rsidRPr="00591AE9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applicable</w:t>
      </w:r>
    </w:p>
    <w:p w:rsidR="003D5FEF" w:rsidRPr="00591AE9" w:rsidRDefault="003D5FEF">
      <w:pPr>
        <w:spacing w:before="5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Q33</w:t>
      </w:r>
    </w:p>
    <w:p w:rsidR="003D5FEF" w:rsidRPr="00591AE9" w:rsidRDefault="0019553B">
      <w:pPr>
        <w:pStyle w:val="BodyText"/>
        <w:tabs>
          <w:tab w:val="left" w:pos="859"/>
        </w:tabs>
        <w:spacing w:line="227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has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changed?</w:t>
      </w:r>
    </w:p>
    <w:p w:rsidR="003D5FEF" w:rsidRPr="00591AE9" w:rsidRDefault="0019553B">
      <w:pPr>
        <w:spacing w:line="227" w:lineRule="exact"/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(and/or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another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member)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used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internet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own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business?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602"/>
        <w:gridCol w:w="2602"/>
      </w:tblGrid>
      <w:tr w:rsidR="003D5FEF" w:rsidRPr="00591AE9">
        <w:trPr>
          <w:trHeight w:hRule="exact" w:val="240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Respondent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2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Other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Household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Member</w:t>
            </w:r>
          </w:p>
        </w:tc>
      </w:tr>
      <w:tr w:rsidR="003D5FEF" w:rsidRPr="00591AE9">
        <w:trPr>
          <w:trHeight w:hRule="exact" w:val="240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7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Yes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7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No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240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27" w:lineRule="exact"/>
              <w:ind w:left="10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z w:val="20"/>
                <w:szCs w:val="20"/>
              </w:rPr>
              <w:t>Know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A8335F" w:rsidRPr="00591AE9" w:rsidRDefault="00A8335F">
      <w:pPr>
        <w:ind w:left="140"/>
        <w:rPr>
          <w:rFonts w:cstheme="minorHAnsi"/>
          <w:spacing w:val="-1"/>
          <w:sz w:val="20"/>
        </w:rPr>
      </w:pPr>
    </w:p>
    <w:p w:rsidR="003D5FEF" w:rsidRPr="00591AE9" w:rsidRDefault="00591AE9">
      <w:pPr>
        <w:ind w:left="140"/>
        <w:rPr>
          <w:rFonts w:cstheme="minorHAnsi"/>
          <w:b/>
          <w:sz w:val="20"/>
        </w:rPr>
      </w:pPr>
      <w:r w:rsidRPr="00591AE9">
        <w:rPr>
          <w:rFonts w:cstheme="minorHAnsi"/>
          <w:b/>
          <w:spacing w:val="-1"/>
          <w:sz w:val="20"/>
        </w:rPr>
        <w:t>A</w:t>
      </w:r>
      <w:r w:rsidR="0019553B" w:rsidRPr="00591AE9">
        <w:rPr>
          <w:rFonts w:cstheme="minorHAnsi"/>
          <w:b/>
          <w:spacing w:val="-1"/>
          <w:sz w:val="20"/>
        </w:rPr>
        <w:t>SK</w:t>
      </w:r>
      <w:r w:rsidR="0019553B" w:rsidRPr="00591AE9">
        <w:rPr>
          <w:rFonts w:cstheme="minorHAnsi"/>
          <w:b/>
          <w:spacing w:val="-4"/>
          <w:sz w:val="20"/>
        </w:rPr>
        <w:t xml:space="preserve"> </w:t>
      </w:r>
      <w:r w:rsidR="0019553B" w:rsidRPr="00591AE9">
        <w:rPr>
          <w:rFonts w:cstheme="minorHAnsi"/>
          <w:b/>
          <w:sz w:val="20"/>
        </w:rPr>
        <w:t>IF</w:t>
      </w:r>
      <w:r w:rsidR="0019553B" w:rsidRPr="00591AE9">
        <w:rPr>
          <w:rFonts w:cstheme="minorHAnsi"/>
          <w:b/>
          <w:spacing w:val="-4"/>
          <w:sz w:val="20"/>
        </w:rPr>
        <w:t xml:space="preserve"> </w:t>
      </w:r>
      <w:r w:rsidR="0019553B" w:rsidRPr="00591AE9">
        <w:rPr>
          <w:rFonts w:cstheme="minorHAnsi"/>
          <w:b/>
          <w:sz w:val="20"/>
        </w:rPr>
        <w:t>YES</w:t>
      </w:r>
      <w:r w:rsidR="0019553B" w:rsidRPr="00591AE9">
        <w:rPr>
          <w:rFonts w:cstheme="minorHAnsi"/>
          <w:b/>
          <w:spacing w:val="-3"/>
          <w:sz w:val="20"/>
        </w:rPr>
        <w:t xml:space="preserve"> </w:t>
      </w:r>
      <w:r w:rsidR="0019553B" w:rsidRPr="00591AE9">
        <w:rPr>
          <w:rFonts w:cstheme="minorHAnsi"/>
          <w:b/>
          <w:spacing w:val="-2"/>
          <w:sz w:val="20"/>
        </w:rPr>
        <w:t>AT</w:t>
      </w:r>
      <w:r w:rsidR="0019553B" w:rsidRPr="00591AE9">
        <w:rPr>
          <w:rFonts w:cstheme="minorHAnsi"/>
          <w:b/>
          <w:spacing w:val="45"/>
          <w:sz w:val="20"/>
        </w:rPr>
        <w:t xml:space="preserve"> </w:t>
      </w:r>
      <w:r w:rsidR="0019553B" w:rsidRPr="00591AE9">
        <w:rPr>
          <w:rFonts w:cstheme="minorHAnsi"/>
          <w:b/>
          <w:sz w:val="20"/>
        </w:rPr>
        <w:t>Q35</w:t>
      </w:r>
      <w:r w:rsidR="0019553B" w:rsidRPr="00591AE9">
        <w:rPr>
          <w:rFonts w:cstheme="minorHAnsi"/>
          <w:b/>
          <w:spacing w:val="-5"/>
          <w:sz w:val="20"/>
        </w:rPr>
        <w:t xml:space="preserve"> </w:t>
      </w:r>
      <w:r w:rsidR="0019553B" w:rsidRPr="00591AE9">
        <w:rPr>
          <w:rFonts w:cstheme="minorHAnsi"/>
          <w:b/>
          <w:sz w:val="20"/>
        </w:rPr>
        <w:t>BY</w:t>
      </w:r>
      <w:r w:rsidR="0019553B" w:rsidRPr="00591AE9">
        <w:rPr>
          <w:rFonts w:cstheme="minorHAnsi"/>
          <w:b/>
          <w:spacing w:val="-4"/>
          <w:sz w:val="20"/>
        </w:rPr>
        <w:t xml:space="preserve"> </w:t>
      </w:r>
      <w:r w:rsidR="0019553B" w:rsidRPr="00591AE9">
        <w:rPr>
          <w:rFonts w:cstheme="minorHAnsi"/>
          <w:b/>
          <w:sz w:val="20"/>
        </w:rPr>
        <w:t>RESPONDENT</w:t>
      </w:r>
      <w:r w:rsidR="0019553B" w:rsidRPr="00591AE9">
        <w:rPr>
          <w:rFonts w:cstheme="minorHAnsi"/>
          <w:b/>
          <w:spacing w:val="-1"/>
          <w:sz w:val="20"/>
        </w:rPr>
        <w:t xml:space="preserve"> AND</w:t>
      </w:r>
      <w:r w:rsidR="0019553B" w:rsidRPr="00591AE9">
        <w:rPr>
          <w:rFonts w:cstheme="minorHAnsi"/>
          <w:b/>
          <w:spacing w:val="-4"/>
          <w:sz w:val="20"/>
        </w:rPr>
        <w:t xml:space="preserve"> </w:t>
      </w:r>
      <w:r w:rsidR="0019553B" w:rsidRPr="00591AE9">
        <w:rPr>
          <w:rFonts w:cstheme="minorHAnsi"/>
          <w:b/>
          <w:sz w:val="20"/>
        </w:rPr>
        <w:t>YES</w:t>
      </w:r>
      <w:r w:rsidR="0019553B" w:rsidRPr="00591AE9">
        <w:rPr>
          <w:rFonts w:cstheme="minorHAnsi"/>
          <w:b/>
          <w:spacing w:val="-2"/>
          <w:sz w:val="20"/>
        </w:rPr>
        <w:t xml:space="preserve"> AT</w:t>
      </w:r>
      <w:r w:rsidR="0019553B" w:rsidRPr="00591AE9">
        <w:rPr>
          <w:rFonts w:cstheme="minorHAnsi"/>
          <w:b/>
          <w:spacing w:val="-1"/>
          <w:sz w:val="20"/>
        </w:rPr>
        <w:t xml:space="preserve"> </w:t>
      </w:r>
      <w:r w:rsidR="0019553B" w:rsidRPr="00591AE9">
        <w:rPr>
          <w:rFonts w:cstheme="minorHAnsi"/>
          <w:b/>
          <w:sz w:val="20"/>
        </w:rPr>
        <w:t>S2.</w:t>
      </w:r>
    </w:p>
    <w:p w:rsidR="00591AE9" w:rsidRPr="00591AE9" w:rsidRDefault="00591AE9">
      <w:pPr>
        <w:ind w:left="140"/>
        <w:rPr>
          <w:rFonts w:eastAsia="Times New Roman" w:cstheme="minorHAnsi"/>
          <w:b/>
          <w:sz w:val="20"/>
          <w:szCs w:val="20"/>
        </w:rPr>
      </w:pPr>
    </w:p>
    <w:p w:rsidR="00B32875" w:rsidRDefault="00B32875">
      <w:pPr>
        <w:pStyle w:val="BodyText"/>
        <w:tabs>
          <w:tab w:val="left" w:pos="859"/>
        </w:tabs>
        <w:spacing w:before="3"/>
        <w:ind w:left="859" w:right="697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spacing w:before="3"/>
        <w:ind w:left="859" w:right="697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spacing w:before="3"/>
        <w:ind w:left="859" w:right="697" w:hanging="720"/>
        <w:rPr>
          <w:rFonts w:asciiTheme="minorHAnsi" w:hAnsiTheme="minorHAnsi" w:cstheme="minorHAnsi"/>
          <w:spacing w:val="-1"/>
          <w:w w:val="95"/>
        </w:rPr>
      </w:pPr>
    </w:p>
    <w:p w:rsidR="00B32875" w:rsidRDefault="00B32875">
      <w:pPr>
        <w:pStyle w:val="BodyText"/>
        <w:tabs>
          <w:tab w:val="left" w:pos="859"/>
        </w:tabs>
        <w:spacing w:before="3"/>
        <w:ind w:left="859" w:right="697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spacing w:before="3"/>
        <w:ind w:left="859" w:right="697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important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connecting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decision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own</w:t>
      </w:r>
      <w:r w:rsidRPr="00591AE9">
        <w:rPr>
          <w:rFonts w:asciiTheme="minorHAnsi" w:hAnsiTheme="minorHAnsi" w:cstheme="minorHAnsi"/>
          <w:spacing w:val="77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668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Very</w:t>
      </w:r>
      <w:r w:rsidRPr="00591AE9">
        <w:rPr>
          <w:rFonts w:cstheme="minorHAnsi"/>
          <w:spacing w:val="-1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Important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Important</w:t>
      </w:r>
      <w:proofErr w:type="spellEnd"/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Not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important</w:t>
      </w:r>
    </w:p>
    <w:p w:rsidR="003D5FEF" w:rsidRPr="00591AE9" w:rsidRDefault="0019553B">
      <w:pPr>
        <w:spacing w:line="229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Not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all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important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 w:right="232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UPGRADED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(CODE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2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3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S2)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Q56,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OTHERS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CONTINUE</w:t>
      </w:r>
      <w:r w:rsidRPr="00591AE9">
        <w:rPr>
          <w:rFonts w:asciiTheme="minorHAnsi" w:hAnsiTheme="minorHAnsi" w:cstheme="minorHAnsi"/>
          <w:spacing w:val="32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WITH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Q37</w:t>
      </w:r>
    </w:p>
    <w:p w:rsidR="00591AE9" w:rsidRPr="00591AE9" w:rsidRDefault="00591AE9">
      <w:pPr>
        <w:pStyle w:val="Heading3"/>
        <w:tabs>
          <w:tab w:val="left" w:pos="5179"/>
        </w:tabs>
        <w:spacing w:line="273" w:lineRule="exact"/>
        <w:rPr>
          <w:rFonts w:asciiTheme="minorHAnsi" w:hAnsiTheme="minorHAnsi" w:cstheme="minorHAnsi"/>
          <w:spacing w:val="-1"/>
          <w:highlight w:val="lightGray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Customer satisfaction</w:t>
      </w:r>
      <w:r w:rsidR="00591AE9" w:rsidRPr="00A8335F">
        <w:rPr>
          <w:rFonts w:asciiTheme="minorHAnsi" w:hAnsiTheme="minorHAnsi" w:cstheme="minorHAnsi"/>
          <w:spacing w:val="-1"/>
        </w:rPr>
        <w:t xml:space="preserve"> </w:t>
      </w:r>
    </w:p>
    <w:p w:rsidR="00591AE9" w:rsidRPr="00591AE9" w:rsidRDefault="00591AE9" w:rsidP="00591AE9">
      <w:pPr>
        <w:pStyle w:val="Heading3"/>
        <w:tabs>
          <w:tab w:val="left" w:pos="5179"/>
        </w:tabs>
        <w:spacing w:line="273" w:lineRule="exact"/>
        <w:rPr>
          <w:rFonts w:asciiTheme="minorHAnsi" w:hAnsiTheme="minorHAnsi" w:cstheme="minorHAnsi"/>
          <w:b w:val="0"/>
          <w:bCs w:val="0"/>
        </w:rPr>
      </w:pPr>
    </w:p>
    <w:p w:rsidR="003D5FEF" w:rsidRPr="00591AE9" w:rsidRDefault="0019553B">
      <w:pPr>
        <w:pStyle w:val="BodyText"/>
        <w:ind w:right="62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</w:rPr>
        <w:t>Now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turning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views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about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provided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8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provider.</w:t>
      </w:r>
      <w:proofErr w:type="gramEnd"/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60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package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(e.g.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business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consumer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name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package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known)?</w:t>
      </w:r>
    </w:p>
    <w:p w:rsidR="003D5FEF" w:rsidRPr="00591AE9" w:rsidRDefault="0019553B">
      <w:pPr>
        <w:spacing w:line="228" w:lineRule="exact"/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60"/>
        </w:tabs>
        <w:spacing w:line="227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91AE9">
        <w:rPr>
          <w:rFonts w:asciiTheme="minorHAnsi" w:hAnsiTheme="minorHAnsi" w:cstheme="minorHAnsi"/>
          <w:spacing w:val="-1"/>
        </w:rPr>
        <w:t>speedtest</w:t>
      </w:r>
      <w:proofErr w:type="spell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recently?</w:t>
      </w:r>
    </w:p>
    <w:p w:rsidR="003D5FEF" w:rsidRPr="00591AE9" w:rsidRDefault="0019553B">
      <w:pPr>
        <w:ind w:left="860" w:right="7944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140"/>
        <w:rPr>
          <w:rFonts w:cstheme="minorHAnsi"/>
          <w:sz w:val="20"/>
        </w:rPr>
      </w:pPr>
      <w:r w:rsidRPr="00591AE9">
        <w:rPr>
          <w:rFonts w:cstheme="minorHAnsi"/>
          <w:spacing w:val="-1"/>
          <w:sz w:val="20"/>
        </w:rPr>
        <w:t>ASK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IF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Yes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Q38</w:t>
      </w:r>
    </w:p>
    <w:p w:rsidR="00591AE9" w:rsidRPr="00591AE9" w:rsidRDefault="00591AE9">
      <w:pPr>
        <w:ind w:left="140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before="5" w:line="478" w:lineRule="auto"/>
        <w:ind w:right="5053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Q39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40"/>
        </w:rPr>
        <w:t xml:space="preserve"> </w:t>
      </w:r>
      <w:r w:rsidRPr="00591AE9">
        <w:rPr>
          <w:rFonts w:asciiTheme="minorHAnsi" w:hAnsiTheme="minorHAnsi" w:cstheme="minorHAnsi"/>
        </w:rPr>
        <w:t>download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achieve?</w:t>
      </w:r>
      <w:r w:rsidRPr="00591AE9">
        <w:rPr>
          <w:rFonts w:asciiTheme="minorHAnsi" w:hAnsiTheme="minorHAnsi" w:cstheme="minorHAnsi"/>
          <w:spacing w:val="20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  <w:w w:val="95"/>
        </w:rPr>
        <w:t>Q40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upload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speed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achieve?</w:t>
      </w:r>
    </w:p>
    <w:p w:rsidR="003D5FEF" w:rsidRPr="00591AE9" w:rsidRDefault="0019553B">
      <w:pPr>
        <w:spacing w:before="6"/>
        <w:ind w:left="140"/>
        <w:rPr>
          <w:rFonts w:cstheme="minorHAnsi"/>
          <w:sz w:val="20"/>
        </w:rPr>
      </w:pPr>
      <w:r w:rsidRPr="00591AE9">
        <w:rPr>
          <w:rFonts w:cstheme="minorHAnsi"/>
          <w:spacing w:val="-1"/>
          <w:sz w:val="20"/>
        </w:rPr>
        <w:t>ASK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ALL</w:t>
      </w:r>
    </w:p>
    <w:p w:rsidR="00591AE9" w:rsidRPr="00591AE9" w:rsidRDefault="00591AE9">
      <w:pPr>
        <w:spacing w:before="6"/>
        <w:ind w:left="140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spacing w:before="5"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data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cap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(maximum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amount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downloaded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 xml:space="preserve">a </w:t>
      </w:r>
      <w:r w:rsidRPr="00591AE9">
        <w:rPr>
          <w:rFonts w:asciiTheme="minorHAnsi" w:hAnsiTheme="minorHAnsi" w:cstheme="minorHAnsi"/>
          <w:spacing w:val="-1"/>
        </w:rPr>
        <w:t>month),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one?</w:t>
      </w:r>
    </w:p>
    <w:p w:rsidR="00A8335F" w:rsidRDefault="0019553B" w:rsidP="00A8335F">
      <w:pPr>
        <w:spacing w:line="228" w:lineRule="exact"/>
        <w:ind w:left="859"/>
        <w:rPr>
          <w:rFonts w:cstheme="minorHAnsi"/>
          <w:b/>
          <w:spacing w:val="-1"/>
          <w:w w:val="95"/>
          <w:sz w:val="20"/>
        </w:rPr>
      </w:pPr>
      <w:r w:rsidRPr="00591AE9">
        <w:rPr>
          <w:rFonts w:cstheme="minorHAnsi"/>
          <w:sz w:val="20"/>
        </w:rPr>
        <w:t>OPEN</w:t>
      </w:r>
    </w:p>
    <w:p w:rsidR="00A8335F" w:rsidRDefault="00A8335F" w:rsidP="00A8335F">
      <w:pPr>
        <w:spacing w:line="228" w:lineRule="exact"/>
        <w:rPr>
          <w:rFonts w:cstheme="minorHAnsi"/>
          <w:b/>
          <w:spacing w:val="-1"/>
          <w:w w:val="95"/>
          <w:sz w:val="20"/>
        </w:rPr>
      </w:pPr>
    </w:p>
    <w:p w:rsidR="00DC045A" w:rsidRDefault="00DC045A">
      <w:pPr>
        <w:rPr>
          <w:rFonts w:cstheme="minorHAnsi"/>
          <w:b/>
          <w:spacing w:val="-1"/>
          <w:w w:val="95"/>
          <w:sz w:val="20"/>
        </w:rPr>
      </w:pPr>
      <w:r>
        <w:rPr>
          <w:rFonts w:cstheme="minorHAnsi"/>
          <w:b/>
          <w:spacing w:val="-1"/>
          <w:w w:val="95"/>
          <w:sz w:val="20"/>
        </w:rPr>
        <w:br w:type="page"/>
      </w:r>
    </w:p>
    <w:p w:rsidR="00DC045A" w:rsidRDefault="00DC045A" w:rsidP="00A8335F">
      <w:pPr>
        <w:spacing w:line="228" w:lineRule="exact"/>
        <w:rPr>
          <w:rFonts w:cstheme="minorHAnsi"/>
          <w:b/>
          <w:spacing w:val="-1"/>
          <w:w w:val="95"/>
          <w:sz w:val="20"/>
        </w:rPr>
      </w:pPr>
    </w:p>
    <w:p w:rsidR="00DC045A" w:rsidRDefault="00DC045A" w:rsidP="00A8335F">
      <w:pPr>
        <w:spacing w:line="228" w:lineRule="exact"/>
        <w:rPr>
          <w:rFonts w:cstheme="minorHAnsi"/>
          <w:b/>
          <w:spacing w:val="-1"/>
          <w:w w:val="95"/>
          <w:sz w:val="20"/>
        </w:rPr>
      </w:pPr>
    </w:p>
    <w:p w:rsidR="00DC045A" w:rsidRDefault="00DC045A" w:rsidP="00A8335F">
      <w:pPr>
        <w:spacing w:line="228" w:lineRule="exact"/>
        <w:rPr>
          <w:rFonts w:cstheme="minorHAnsi"/>
          <w:b/>
          <w:spacing w:val="-1"/>
          <w:w w:val="95"/>
          <w:sz w:val="20"/>
        </w:rPr>
      </w:pPr>
    </w:p>
    <w:p w:rsidR="00DC045A" w:rsidRDefault="00DC045A" w:rsidP="00A8335F">
      <w:pPr>
        <w:spacing w:line="228" w:lineRule="exact"/>
        <w:rPr>
          <w:rFonts w:cstheme="minorHAnsi"/>
          <w:b/>
          <w:spacing w:val="-1"/>
          <w:w w:val="95"/>
          <w:sz w:val="20"/>
        </w:rPr>
      </w:pPr>
    </w:p>
    <w:p w:rsidR="003D5FEF" w:rsidRPr="00A8335F" w:rsidRDefault="0019553B" w:rsidP="00A8335F">
      <w:pPr>
        <w:spacing w:line="228" w:lineRule="exact"/>
        <w:rPr>
          <w:rFonts w:cstheme="minorHAnsi"/>
          <w:b/>
          <w:spacing w:val="-1"/>
          <w:w w:val="95"/>
          <w:sz w:val="20"/>
        </w:rPr>
      </w:pPr>
      <w:r w:rsidRPr="00591AE9">
        <w:rPr>
          <w:rFonts w:cstheme="minorHAnsi"/>
          <w:b/>
          <w:spacing w:val="-1"/>
          <w:w w:val="95"/>
          <w:sz w:val="20"/>
        </w:rPr>
        <w:t>Q42</w:t>
      </w:r>
      <w:r w:rsidRPr="00591AE9">
        <w:rPr>
          <w:rFonts w:cstheme="minorHAnsi"/>
          <w:b/>
          <w:spacing w:val="-1"/>
          <w:w w:val="95"/>
          <w:sz w:val="20"/>
        </w:rPr>
        <w:tab/>
      </w:r>
      <w:r w:rsidRPr="00591AE9">
        <w:rPr>
          <w:rFonts w:cstheme="minorHAnsi"/>
          <w:b/>
          <w:sz w:val="20"/>
        </w:rPr>
        <w:t>How</w:t>
      </w:r>
      <w:r w:rsidRPr="00591AE9">
        <w:rPr>
          <w:rFonts w:cstheme="minorHAnsi"/>
          <w:b/>
          <w:spacing w:val="-4"/>
          <w:sz w:val="20"/>
        </w:rPr>
        <w:t xml:space="preserve"> </w:t>
      </w:r>
      <w:r w:rsidRPr="00591AE9">
        <w:rPr>
          <w:rFonts w:cstheme="minorHAnsi"/>
          <w:b/>
          <w:spacing w:val="-1"/>
          <w:sz w:val="20"/>
        </w:rPr>
        <w:t>satisfied</w:t>
      </w:r>
      <w:r w:rsidRPr="00591AE9">
        <w:rPr>
          <w:rFonts w:cstheme="minorHAnsi"/>
          <w:b/>
          <w:spacing w:val="-5"/>
          <w:sz w:val="20"/>
        </w:rPr>
        <w:t xml:space="preserve"> </w:t>
      </w:r>
      <w:r w:rsidRPr="00591AE9">
        <w:rPr>
          <w:rFonts w:cstheme="minorHAnsi"/>
          <w:b/>
          <w:sz w:val="20"/>
        </w:rPr>
        <w:t>are</w:t>
      </w:r>
      <w:r w:rsidRPr="00591AE9">
        <w:rPr>
          <w:rFonts w:cstheme="minorHAnsi"/>
          <w:b/>
          <w:spacing w:val="-6"/>
          <w:sz w:val="20"/>
        </w:rPr>
        <w:t xml:space="preserve"> </w:t>
      </w:r>
      <w:r w:rsidRPr="00591AE9">
        <w:rPr>
          <w:rFonts w:cstheme="minorHAnsi"/>
          <w:b/>
          <w:sz w:val="20"/>
        </w:rPr>
        <w:t>you</w:t>
      </w:r>
      <w:r w:rsidRPr="00591AE9">
        <w:rPr>
          <w:rFonts w:cstheme="minorHAnsi"/>
          <w:b/>
          <w:spacing w:val="-8"/>
          <w:sz w:val="20"/>
        </w:rPr>
        <w:t xml:space="preserve"> </w:t>
      </w:r>
      <w:r w:rsidRPr="00591AE9">
        <w:rPr>
          <w:rFonts w:cstheme="minorHAnsi"/>
          <w:b/>
          <w:sz w:val="20"/>
        </w:rPr>
        <w:t>with</w:t>
      </w:r>
      <w:r w:rsidRPr="00591AE9">
        <w:rPr>
          <w:rFonts w:cstheme="minorHAnsi"/>
          <w:b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OUT,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SINGLE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5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9"/>
        <w:gridCol w:w="1046"/>
        <w:gridCol w:w="1044"/>
        <w:gridCol w:w="1332"/>
        <w:gridCol w:w="1046"/>
        <w:gridCol w:w="1332"/>
        <w:gridCol w:w="725"/>
      </w:tblGrid>
      <w:tr w:rsidR="003D5FEF" w:rsidRPr="00591AE9">
        <w:trPr>
          <w:trHeight w:hRule="exact" w:val="701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9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Very</w:t>
            </w:r>
            <w:r w:rsidRPr="00591AE9">
              <w:rPr>
                <w:rFonts w:cstheme="minorHAnsi"/>
                <w:b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95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4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Neither</w:t>
            </w:r>
            <w:r w:rsidRPr="00591AE9">
              <w:rPr>
                <w:rFonts w:cstheme="minorHAnsi"/>
                <w:b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  <w:r w:rsidRPr="00591AE9">
              <w:rPr>
                <w:rFonts w:cstheme="minorHAnsi"/>
                <w:b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z w:val="20"/>
              </w:rPr>
              <w:t>or</w:t>
            </w:r>
            <w:r w:rsidRPr="00591AE9">
              <w:rPr>
                <w:rFonts w:cstheme="minorHAnsi"/>
                <w:b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Dissatisfied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9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pacing w:val="-1"/>
                <w:sz w:val="20"/>
              </w:rPr>
              <w:t>Quite</w:t>
            </w:r>
            <w:r w:rsidRPr="00591AE9">
              <w:rPr>
                <w:rFonts w:cstheme="minorHAnsi"/>
                <w:b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Satisfied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241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b/>
                <w:sz w:val="20"/>
              </w:rPr>
              <w:t>Very</w:t>
            </w:r>
            <w:r w:rsidRPr="00591AE9">
              <w:rPr>
                <w:rFonts w:cstheme="minorHAnsi"/>
                <w:b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b/>
                <w:spacing w:val="-1"/>
                <w:sz w:val="20"/>
              </w:rPr>
              <w:t>Dissatisfied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19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eastAsia="Times New Roman" w:cstheme="minorHAnsi"/>
                <w:b/>
                <w:bCs/>
                <w:w w:val="95"/>
                <w:sz w:val="20"/>
                <w:szCs w:val="20"/>
              </w:rPr>
              <w:t>Don’t</w:t>
            </w:r>
            <w:r w:rsidRPr="00591AE9">
              <w:rPr>
                <w:rFonts w:eastAsia="Times New Roman" w:cstheme="minorHAnsi"/>
                <w:b/>
                <w:bCs/>
                <w:w w:val="99"/>
                <w:sz w:val="20"/>
                <w:szCs w:val="20"/>
              </w:rPr>
              <w:t xml:space="preserve"> </w:t>
            </w:r>
            <w:r w:rsidRPr="00591AE9">
              <w:rPr>
                <w:rFonts w:eastAsia="Times New Roman" w:cstheme="minorHAnsi"/>
                <w:b/>
                <w:bCs/>
                <w:spacing w:val="-1"/>
                <w:sz w:val="20"/>
                <w:szCs w:val="20"/>
              </w:rPr>
              <w:t>know</w:t>
            </w:r>
          </w:p>
        </w:tc>
      </w:tr>
      <w:tr w:rsidR="003D5FEF" w:rsidRPr="00591AE9">
        <w:trPr>
          <w:trHeight w:hRule="exact" w:val="468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377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speed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your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470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7" w:lineRule="auto"/>
              <w:ind w:left="102" w:right="403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Reliability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20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your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connection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1159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ind w:left="102" w:right="138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product</w:t>
            </w:r>
            <w:r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knowledge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pacing w:val="-2"/>
                <w:sz w:val="20"/>
              </w:rPr>
              <w:t>and</w:t>
            </w:r>
            <w:r w:rsidRPr="00591AE9">
              <w:rPr>
                <w:rFonts w:cstheme="minorHAnsi"/>
                <w:spacing w:val="26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advice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provided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by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your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Internet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Service</w:t>
            </w:r>
            <w:r w:rsidRPr="00591AE9">
              <w:rPr>
                <w:rFonts w:cstheme="minorHAnsi"/>
                <w:spacing w:val="21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Provider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(ISP)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931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203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ease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of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placing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your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order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24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upgrade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superfast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broadband?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  <w:tr w:rsidR="003D5FEF" w:rsidRPr="00591AE9">
        <w:trPr>
          <w:trHeight w:hRule="exact" w:val="1159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19553B">
            <w:pPr>
              <w:pStyle w:val="TableParagraph"/>
              <w:spacing w:line="239" w:lineRule="auto"/>
              <w:ind w:left="102" w:right="103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The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superfast</w:t>
            </w:r>
            <w:r w:rsidRPr="00591AE9">
              <w:rPr>
                <w:rFonts w:cstheme="minorHAnsi"/>
                <w:spacing w:val="25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installation</w:t>
            </w:r>
            <w:r w:rsidRPr="00591AE9">
              <w:rPr>
                <w:rFonts w:cstheme="minorHAnsi"/>
                <w:spacing w:val="27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experience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your</w:t>
            </w:r>
            <w:r w:rsidRPr="00591AE9">
              <w:rPr>
                <w:rFonts w:cstheme="minorHAnsi"/>
                <w:spacing w:val="2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internet</w:t>
            </w:r>
            <w:r w:rsidRPr="00591AE9">
              <w:rPr>
                <w:rFonts w:cstheme="minorHAnsi"/>
                <w:spacing w:val="-1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service</w:t>
            </w:r>
            <w:r w:rsidRPr="00591AE9">
              <w:rPr>
                <w:rFonts w:cstheme="minorHAnsi"/>
                <w:spacing w:val="28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provider?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5FEF" w:rsidRPr="00591AE9" w:rsidRDefault="003D5FEF">
            <w:pPr>
              <w:rPr>
                <w:rFonts w:cstheme="minorHAnsi"/>
              </w:rPr>
            </w:pPr>
          </w:p>
        </w:tc>
      </w:tr>
    </w:tbl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contacted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team</w:t>
      </w:r>
      <w:r w:rsidRPr="00591AE9">
        <w:rPr>
          <w:rFonts w:asciiTheme="minorHAnsi" w:hAnsiTheme="minorHAnsi" w:cstheme="minorHAnsi"/>
          <w:spacing w:val="-10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any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support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advice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stage?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46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591AE9" w:rsidRPr="00591AE9" w:rsidRDefault="00591AE9">
      <w:pPr>
        <w:pStyle w:val="BodyText"/>
        <w:spacing w:line="228" w:lineRule="exact"/>
        <w:rPr>
          <w:rFonts w:asciiTheme="minorHAnsi" w:hAnsiTheme="minorHAnsi" w:cstheme="minorHAnsi"/>
          <w:spacing w:val="-1"/>
        </w:rPr>
      </w:pPr>
    </w:p>
    <w:p w:rsidR="003D5FEF" w:rsidRPr="00591AE9" w:rsidRDefault="0019553B">
      <w:pPr>
        <w:pStyle w:val="BodyText"/>
        <w:spacing w:line="228" w:lineRule="exact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Q43</w:t>
      </w:r>
    </w:p>
    <w:p w:rsidR="00591AE9" w:rsidRPr="00591AE9" w:rsidRDefault="00591AE9">
      <w:pPr>
        <w:pStyle w:val="BodyText"/>
        <w:spacing w:line="228" w:lineRule="exact"/>
        <w:rPr>
          <w:rFonts w:asciiTheme="minorHAnsi" w:hAnsiTheme="minorHAnsi" w:cstheme="minorHAnsi"/>
          <w:b w:val="0"/>
          <w:bCs w:val="0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7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satisfied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were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response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query?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were</w:t>
      </w:r>
      <w:proofErr w:type="gramEnd"/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9" w:right="719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Very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Quite</w:t>
      </w:r>
      <w:proofErr w:type="gramEnd"/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</w:p>
    <w:p w:rsidR="003D5FEF" w:rsidRPr="00591AE9" w:rsidRDefault="0019553B">
      <w:pPr>
        <w:ind w:left="859" w:right="5724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cstheme="minorHAnsi"/>
          <w:spacing w:val="-1"/>
          <w:sz w:val="20"/>
        </w:rPr>
        <w:t>Neither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  <w:r w:rsidRPr="00591AE9">
        <w:rPr>
          <w:rFonts w:cstheme="minorHAnsi"/>
          <w:spacing w:val="3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Quite</w:t>
      </w:r>
      <w:r w:rsidRPr="00591AE9">
        <w:rPr>
          <w:rFonts w:cstheme="minorHAnsi"/>
          <w:spacing w:val="-1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</w:p>
    <w:p w:rsidR="00A8335F" w:rsidRDefault="0019553B" w:rsidP="00DC045A">
      <w:pPr>
        <w:ind w:left="859" w:right="6884"/>
        <w:rPr>
          <w:rFonts w:eastAsia="Times New Roman" w:cstheme="minorHAnsi"/>
          <w:spacing w:val="-1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dissatisfied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DC045A" w:rsidRDefault="00DC045A" w:rsidP="00DC045A">
      <w:pPr>
        <w:ind w:left="859" w:right="6884"/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</w:p>
    <w:p w:rsidR="00DC045A" w:rsidRDefault="00DC045A">
      <w:pPr>
        <w:rPr>
          <w:rFonts w:eastAsia="Times New Roman" w:cstheme="minorHAnsi"/>
          <w:b/>
          <w:bCs/>
          <w:spacing w:val="-1"/>
          <w:w w:val="95"/>
          <w:sz w:val="20"/>
          <w:szCs w:val="20"/>
        </w:rPr>
      </w:pPr>
      <w:r>
        <w:rPr>
          <w:rFonts w:cstheme="minorHAnsi"/>
          <w:spacing w:val="-1"/>
          <w:w w:val="95"/>
        </w:rPr>
        <w:br w:type="page"/>
      </w:r>
    </w:p>
    <w:p w:rsidR="00DC045A" w:rsidRDefault="00DC045A" w:rsidP="00A8335F">
      <w:pPr>
        <w:pStyle w:val="BodyText"/>
        <w:tabs>
          <w:tab w:val="left" w:pos="859"/>
        </w:tabs>
        <w:spacing w:line="228" w:lineRule="exact"/>
        <w:ind w:left="0"/>
        <w:rPr>
          <w:rFonts w:asciiTheme="minorHAnsi" w:hAnsiTheme="minorHAnsi" w:cstheme="minorHAnsi"/>
          <w:spacing w:val="-1"/>
          <w:w w:val="95"/>
        </w:rPr>
      </w:pPr>
    </w:p>
    <w:p w:rsidR="00DC045A" w:rsidRDefault="00DC045A" w:rsidP="00A8335F">
      <w:pPr>
        <w:pStyle w:val="BodyText"/>
        <w:tabs>
          <w:tab w:val="left" w:pos="859"/>
        </w:tabs>
        <w:spacing w:line="228" w:lineRule="exact"/>
        <w:ind w:left="0"/>
        <w:rPr>
          <w:rFonts w:asciiTheme="minorHAnsi" w:hAnsiTheme="minorHAnsi" w:cstheme="minorHAnsi"/>
          <w:spacing w:val="-1"/>
          <w:w w:val="95"/>
        </w:rPr>
      </w:pPr>
    </w:p>
    <w:p w:rsidR="00DC045A" w:rsidRDefault="00DC045A" w:rsidP="00A8335F">
      <w:pPr>
        <w:pStyle w:val="BodyText"/>
        <w:tabs>
          <w:tab w:val="left" w:pos="859"/>
        </w:tabs>
        <w:spacing w:line="228" w:lineRule="exact"/>
        <w:ind w:left="0"/>
        <w:rPr>
          <w:rFonts w:asciiTheme="minorHAnsi" w:hAnsiTheme="minorHAnsi" w:cstheme="minorHAnsi"/>
          <w:spacing w:val="-1"/>
          <w:w w:val="95"/>
        </w:rPr>
      </w:pPr>
    </w:p>
    <w:p w:rsidR="00DC045A" w:rsidRDefault="00DC045A" w:rsidP="00A8335F">
      <w:pPr>
        <w:pStyle w:val="BodyText"/>
        <w:tabs>
          <w:tab w:val="left" w:pos="859"/>
        </w:tabs>
        <w:spacing w:line="228" w:lineRule="exact"/>
        <w:ind w:left="0"/>
        <w:rPr>
          <w:rFonts w:asciiTheme="minorHAnsi" w:hAnsiTheme="minorHAnsi" w:cstheme="minorHAnsi"/>
          <w:spacing w:val="-1"/>
          <w:w w:val="95"/>
        </w:rPr>
      </w:pPr>
    </w:p>
    <w:p w:rsidR="003D5FEF" w:rsidRPr="00DC045A" w:rsidRDefault="0019553B" w:rsidP="00A8335F">
      <w:pPr>
        <w:pStyle w:val="BodyText"/>
        <w:tabs>
          <w:tab w:val="left" w:pos="859"/>
        </w:tabs>
        <w:spacing w:line="228" w:lineRule="exact"/>
        <w:ind w:left="0"/>
        <w:rPr>
          <w:rFonts w:asciiTheme="minorHAnsi" w:hAnsiTheme="minorHAnsi" w:cstheme="minorHAnsi"/>
          <w:spacing w:val="-1"/>
          <w:w w:val="95"/>
        </w:rPr>
      </w:pPr>
      <w:r w:rsidRPr="00591AE9">
        <w:rPr>
          <w:rFonts w:asciiTheme="minorHAnsi" w:hAnsiTheme="minorHAnsi" w:cstheme="minorHAnsi"/>
          <w:spacing w:val="-1"/>
          <w:w w:val="95"/>
        </w:rPr>
        <w:t>Q45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Where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seen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heard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information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PROMPT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MULTI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CODE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3869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cstheme="minorHAnsi"/>
          <w:sz w:val="20"/>
        </w:rPr>
        <w:t>Word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mouth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(from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friends,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family,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colleagues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etc.)</w:t>
      </w:r>
      <w:proofErr w:type="gramEnd"/>
      <w:r w:rsidRPr="00591AE9">
        <w:rPr>
          <w:rFonts w:cstheme="minorHAnsi"/>
          <w:spacing w:val="3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Surfing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web</w:t>
      </w:r>
    </w:p>
    <w:p w:rsidR="003D5FEF" w:rsidRPr="00591AE9" w:rsidRDefault="0019553B">
      <w:pPr>
        <w:ind w:left="859" w:right="5553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News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story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ad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newspaper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Email</w:t>
      </w:r>
      <w:r w:rsidRPr="00591AE9">
        <w:rPr>
          <w:rFonts w:cstheme="minorHAnsi"/>
          <w:spacing w:val="-1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newsletter/update</w:t>
      </w:r>
    </w:p>
    <w:p w:rsidR="003D5FEF" w:rsidRPr="00591AE9" w:rsidRDefault="0019553B">
      <w:pPr>
        <w:ind w:left="859" w:right="644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News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story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TV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News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story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radio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Local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event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(e.g.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parish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council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presentation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business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networking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meeting)</w:t>
      </w:r>
    </w:p>
    <w:p w:rsidR="003D5FEF" w:rsidRPr="00591AE9" w:rsidRDefault="0019553B">
      <w:pPr>
        <w:ind w:left="859" w:right="67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Poster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(on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local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notice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board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shop</w:t>
      </w:r>
      <w:r w:rsidRPr="00591AE9">
        <w:rPr>
          <w:rFonts w:cstheme="minorHAnsi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window)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leaflet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(through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door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in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local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shop,</w:t>
      </w:r>
      <w:r w:rsidRPr="00591AE9">
        <w:rPr>
          <w:rFonts w:cstheme="minorHAnsi"/>
          <w:spacing w:val="-3"/>
          <w:sz w:val="20"/>
        </w:rPr>
        <w:t xml:space="preserve"> </w:t>
      </w:r>
      <w:proofErr w:type="spellStart"/>
      <w:r w:rsidRPr="00591AE9">
        <w:rPr>
          <w:rFonts w:cstheme="minorHAnsi"/>
          <w:spacing w:val="-1"/>
          <w:sz w:val="20"/>
        </w:rPr>
        <w:t>etc</w:t>
      </w:r>
      <w:proofErr w:type="spellEnd"/>
      <w:r w:rsidRPr="00591AE9">
        <w:rPr>
          <w:rFonts w:cstheme="minorHAnsi"/>
          <w:spacing w:val="-1"/>
          <w:sz w:val="20"/>
        </w:rPr>
        <w:t>)</w:t>
      </w:r>
      <w:r w:rsidRPr="00591AE9">
        <w:rPr>
          <w:rFonts w:cstheme="minorHAnsi"/>
          <w:spacing w:val="62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Village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/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parish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/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school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newsletter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Letter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from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</w:p>
    <w:p w:rsidR="003D5FEF" w:rsidRPr="00591AE9" w:rsidRDefault="0019553B">
      <w:pPr>
        <w:ind w:left="859" w:right="4926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Social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media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(Facebook,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Twitter,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YouTube)</w:t>
      </w:r>
      <w:r w:rsidRPr="00591AE9">
        <w:rPr>
          <w:rFonts w:eastAsia="Times New Roman" w:cstheme="minorHAnsi"/>
          <w:spacing w:val="26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Poster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on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mobile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vehicle</w:t>
      </w:r>
    </w:p>
    <w:p w:rsidR="003D5FEF" w:rsidRPr="00591AE9" w:rsidRDefault="0019553B">
      <w:pPr>
        <w:ind w:left="859" w:right="478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Telephone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call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from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  <w:r w:rsidRPr="00591AE9">
        <w:rPr>
          <w:rFonts w:cstheme="minorHAnsi"/>
          <w:spacing w:val="33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Postcard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from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Other</w:t>
      </w:r>
      <w:r w:rsidRPr="00591AE9">
        <w:rPr>
          <w:rFonts w:cstheme="minorHAnsi"/>
          <w:spacing w:val="3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source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(please</w:t>
      </w:r>
      <w:r w:rsidRPr="00591AE9">
        <w:rPr>
          <w:rFonts w:cstheme="minorHAnsi"/>
          <w:spacing w:val="-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specify)</w:t>
      </w:r>
    </w:p>
    <w:p w:rsidR="003D5FEF" w:rsidRPr="00591AE9" w:rsidRDefault="0019553B">
      <w:pPr>
        <w:ind w:left="859" w:right="6037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know/don’t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remember</w:t>
      </w:r>
      <w:r w:rsidRPr="00591AE9">
        <w:rPr>
          <w:rFonts w:eastAsia="Times New Roman" w:cstheme="minorHAnsi"/>
          <w:spacing w:val="3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where</w:t>
      </w:r>
    </w:p>
    <w:p w:rsidR="003D5FEF" w:rsidRPr="00591AE9" w:rsidRDefault="003D5FEF">
      <w:pPr>
        <w:spacing w:before="4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366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encountered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problems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2"/>
        </w:rPr>
        <w:t xml:space="preserve"> meant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had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85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provider?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5"/>
        <w:rPr>
          <w:rFonts w:eastAsia="Times New Roman" w:cstheme="minorHAnsi"/>
          <w:sz w:val="20"/>
          <w:szCs w:val="20"/>
        </w:rPr>
      </w:pPr>
      <w:r w:rsidRPr="00A8335F">
        <w:rPr>
          <w:rFonts w:cstheme="minorHAnsi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19553B">
      <w:pPr>
        <w:ind w:left="139" w:firstLine="71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591AE9" w:rsidRPr="00A8335F" w:rsidRDefault="0019553B" w:rsidP="00A8335F">
      <w:pPr>
        <w:pStyle w:val="BodyText"/>
        <w:ind w:left="139"/>
        <w:rPr>
          <w:rFonts w:asciiTheme="minorHAnsi" w:hAnsiTheme="minorHAnsi" w:cstheme="minorHAnsi"/>
          <w:spacing w:val="-1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Q46</w:t>
      </w:r>
    </w:p>
    <w:p w:rsidR="003D5FEF" w:rsidRPr="00591AE9" w:rsidRDefault="0019553B">
      <w:pPr>
        <w:pStyle w:val="BodyText"/>
        <w:tabs>
          <w:tab w:val="left" w:pos="859"/>
        </w:tabs>
        <w:ind w:left="859" w:right="68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satisfied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with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overall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customer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experienced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in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resolving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8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problem?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say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were</w:t>
      </w:r>
      <w:proofErr w:type="gramEnd"/>
    </w:p>
    <w:p w:rsidR="003D5FEF" w:rsidRPr="00591AE9" w:rsidRDefault="0019553B">
      <w:pPr>
        <w:spacing w:line="226" w:lineRule="exact"/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8" w:right="7195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Very</w:t>
      </w:r>
      <w:r w:rsidRPr="00591AE9">
        <w:rPr>
          <w:rFonts w:cstheme="minorHAnsi"/>
          <w:spacing w:val="-1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Quite</w:t>
      </w:r>
      <w:proofErr w:type="gramEnd"/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</w:p>
    <w:p w:rsidR="003D5FEF" w:rsidRPr="00591AE9" w:rsidRDefault="0019553B">
      <w:pPr>
        <w:ind w:left="858" w:right="5602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cstheme="minorHAnsi"/>
          <w:spacing w:val="-1"/>
          <w:sz w:val="20"/>
        </w:rPr>
        <w:t>Neither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satisfied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  <w:r w:rsidRPr="00591AE9">
        <w:rPr>
          <w:rFonts w:cstheme="minorHAnsi"/>
          <w:spacing w:val="3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Quite</w:t>
      </w:r>
      <w:r w:rsidRPr="00591AE9">
        <w:rPr>
          <w:rFonts w:cstheme="minorHAnsi"/>
          <w:spacing w:val="-1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dissatisfied</w:t>
      </w:r>
    </w:p>
    <w:p w:rsidR="003D5FEF" w:rsidRPr="00591AE9" w:rsidRDefault="0019553B">
      <w:pPr>
        <w:ind w:left="858" w:right="688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dissatisfied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8"/>
        </w:tabs>
        <w:spacing w:line="227" w:lineRule="exact"/>
        <w:ind w:left="13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much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pay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month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connection?</w:t>
      </w:r>
    </w:p>
    <w:p w:rsidR="003D5FEF" w:rsidRPr="00591AE9" w:rsidRDefault="0019553B">
      <w:pPr>
        <w:spacing w:line="227" w:lineRule="exact"/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591AE9" w:rsidRPr="00591AE9" w:rsidRDefault="00591AE9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6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Q49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Would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say,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connection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was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READ</w:t>
      </w:r>
      <w:r w:rsidRPr="00591AE9">
        <w:rPr>
          <w:rFonts w:cstheme="minorHAnsi"/>
          <w:spacing w:val="-10"/>
          <w:sz w:val="20"/>
        </w:rPr>
        <w:t xml:space="preserve"> </w:t>
      </w:r>
      <w:r w:rsidRPr="00591AE9">
        <w:rPr>
          <w:rFonts w:cstheme="minorHAnsi"/>
          <w:sz w:val="20"/>
        </w:rPr>
        <w:t>OUT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 w:right="7347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Too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high</w:t>
      </w:r>
      <w:r w:rsidRPr="00591AE9">
        <w:rPr>
          <w:rFonts w:eastAsia="Times New Roman" w:cstheme="minorHAnsi"/>
          <w:spacing w:val="21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About</w:t>
      </w:r>
      <w:proofErr w:type="gramEnd"/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right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Too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low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A8335F" w:rsidRDefault="00A8335F">
      <w:pPr>
        <w:pStyle w:val="BodyText"/>
        <w:tabs>
          <w:tab w:val="left" w:pos="859"/>
        </w:tabs>
        <w:ind w:left="859" w:right="469" w:hanging="720"/>
        <w:rPr>
          <w:rFonts w:asciiTheme="minorHAnsi" w:hAnsiTheme="minorHAnsi" w:cstheme="minorHAnsi"/>
          <w:spacing w:val="-1"/>
          <w:w w:val="95"/>
        </w:rPr>
      </w:pPr>
    </w:p>
    <w:p w:rsidR="00DC045A" w:rsidRDefault="00DC045A">
      <w:pPr>
        <w:pStyle w:val="BodyText"/>
        <w:tabs>
          <w:tab w:val="left" w:pos="859"/>
        </w:tabs>
        <w:ind w:left="859" w:right="469" w:hanging="720"/>
        <w:rPr>
          <w:rFonts w:asciiTheme="minorHAnsi" w:hAnsiTheme="minorHAnsi" w:cstheme="minorHAnsi"/>
          <w:spacing w:val="-1"/>
          <w:w w:val="95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46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Q50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much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were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paying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month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before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superfast?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PROMPT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i.e.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82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17"/>
        </w:rPr>
        <w:t xml:space="preserve"> </w:t>
      </w:r>
      <w:r w:rsidRPr="00591AE9">
        <w:rPr>
          <w:rFonts w:asciiTheme="minorHAnsi" w:hAnsiTheme="minorHAnsi" w:cstheme="minorHAnsi"/>
        </w:rPr>
        <w:t>BROADBAND</w:t>
      </w:r>
      <w:r w:rsidRPr="00591AE9">
        <w:rPr>
          <w:rFonts w:asciiTheme="minorHAnsi" w:hAnsiTheme="minorHAnsi" w:cstheme="minorHAnsi"/>
          <w:spacing w:val="-16"/>
        </w:rPr>
        <w:t xml:space="preserve"> </w:t>
      </w:r>
      <w:r w:rsidRPr="00591AE9">
        <w:rPr>
          <w:rFonts w:asciiTheme="minorHAnsi" w:hAnsiTheme="minorHAnsi" w:cstheme="minorHAnsi"/>
        </w:rPr>
        <w:t>CONNECTION</w:t>
      </w:r>
    </w:p>
    <w:p w:rsidR="00A8335F" w:rsidRDefault="0019553B" w:rsidP="00DC045A">
      <w:pPr>
        <w:spacing w:line="226" w:lineRule="exact"/>
        <w:ind w:left="859"/>
        <w:rPr>
          <w:rFonts w:cstheme="minorHAnsi"/>
          <w:spacing w:val="-1"/>
        </w:rPr>
      </w:pPr>
      <w:r w:rsidRPr="00591AE9">
        <w:rPr>
          <w:rFonts w:cstheme="minorHAnsi"/>
          <w:sz w:val="20"/>
        </w:rPr>
        <w:t>OPEN</w:t>
      </w:r>
    </w:p>
    <w:p w:rsidR="00DC045A" w:rsidRDefault="00DC045A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DC045A" w:rsidRDefault="00DC045A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DC045A" w:rsidRDefault="00DC045A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DC045A" w:rsidRDefault="00DC045A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Superfast Cornwall Carbon Calculator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859"/>
        </w:tabs>
        <w:ind w:left="859" w:right="780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Q51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aware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Carbon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Calculator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Smartphone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application</w:t>
      </w:r>
      <w:r w:rsidRPr="00591AE9">
        <w:rPr>
          <w:rFonts w:asciiTheme="minorHAnsi" w:hAnsiTheme="minorHAnsi" w:cstheme="minorHAnsi"/>
          <w:spacing w:val="66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(Carbon</w:t>
      </w:r>
      <w:r w:rsidRPr="00591AE9">
        <w:rPr>
          <w:rFonts w:asciiTheme="minorHAnsi" w:hAnsiTheme="minorHAnsi" w:cstheme="minorHAnsi"/>
          <w:spacing w:val="-1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Diem)?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591AE9" w:rsidRDefault="0019553B">
      <w:pPr>
        <w:pStyle w:val="BodyText"/>
        <w:spacing w:line="228" w:lineRule="exact"/>
        <w:ind w:left="139" w:right="366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Q50_2:</w:t>
      </w:r>
    </w:p>
    <w:p w:rsidR="003D5FEF" w:rsidRPr="00591AE9" w:rsidRDefault="0019553B">
      <w:pPr>
        <w:ind w:left="859" w:right="289" w:hanging="72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Q51_2b.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Cornwall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provides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free-to-use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calculator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enable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businesses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measure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their</w:t>
      </w:r>
      <w:r w:rsidRPr="00591AE9">
        <w:rPr>
          <w:rFonts w:cstheme="minorHAnsi"/>
          <w:spacing w:val="95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footprint.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Full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details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available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website:</w:t>
      </w:r>
      <w:r w:rsidRPr="00591AE9">
        <w:rPr>
          <w:rFonts w:cstheme="minorHAnsi"/>
          <w:spacing w:val="-4"/>
          <w:sz w:val="20"/>
        </w:rPr>
        <w:t xml:space="preserve"> </w:t>
      </w:r>
      <w:hyperlink r:id="rId15">
        <w:r w:rsidRPr="00591AE9">
          <w:rPr>
            <w:rFonts w:cstheme="minorHAnsi"/>
            <w:color w:val="0000FF"/>
            <w:spacing w:val="-1"/>
            <w:sz w:val="20"/>
            <w:u w:val="single" w:color="0000FF"/>
          </w:rPr>
          <w:t>www.superfastcornwall.org</w:t>
        </w:r>
        <w:r w:rsidRPr="00591AE9">
          <w:rPr>
            <w:rFonts w:cstheme="minorHAnsi"/>
            <w:spacing w:val="-1"/>
            <w:sz w:val="20"/>
          </w:rPr>
          <w:t>.</w:t>
        </w:r>
      </w:hyperlink>
      <w:r w:rsidRPr="00591AE9">
        <w:rPr>
          <w:rFonts w:cstheme="minorHAnsi"/>
          <w:spacing w:val="39"/>
          <w:sz w:val="20"/>
        </w:rPr>
        <w:t xml:space="preserve"> </w:t>
      </w:r>
      <w:r w:rsidRPr="00591AE9">
        <w:rPr>
          <w:rFonts w:cstheme="minorHAnsi"/>
          <w:sz w:val="20"/>
        </w:rPr>
        <w:t>Do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you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think</w:t>
      </w:r>
      <w:r w:rsidRPr="00591AE9">
        <w:rPr>
          <w:rFonts w:cstheme="minorHAnsi"/>
          <w:spacing w:val="8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that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you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would make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use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this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online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calculator?</w:t>
      </w:r>
    </w:p>
    <w:p w:rsidR="003D5FEF" w:rsidRPr="00591AE9" w:rsidRDefault="003D5FEF">
      <w:pPr>
        <w:spacing w:before="10"/>
        <w:rPr>
          <w:rFonts w:eastAsia="Times New Roman" w:cstheme="minorHAnsi"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used</w:t>
      </w:r>
    </w:p>
    <w:p w:rsidR="003D5FEF" w:rsidRPr="00591AE9" w:rsidRDefault="0019553B">
      <w:pPr>
        <w:ind w:left="859" w:right="690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intend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3D5FEF" w:rsidRPr="00591AE9" w:rsidRDefault="0019553B">
      <w:pPr>
        <w:ind w:left="139" w:firstLine="71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Yes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Q51_2b</w:t>
      </w:r>
    </w:p>
    <w:p w:rsidR="003D5FEF" w:rsidRPr="00591AE9" w:rsidRDefault="0019553B">
      <w:pPr>
        <w:pStyle w:val="BodyText"/>
        <w:ind w:left="859" w:right="796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Q52_2a</w:t>
      </w:r>
      <w:r w:rsidRPr="00591AE9">
        <w:rPr>
          <w:rFonts w:asciiTheme="minorHAnsi" w:hAnsiTheme="minorHAnsi" w:cstheme="minorHAnsi"/>
          <w:spacing w:val="5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aware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Cornwall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Carbon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Calculator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Smartphone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application</w:t>
      </w:r>
      <w:r w:rsidRPr="00591AE9">
        <w:rPr>
          <w:rFonts w:asciiTheme="minorHAnsi" w:hAnsiTheme="minorHAnsi" w:cstheme="minorHAnsi"/>
          <w:spacing w:val="64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(Carbon</w:t>
      </w:r>
      <w:r w:rsidRPr="00591AE9">
        <w:rPr>
          <w:rFonts w:asciiTheme="minorHAnsi" w:hAnsiTheme="minorHAnsi" w:cstheme="minorHAnsi"/>
          <w:spacing w:val="-1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Diem)?</w:t>
      </w:r>
    </w:p>
    <w:p w:rsidR="003D5FEF" w:rsidRPr="00591AE9" w:rsidRDefault="003D5FEF">
      <w:pPr>
        <w:spacing w:before="8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 w:right="7927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w w:val="95"/>
          <w:sz w:val="20"/>
        </w:rPr>
        <w:t>Yes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No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Q51_2b</w:t>
      </w:r>
    </w:p>
    <w:p w:rsidR="003D5FEF" w:rsidRPr="00591AE9" w:rsidRDefault="0019553B">
      <w:pPr>
        <w:pStyle w:val="BodyText"/>
        <w:ind w:left="859" w:right="232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Q52_2b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used,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calculator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and/or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smartphone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application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calculate</w:t>
      </w:r>
      <w:r w:rsidRPr="00591AE9">
        <w:rPr>
          <w:rFonts w:asciiTheme="minorHAnsi" w:hAnsiTheme="minorHAnsi" w:cstheme="minorHAnsi"/>
          <w:spacing w:val="9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carbon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footprint?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used</w:t>
      </w:r>
    </w:p>
    <w:p w:rsidR="003D5FEF" w:rsidRPr="00591AE9" w:rsidRDefault="0019553B">
      <w:pPr>
        <w:ind w:left="859" w:right="688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intend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</w:t>
      </w:r>
      <w:r w:rsidRPr="00591AE9">
        <w:rPr>
          <w:rFonts w:eastAsia="Times New Roman" w:cstheme="minorHAnsi"/>
          <w:spacing w:val="24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Q52_2a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Q52_2b,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Q53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Q53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decided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carbon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calculator?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MULTI-CODE,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USING</w:t>
      </w:r>
      <w:r w:rsidRPr="00591AE9">
        <w:rPr>
          <w:rFonts w:cstheme="minorHAnsi"/>
          <w:spacing w:val="-12"/>
          <w:sz w:val="20"/>
        </w:rPr>
        <w:t xml:space="preserve"> </w:t>
      </w:r>
      <w:r w:rsidRPr="00591AE9">
        <w:rPr>
          <w:rFonts w:cstheme="minorHAnsi"/>
          <w:sz w:val="20"/>
        </w:rPr>
        <w:t>PRE-CODES</w:t>
      </w:r>
    </w:p>
    <w:p w:rsidR="003D5FEF" w:rsidRPr="00591AE9" w:rsidRDefault="003D5FEF">
      <w:pPr>
        <w:spacing w:before="1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ind w:left="85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Do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see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benefit</w:t>
      </w:r>
    </w:p>
    <w:p w:rsidR="003D5FEF" w:rsidRPr="00591AE9" w:rsidRDefault="0019553B">
      <w:pPr>
        <w:ind w:left="858" w:right="478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Carbon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calculator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tools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are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too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complicated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Do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not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have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enough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time</w:t>
      </w:r>
    </w:p>
    <w:p w:rsidR="003D5FEF" w:rsidRPr="00591AE9" w:rsidRDefault="0019553B">
      <w:pPr>
        <w:ind w:left="858" w:right="5553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I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am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interested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green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issues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proofErr w:type="gramEnd"/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  <w:sectPr w:rsidR="003D5FEF" w:rsidRPr="00591AE9" w:rsidSect="00A8335F">
          <w:footerReference w:type="default" r:id="rId16"/>
          <w:pgSz w:w="11910" w:h="16840"/>
          <w:pgMar w:top="1843" w:right="1300" w:bottom="1600" w:left="1300" w:header="708" w:footer="1405" w:gutter="0"/>
          <w:cols w:space="720"/>
        </w:sectPr>
      </w:pPr>
    </w:p>
    <w:p w:rsidR="00F3642D" w:rsidRDefault="00F3642D" w:rsidP="00A8335F">
      <w:pPr>
        <w:pStyle w:val="Heading3"/>
        <w:ind w:left="0"/>
        <w:rPr>
          <w:rFonts w:asciiTheme="minorHAnsi" w:hAnsiTheme="minorHAnsi" w:cstheme="minorHAnsi"/>
          <w:spacing w:val="-1"/>
        </w:rPr>
      </w:pPr>
    </w:p>
    <w:p w:rsidR="00F3642D" w:rsidRDefault="00F3642D" w:rsidP="00A8335F">
      <w:pPr>
        <w:pStyle w:val="Heading3"/>
        <w:ind w:left="0"/>
        <w:rPr>
          <w:rFonts w:asciiTheme="minorHAnsi" w:hAnsiTheme="minorHAnsi" w:cstheme="minorHAnsi"/>
          <w:spacing w:val="-1"/>
        </w:rPr>
      </w:pPr>
    </w:p>
    <w:p w:rsidR="00F3642D" w:rsidRDefault="00F3642D" w:rsidP="00A8335F">
      <w:pPr>
        <w:pStyle w:val="Heading3"/>
        <w:ind w:left="0"/>
        <w:rPr>
          <w:rFonts w:asciiTheme="minorHAnsi" w:hAnsiTheme="minorHAnsi" w:cstheme="minorHAnsi"/>
          <w:spacing w:val="-1"/>
        </w:rPr>
      </w:pPr>
    </w:p>
    <w:p w:rsidR="003D5FEF" w:rsidRPr="00A8335F" w:rsidRDefault="0019553B" w:rsidP="00A8335F">
      <w:pPr>
        <w:pStyle w:val="Heading3"/>
        <w:ind w:left="0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RE-CONTACT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4"/>
          <w:szCs w:val="24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Q54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May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contact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talk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again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2"/>
        </w:rPr>
        <w:t xml:space="preserve"> more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about:</w:t>
      </w:r>
    </w:p>
    <w:p w:rsidR="003D5FEF" w:rsidRPr="00591AE9" w:rsidRDefault="0019553B">
      <w:pPr>
        <w:spacing w:line="227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1"/>
          <w:sz w:val="20"/>
          <w:szCs w:val="20"/>
        </w:rPr>
        <w:t>How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you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used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broadband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improve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your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job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search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activities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IF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AT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Q33</w:t>
      </w:r>
    </w:p>
    <w:p w:rsidR="003D5FEF" w:rsidRPr="00591AE9" w:rsidRDefault="0019553B">
      <w:pPr>
        <w:ind w:left="859" w:right="280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1"/>
          <w:sz w:val="20"/>
          <w:szCs w:val="20"/>
        </w:rPr>
        <w:t>How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you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used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broadband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 work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from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home</w:t>
      </w:r>
      <w:r w:rsidRPr="00591AE9">
        <w:rPr>
          <w:rFonts w:eastAsia="Times New Roman" w:cstheme="minorHAnsi"/>
          <w:spacing w:val="41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IF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IMPORTANT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VERY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IMPORTANT</w:t>
      </w:r>
      <w:r w:rsidRPr="00591AE9">
        <w:rPr>
          <w:rFonts w:eastAsia="Times New Roman" w:cstheme="minorHAnsi"/>
          <w:spacing w:val="4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Q27</w:t>
      </w:r>
    </w:p>
    <w:p w:rsidR="003D5FEF" w:rsidRPr="00591AE9" w:rsidRDefault="0019553B">
      <w:pPr>
        <w:ind w:left="859" w:right="36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1"/>
          <w:sz w:val="20"/>
          <w:szCs w:val="20"/>
        </w:rPr>
        <w:t>How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you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used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broadband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set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up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business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IF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IMPORTANT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VERY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IMPORTANT</w:t>
      </w:r>
      <w:r w:rsidRPr="00591AE9">
        <w:rPr>
          <w:rFonts w:eastAsia="Times New Roman" w:cstheme="minorHAnsi"/>
          <w:spacing w:val="49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Q36</w:t>
      </w:r>
    </w:p>
    <w:p w:rsidR="003D5FEF" w:rsidRPr="00591AE9" w:rsidRDefault="0019553B">
      <w:pPr>
        <w:ind w:left="859" w:right="2144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Yes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and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survey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4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Yes,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willing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responses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survey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linked</w:t>
      </w:r>
      <w:r w:rsidRPr="00591AE9">
        <w:rPr>
          <w:rFonts w:eastAsia="Times New Roman" w:cstheme="minorHAnsi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details</w:t>
      </w:r>
      <w:r w:rsidRPr="00591AE9">
        <w:rPr>
          <w:rFonts w:eastAsia="Times New Roman" w:cstheme="minorHAnsi"/>
          <w:spacing w:val="82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</w:t>
      </w:r>
    </w:p>
    <w:p w:rsidR="003D5FEF" w:rsidRPr="00591AE9" w:rsidRDefault="0019553B">
      <w:pPr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19553B">
      <w:pPr>
        <w:pStyle w:val="BodyText"/>
        <w:tabs>
          <w:tab w:val="left" w:pos="859"/>
        </w:tabs>
        <w:spacing w:before="5" w:line="227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Q55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confirm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contact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details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purpose?</w:t>
      </w:r>
    </w:p>
    <w:p w:rsidR="003D5FEF" w:rsidRPr="00591AE9" w:rsidRDefault="0019553B">
      <w:pPr>
        <w:spacing w:line="227" w:lineRule="exact"/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Name:</w:t>
      </w:r>
    </w:p>
    <w:p w:rsidR="003D5FEF" w:rsidRPr="00591AE9" w:rsidRDefault="0019553B">
      <w:pPr>
        <w:ind w:left="860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Phone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number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email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address: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THANK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CLOSE</w:t>
      </w:r>
    </w:p>
    <w:p w:rsidR="003D5FEF" w:rsidRPr="00591AE9" w:rsidRDefault="003D5FEF">
      <w:pPr>
        <w:spacing w:before="2"/>
        <w:rPr>
          <w:rFonts w:eastAsia="Times New Roman" w:cstheme="minorHAnsi"/>
          <w:b/>
          <w:bCs/>
          <w:sz w:val="15"/>
          <w:szCs w:val="15"/>
        </w:rPr>
      </w:pPr>
    </w:p>
    <w:p w:rsidR="00A8335F" w:rsidRDefault="00A8335F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F3642D" w:rsidRDefault="00F3642D" w:rsidP="00A8335F">
      <w:pPr>
        <w:pStyle w:val="Heading3"/>
        <w:ind w:left="0"/>
        <w:rPr>
          <w:rFonts w:asciiTheme="minorHAnsi" w:hAnsiTheme="minorHAnsi" w:cstheme="minorHAnsi"/>
          <w:spacing w:val="-1"/>
        </w:rPr>
      </w:pPr>
    </w:p>
    <w:p w:rsidR="00DC045A" w:rsidRDefault="00DC045A" w:rsidP="00F3642D">
      <w:pPr>
        <w:pStyle w:val="Heading3"/>
        <w:ind w:left="0" w:firstLine="140"/>
        <w:rPr>
          <w:rFonts w:asciiTheme="minorHAnsi" w:hAnsiTheme="minorHAnsi" w:cstheme="minorHAnsi"/>
          <w:spacing w:val="-1"/>
        </w:rPr>
      </w:pPr>
    </w:p>
    <w:p w:rsidR="003D5FEF" w:rsidRPr="00A8335F" w:rsidRDefault="0019553B" w:rsidP="00F3642D">
      <w:pPr>
        <w:pStyle w:val="Heading3"/>
        <w:ind w:left="0" w:firstLine="140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ROUTE: Not upgraded to superfast: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21"/>
          <w:szCs w:val="21"/>
        </w:rPr>
      </w:pPr>
    </w:p>
    <w:p w:rsidR="003D5FEF" w:rsidRPr="00591AE9" w:rsidRDefault="0019553B">
      <w:pPr>
        <w:pStyle w:val="BodyTex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THOSE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NOT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UPGRADED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SUPERFAST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S2</w:t>
      </w:r>
    </w:p>
    <w:p w:rsidR="003D5FEF" w:rsidRPr="00591AE9" w:rsidRDefault="003D5FEF">
      <w:pPr>
        <w:spacing w:before="10"/>
        <w:rPr>
          <w:rFonts w:eastAsia="Times New Roman" w:cstheme="minorHAnsi"/>
          <w:b/>
          <w:bCs/>
          <w:sz w:val="19"/>
          <w:szCs w:val="19"/>
        </w:rPr>
      </w:pP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Q56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Why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have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yet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 w:rsidP="00F3642D">
      <w:pPr>
        <w:spacing w:line="228" w:lineRule="exact"/>
        <w:ind w:left="85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CODES,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MULTI-CODE</w:t>
      </w:r>
    </w:p>
    <w:p w:rsidR="003D5FEF" w:rsidRPr="00591AE9" w:rsidRDefault="003D5FEF" w:rsidP="00F3642D">
      <w:pPr>
        <w:spacing w:before="1"/>
        <w:jc w:val="both"/>
        <w:rPr>
          <w:rFonts w:eastAsia="Times New Roman" w:cstheme="minorHAnsi"/>
          <w:sz w:val="20"/>
          <w:szCs w:val="20"/>
        </w:rPr>
      </w:pPr>
    </w:p>
    <w:p w:rsidR="003D5FEF" w:rsidRPr="00591AE9" w:rsidRDefault="0019553B" w:rsidP="00F3642D">
      <w:pPr>
        <w:ind w:left="859" w:right="2144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ORDERED,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BUT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WAITING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I’ve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ordered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we’re </w:t>
      </w:r>
      <w:r w:rsidRPr="00591AE9">
        <w:rPr>
          <w:rFonts w:eastAsia="Times New Roman" w:cstheme="minorHAnsi"/>
          <w:spacing w:val="-1"/>
          <w:sz w:val="20"/>
          <w:szCs w:val="20"/>
        </w:rPr>
        <w:t>waiting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connection</w:t>
      </w:r>
      <w:r w:rsidRPr="00591AE9">
        <w:rPr>
          <w:rFonts w:eastAsia="Times New Roman" w:cstheme="minorHAnsi"/>
          <w:spacing w:val="5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GIVEN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UP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NOW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Have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tried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applying,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but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have </w:t>
      </w:r>
      <w:r w:rsidRPr="00591AE9">
        <w:rPr>
          <w:rFonts w:eastAsia="Times New Roman" w:cstheme="minorHAnsi"/>
          <w:sz w:val="20"/>
          <w:szCs w:val="20"/>
        </w:rPr>
        <w:t>given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up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for</w:t>
      </w:r>
    </w:p>
    <w:p w:rsidR="003D5FEF" w:rsidRPr="00591AE9" w:rsidRDefault="0019553B" w:rsidP="00F3642D">
      <w:pPr>
        <w:ind w:left="85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AWARE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Didn’t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it’s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in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area</w:t>
      </w:r>
    </w:p>
    <w:p w:rsidR="003D5FEF" w:rsidRPr="00591AE9" w:rsidRDefault="0019553B" w:rsidP="00F3642D">
      <w:pPr>
        <w:ind w:left="85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IN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AREA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it’s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available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this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area</w:t>
      </w:r>
    </w:p>
    <w:p w:rsidR="003D5FEF" w:rsidRPr="00591AE9" w:rsidRDefault="0019553B" w:rsidP="00F3642D">
      <w:pPr>
        <w:ind w:left="859" w:right="974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HAVEN’T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CHECKED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Haven’t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checked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find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out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whether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it’s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this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area</w:t>
      </w:r>
      <w:r w:rsidRPr="00591AE9">
        <w:rPr>
          <w:rFonts w:eastAsia="Times New Roman" w:cstheme="minorHAnsi"/>
          <w:spacing w:val="5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DIDN’T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KNOW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HAD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ORDER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Thought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line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would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upgrade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automatically)</w:t>
      </w:r>
    </w:p>
    <w:p w:rsidR="003D5FEF" w:rsidRPr="00591AE9" w:rsidRDefault="0019553B" w:rsidP="00F3642D">
      <w:pPr>
        <w:ind w:left="859" w:right="974"/>
        <w:jc w:val="both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AVAILABLE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FROM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MY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PROVIDER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Our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ISP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doesn’t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offer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broadband</w:t>
      </w:r>
      <w:r w:rsidRPr="00591AE9">
        <w:rPr>
          <w:rFonts w:eastAsia="Times New Roman" w:cstheme="minorHAnsi"/>
          <w:spacing w:val="5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TIED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INTO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EXISTING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CONTRACT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Tied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into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existing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contract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with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ISP</w:t>
      </w:r>
      <w:proofErr w:type="gramEnd"/>
    </w:p>
    <w:p w:rsidR="003D5FEF" w:rsidRPr="00591AE9" w:rsidRDefault="0019553B" w:rsidP="00F3642D">
      <w:pPr>
        <w:ind w:left="859" w:right="3021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GOT ROUND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IT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Just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haven’t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got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around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it </w:t>
      </w:r>
      <w:r w:rsidRPr="00591AE9">
        <w:rPr>
          <w:rFonts w:eastAsia="Times New Roman" w:cstheme="minorHAnsi"/>
          <w:spacing w:val="-2"/>
          <w:sz w:val="20"/>
          <w:szCs w:val="20"/>
        </w:rPr>
        <w:t>yet</w:t>
      </w:r>
      <w:r w:rsidRPr="00591AE9">
        <w:rPr>
          <w:rFonts w:eastAsia="Times New Roman" w:cstheme="minorHAnsi"/>
          <w:spacing w:val="31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DON’T </w:t>
      </w:r>
      <w:r w:rsidRPr="00591AE9">
        <w:rPr>
          <w:rFonts w:eastAsia="Times New Roman" w:cstheme="minorHAnsi"/>
          <w:sz w:val="20"/>
          <w:szCs w:val="20"/>
        </w:rPr>
        <w:t>NEED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IT</w:t>
      </w:r>
      <w:r w:rsidRPr="00591AE9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need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current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service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is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fine</w:t>
      </w:r>
    </w:p>
    <w:p w:rsidR="00F3642D" w:rsidRDefault="0019553B" w:rsidP="00F3642D">
      <w:pPr>
        <w:ind w:left="859" w:right="232" w:hanging="1"/>
        <w:jc w:val="both"/>
        <w:rPr>
          <w:rFonts w:eastAsia="Times New Roman" w:cstheme="minorHAnsi"/>
          <w:spacing w:val="-1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WANT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TO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DISRUPT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MY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CONNECTION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Concerned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about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disrupting</w:t>
      </w:r>
      <w:r w:rsidRPr="00591AE9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current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service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="00F3642D">
        <w:rPr>
          <w:rFonts w:eastAsia="Times New Roman" w:cstheme="minorHAnsi"/>
          <w:spacing w:val="69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upgrade</w:t>
      </w:r>
      <w:r w:rsidRPr="00591AE9">
        <w:rPr>
          <w:rFonts w:eastAsia="Times New Roman" w:cstheme="minorHAnsi"/>
          <w:spacing w:val="-8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</w:p>
    <w:p w:rsidR="003D5FEF" w:rsidRPr="00591AE9" w:rsidRDefault="0019553B" w:rsidP="00F3642D">
      <w:pPr>
        <w:ind w:left="859" w:right="232" w:hanging="1"/>
        <w:jc w:val="both"/>
        <w:rPr>
          <w:rFonts w:eastAsia="Times New Roman" w:cstheme="minorHAnsi"/>
          <w:sz w:val="20"/>
          <w:szCs w:val="20"/>
        </w:rPr>
      </w:pPr>
      <w:proofErr w:type="gramStart"/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proofErr w:type="gramEnd"/>
    </w:p>
    <w:p w:rsidR="003D5FEF" w:rsidRPr="00591AE9" w:rsidRDefault="0019553B" w:rsidP="00F3642D">
      <w:pPr>
        <w:spacing w:line="229" w:lineRule="exact"/>
        <w:ind w:left="85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1"/>
          <w:sz w:val="20"/>
        </w:rPr>
        <w:t>TOO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EXPENSIVE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-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Superfast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will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be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too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expensive</w:t>
      </w:r>
    </w:p>
    <w:p w:rsidR="003D5FEF" w:rsidRPr="00591AE9" w:rsidRDefault="0019553B" w:rsidP="00F3642D">
      <w:pPr>
        <w:ind w:left="859" w:right="320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WON’T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MUCH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FASTER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Don’t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believe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that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broadband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speed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2"/>
          <w:sz w:val="20"/>
          <w:szCs w:val="20"/>
        </w:rPr>
        <w:t>will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fast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as</w:t>
      </w:r>
      <w:r w:rsidRPr="00591AE9">
        <w:rPr>
          <w:rFonts w:eastAsia="Times New Roman" w:cstheme="minorHAnsi"/>
          <w:spacing w:val="4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they</w:t>
      </w:r>
      <w:r w:rsidRPr="00591AE9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claim</w:t>
      </w:r>
    </w:p>
    <w:p w:rsidR="003D5FEF" w:rsidRPr="00591AE9" w:rsidRDefault="0019553B" w:rsidP="00F3642D">
      <w:pPr>
        <w:ind w:left="859" w:right="2144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UNSURE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1"/>
          <w:sz w:val="20"/>
          <w:szCs w:val="20"/>
        </w:rPr>
        <w:t>OF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BENEFITS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OF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SUPERFAST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sure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what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the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benefits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are</w:t>
      </w:r>
      <w:r w:rsidRPr="00591AE9">
        <w:rPr>
          <w:rFonts w:eastAsia="Times New Roman" w:cstheme="minorHAnsi"/>
          <w:spacing w:val="5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19553B" w:rsidP="00F3642D">
      <w:pPr>
        <w:ind w:left="139" w:firstLine="719"/>
        <w:jc w:val="both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Other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–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please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specify</w:t>
      </w:r>
    </w:p>
    <w:p w:rsidR="003D5FEF" w:rsidRPr="00591AE9" w:rsidRDefault="003D5FEF">
      <w:pPr>
        <w:spacing w:before="6"/>
        <w:rPr>
          <w:rFonts w:eastAsia="Times New Roman" w:cstheme="minorHAnsi"/>
          <w:sz w:val="21"/>
          <w:szCs w:val="21"/>
        </w:rPr>
      </w:pPr>
    </w:p>
    <w:p w:rsidR="003D5FEF" w:rsidRPr="00591AE9" w:rsidRDefault="0019553B">
      <w:pPr>
        <w:pStyle w:val="BodyTex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DON’T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NEED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Q56</w:t>
      </w:r>
    </w:p>
    <w:p w:rsidR="003D5FEF" w:rsidRPr="00591AE9" w:rsidRDefault="0019553B">
      <w:pPr>
        <w:pStyle w:val="BodyText"/>
        <w:tabs>
          <w:tab w:val="left" w:pos="859"/>
        </w:tabs>
        <w:spacing w:line="228" w:lineRule="exact"/>
        <w:ind w:left="13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Q57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Can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tell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why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feel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don’t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need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superfast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broadband?</w:t>
      </w:r>
    </w:p>
    <w:p w:rsidR="003D5FEF" w:rsidRPr="00591AE9" w:rsidRDefault="0019553B">
      <w:pPr>
        <w:spacing w:line="228" w:lineRule="exact"/>
        <w:ind w:left="85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591AE9" w:rsidRPr="00591AE9" w:rsidRDefault="00591AE9">
      <w:pPr>
        <w:pStyle w:val="BodyText"/>
        <w:spacing w:line="228" w:lineRule="exact"/>
        <w:ind w:left="300"/>
        <w:rPr>
          <w:rFonts w:asciiTheme="minorHAnsi" w:hAnsiTheme="minorHAnsi" w:cstheme="minorHAnsi"/>
          <w:spacing w:val="-1"/>
        </w:rPr>
      </w:pPr>
    </w:p>
    <w:p w:rsidR="003D5FEF" w:rsidRPr="00591AE9" w:rsidRDefault="0019553B" w:rsidP="00591AE9">
      <w:pPr>
        <w:pStyle w:val="BodyText"/>
        <w:spacing w:line="228" w:lineRule="exact"/>
        <w:ind w:left="300"/>
        <w:rPr>
          <w:rFonts w:asciiTheme="minorHAnsi" w:hAnsiTheme="minorHAnsi" w:cstheme="minorHAnsi"/>
          <w:u w:val="thick" w:color="00000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Q61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proofErr w:type="gramStart"/>
      <w:r w:rsidR="00591AE9" w:rsidRPr="00591AE9">
        <w:rPr>
          <w:rFonts w:asciiTheme="minorHAnsi" w:hAnsiTheme="minorHAnsi" w:cstheme="minorHAnsi"/>
          <w:u w:val="thick" w:color="000000"/>
        </w:rPr>
        <w:t>EXCEPT</w:t>
      </w:r>
      <w:proofErr w:type="gramEnd"/>
      <w:r w:rsidRPr="00591AE9">
        <w:rPr>
          <w:rFonts w:asciiTheme="minorHAnsi" w:hAnsiTheme="minorHAnsi" w:cstheme="minorHAnsi"/>
          <w:spacing w:val="-6"/>
          <w:u w:val="thick" w:color="000000"/>
        </w:rPr>
        <w:t xml:space="preserve"> </w:t>
      </w:r>
      <w:r w:rsidRPr="00591AE9">
        <w:rPr>
          <w:rFonts w:asciiTheme="minorHAnsi" w:hAnsiTheme="minorHAnsi" w:cstheme="minorHAnsi"/>
        </w:rPr>
        <w:t>a,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j,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k,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ASK Q58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&amp;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Q59,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OTHERWISE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GO 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Q60:</w:t>
      </w:r>
    </w:p>
    <w:p w:rsidR="00591AE9" w:rsidRPr="00591AE9" w:rsidRDefault="00591AE9">
      <w:pPr>
        <w:pStyle w:val="BodyText"/>
        <w:spacing w:line="228" w:lineRule="exact"/>
        <w:ind w:left="300"/>
        <w:rPr>
          <w:rFonts w:asciiTheme="minorHAnsi" w:hAnsiTheme="minorHAnsi" w:cstheme="minorHAnsi"/>
          <w:b w:val="0"/>
          <w:bCs w:val="0"/>
        </w:rPr>
      </w:pPr>
    </w:p>
    <w:p w:rsidR="00F3642D" w:rsidRDefault="0019553B" w:rsidP="00A8335F">
      <w:pPr>
        <w:pStyle w:val="BodyText"/>
        <w:tabs>
          <w:tab w:val="left" w:pos="1019"/>
        </w:tabs>
        <w:spacing w:before="8" w:line="224" w:lineRule="exact"/>
        <w:ind w:left="1019" w:right="391" w:hanging="720"/>
        <w:rPr>
          <w:rFonts w:asciiTheme="minorHAnsi" w:hAnsiTheme="minorHAnsi" w:cstheme="minorHAnsi"/>
          <w:spacing w:val="-5"/>
        </w:rPr>
      </w:pPr>
      <w:r w:rsidRPr="00591AE9">
        <w:rPr>
          <w:rFonts w:asciiTheme="minorHAnsi" w:hAnsiTheme="minorHAnsi" w:cstheme="minorHAnsi"/>
          <w:spacing w:val="-1"/>
          <w:w w:val="95"/>
        </w:rPr>
        <w:t>Q58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price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was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similar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slightly</w:t>
      </w:r>
      <w:r w:rsidRPr="00591AE9">
        <w:rPr>
          <w:rFonts w:asciiTheme="minorHAnsi" w:hAnsiTheme="minorHAnsi" w:cstheme="minorHAnsi"/>
          <w:spacing w:val="-2"/>
        </w:rPr>
        <w:t xml:space="preserve"> more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expensive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than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standard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broadband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now,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how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likely</w:t>
      </w:r>
      <w:r w:rsidR="00F3642D">
        <w:rPr>
          <w:rFonts w:asciiTheme="minorHAnsi" w:hAnsiTheme="minorHAnsi" w:cstheme="minorHAnsi"/>
          <w:spacing w:val="81"/>
          <w:w w:val="99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proofErr w:type="gramStart"/>
      <w:r w:rsidRPr="00591AE9">
        <w:rPr>
          <w:rFonts w:asciiTheme="minorHAnsi" w:hAnsiTheme="minorHAnsi" w:cstheme="minorHAnsi"/>
        </w:rPr>
        <w:t>you</w:t>
      </w:r>
      <w:proofErr w:type="gramEnd"/>
    </w:p>
    <w:p w:rsidR="003D5FEF" w:rsidRPr="00A8335F" w:rsidRDefault="00F3642D" w:rsidP="00A8335F">
      <w:pPr>
        <w:pStyle w:val="BodyText"/>
        <w:tabs>
          <w:tab w:val="left" w:pos="1019"/>
        </w:tabs>
        <w:spacing w:before="8" w:line="224" w:lineRule="exact"/>
        <w:ind w:left="1019" w:right="391" w:hanging="72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pacing w:val="-1"/>
          <w:w w:val="95"/>
        </w:rPr>
        <w:tab/>
      </w:r>
      <w:proofErr w:type="gramStart"/>
      <w:r w:rsidR="0019553B" w:rsidRPr="00591AE9">
        <w:rPr>
          <w:rFonts w:asciiTheme="minorHAnsi" w:hAnsiTheme="minorHAnsi" w:cstheme="minorHAnsi"/>
          <w:spacing w:val="-1"/>
        </w:rPr>
        <w:t>to</w:t>
      </w:r>
      <w:proofErr w:type="gramEnd"/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upgrade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your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connection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to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superfast</w:t>
      </w:r>
      <w:r w:rsidR="0019553B" w:rsidRPr="00591AE9">
        <w:rPr>
          <w:rFonts w:asciiTheme="minorHAnsi" w:hAnsiTheme="minorHAnsi" w:cstheme="minorHAnsi"/>
          <w:spacing w:val="-4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broadband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when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it’s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available?</w:t>
      </w:r>
      <w:r w:rsidR="0019553B" w:rsidRPr="00591AE9">
        <w:rPr>
          <w:rFonts w:asciiTheme="minorHAnsi" w:hAnsiTheme="minorHAnsi" w:cstheme="minorHAnsi"/>
          <w:spacing w:val="41"/>
        </w:rPr>
        <w:t xml:space="preserve"> </w:t>
      </w:r>
      <w:r w:rsidR="0019553B" w:rsidRPr="00591AE9">
        <w:rPr>
          <w:rFonts w:asciiTheme="minorHAnsi" w:hAnsiTheme="minorHAnsi" w:cstheme="minorHAnsi"/>
          <w:b w:val="0"/>
          <w:bCs w:val="0"/>
          <w:spacing w:val="-2"/>
        </w:rPr>
        <w:t>READ</w:t>
      </w:r>
      <w:r w:rsidR="0019553B" w:rsidRPr="00591AE9">
        <w:rPr>
          <w:rFonts w:asciiTheme="minorHAnsi" w:hAnsiTheme="minorHAnsi" w:cstheme="minorHAnsi"/>
          <w:b w:val="0"/>
          <w:bCs w:val="0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b w:val="0"/>
          <w:bCs w:val="0"/>
        </w:rPr>
        <w:t>OUT</w:t>
      </w:r>
    </w:p>
    <w:p w:rsidR="003D5FEF" w:rsidRPr="00591AE9" w:rsidRDefault="0019553B">
      <w:pPr>
        <w:ind w:left="1019" w:right="7195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proofErr w:type="gramStart"/>
      <w:r w:rsidRPr="00591AE9">
        <w:rPr>
          <w:rFonts w:eastAsia="Times New Roman" w:cstheme="minorHAnsi"/>
          <w:sz w:val="20"/>
          <w:szCs w:val="20"/>
        </w:rPr>
        <w:t>Fairly</w:t>
      </w:r>
      <w:proofErr w:type="gramEnd"/>
      <w:r w:rsidRPr="00591AE9">
        <w:rPr>
          <w:rFonts w:eastAsia="Times New Roman" w:cstheme="minorHAnsi"/>
          <w:spacing w:val="-1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5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very</w:t>
      </w:r>
      <w:r w:rsidRPr="00591AE9">
        <w:rPr>
          <w:rFonts w:eastAsia="Times New Roman" w:cstheme="minorHAnsi"/>
          <w:spacing w:val="-10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likely</w:t>
      </w:r>
      <w:r w:rsidRPr="00591AE9">
        <w:rPr>
          <w:rFonts w:eastAsia="Times New Roman" w:cstheme="minorHAnsi"/>
          <w:spacing w:val="23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Not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all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likely</w:t>
      </w:r>
      <w:r w:rsidRPr="00591AE9">
        <w:rPr>
          <w:rFonts w:eastAsia="Times New Roman" w:cstheme="minorHAnsi"/>
          <w:spacing w:val="27"/>
          <w:w w:val="9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(Don’t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spacing w:before="9"/>
        <w:rPr>
          <w:rFonts w:eastAsia="Times New Roman" w:cstheme="minorHAnsi"/>
          <w:sz w:val="21"/>
          <w:szCs w:val="21"/>
        </w:rPr>
      </w:pPr>
    </w:p>
    <w:p w:rsidR="003D5FEF" w:rsidRPr="00591AE9" w:rsidRDefault="0019553B">
      <w:pPr>
        <w:pStyle w:val="BodyText"/>
        <w:tabs>
          <w:tab w:val="left" w:pos="1019"/>
        </w:tabs>
        <w:ind w:left="1019" w:right="419" w:hanging="72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Q59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long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think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will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take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get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round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upgrading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connection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this</w:t>
      </w:r>
      <w:r w:rsidRPr="00591AE9">
        <w:rPr>
          <w:rFonts w:asciiTheme="minorHAnsi" w:hAnsiTheme="minorHAnsi" w:cstheme="minorHAnsi"/>
          <w:spacing w:val="5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service?</w:t>
      </w:r>
    </w:p>
    <w:p w:rsidR="003D5FEF" w:rsidRPr="00A8335F" w:rsidRDefault="0019553B" w:rsidP="00A8335F">
      <w:pPr>
        <w:spacing w:line="226" w:lineRule="exact"/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PROBE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2"/>
          <w:sz w:val="20"/>
        </w:rPr>
        <w:t>AS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z w:val="20"/>
        </w:rPr>
        <w:t>PER</w:t>
      </w:r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PRE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CODES</w:t>
      </w:r>
    </w:p>
    <w:p w:rsidR="003D5FEF" w:rsidRPr="00591AE9" w:rsidRDefault="0019553B">
      <w:pPr>
        <w:ind w:left="1019" w:right="524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Immediately/</w:t>
      </w:r>
      <w:r w:rsidRPr="00591AE9">
        <w:rPr>
          <w:rFonts w:cstheme="minorHAnsi"/>
          <w:spacing w:val="-6"/>
          <w:sz w:val="20"/>
        </w:rPr>
        <w:t xml:space="preserve"> </w:t>
      </w:r>
      <w:proofErr w:type="gramStart"/>
      <w:r w:rsidRPr="00591AE9">
        <w:rPr>
          <w:rFonts w:cstheme="minorHAnsi"/>
          <w:sz w:val="20"/>
        </w:rPr>
        <w:t>As</w:t>
      </w:r>
      <w:proofErr w:type="gramEnd"/>
      <w:r w:rsidRPr="00591AE9">
        <w:rPr>
          <w:rFonts w:cstheme="minorHAnsi"/>
          <w:spacing w:val="-7"/>
          <w:sz w:val="20"/>
        </w:rPr>
        <w:t xml:space="preserve"> </w:t>
      </w:r>
      <w:r w:rsidRPr="00591AE9">
        <w:rPr>
          <w:rFonts w:cstheme="minorHAnsi"/>
          <w:sz w:val="20"/>
        </w:rPr>
        <w:t>quickly</w:t>
      </w:r>
      <w:r w:rsidRPr="00591AE9">
        <w:rPr>
          <w:rFonts w:cstheme="minorHAnsi"/>
          <w:spacing w:val="-11"/>
          <w:sz w:val="20"/>
        </w:rPr>
        <w:t xml:space="preserve"> </w:t>
      </w:r>
      <w:r w:rsidRPr="00591AE9">
        <w:rPr>
          <w:rFonts w:cstheme="minorHAnsi"/>
          <w:spacing w:val="1"/>
          <w:sz w:val="20"/>
        </w:rPr>
        <w:t>as</w:t>
      </w:r>
      <w:r w:rsidRPr="00591AE9">
        <w:rPr>
          <w:rFonts w:cstheme="minorHAnsi"/>
          <w:spacing w:val="-8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possible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</w:t>
      </w:r>
    </w:p>
    <w:p w:rsidR="003D5FEF" w:rsidRPr="00591AE9" w:rsidRDefault="0019553B">
      <w:pPr>
        <w:ind w:left="1019" w:right="560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 </w:t>
      </w:r>
      <w:r w:rsidRPr="00591AE9">
        <w:rPr>
          <w:rFonts w:cstheme="minorHAnsi"/>
          <w:spacing w:val="-1"/>
          <w:sz w:val="20"/>
        </w:rPr>
        <w:t>month,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3 </w:t>
      </w:r>
      <w:r w:rsidRPr="00591AE9">
        <w:rPr>
          <w:rFonts w:cstheme="minorHAnsi"/>
          <w:spacing w:val="-2"/>
          <w:sz w:val="20"/>
        </w:rPr>
        <w:t>months</w:t>
      </w:r>
      <w:r w:rsidRPr="00591AE9">
        <w:rPr>
          <w:rFonts w:cstheme="minorHAnsi"/>
          <w:spacing w:val="-2"/>
          <w:w w:val="99"/>
          <w:sz w:val="20"/>
        </w:rPr>
        <w:t xml:space="preserve"> </w:t>
      </w:r>
      <w:r w:rsidRPr="00591AE9">
        <w:rPr>
          <w:rFonts w:cstheme="minorHAnsi"/>
          <w:spacing w:val="28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3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6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30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Over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 xml:space="preserve">6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12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months</w:t>
      </w:r>
      <w:r w:rsidRPr="00591AE9">
        <w:rPr>
          <w:rFonts w:cstheme="minorHAnsi"/>
          <w:spacing w:val="27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More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 xml:space="preserve">12 </w:t>
      </w:r>
      <w:r w:rsidRPr="00591AE9">
        <w:rPr>
          <w:rFonts w:cstheme="minorHAnsi"/>
          <w:spacing w:val="-1"/>
          <w:sz w:val="20"/>
        </w:rPr>
        <w:t>months, up</w:t>
      </w:r>
      <w:r w:rsidRPr="00591AE9">
        <w:rPr>
          <w:rFonts w:cstheme="minorHAnsi"/>
          <w:spacing w:val="-2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to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z w:val="20"/>
        </w:rPr>
        <w:t>2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years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More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 xml:space="preserve">2 </w:t>
      </w:r>
      <w:r w:rsidRPr="00591AE9">
        <w:rPr>
          <w:rFonts w:cstheme="minorHAnsi"/>
          <w:spacing w:val="-1"/>
          <w:sz w:val="20"/>
        </w:rPr>
        <w:t>years</w:t>
      </w:r>
    </w:p>
    <w:p w:rsidR="003D5FEF" w:rsidRPr="00591AE9" w:rsidRDefault="0019553B">
      <w:pPr>
        <w:ind w:left="1019" w:right="5241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Wouldn’t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have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any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plans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to</w:t>
      </w:r>
      <w:r w:rsidRPr="00591AE9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upgrade</w:t>
      </w:r>
      <w:r w:rsidR="00A8335F">
        <w:rPr>
          <w:rFonts w:eastAsia="Times New Roman" w:cstheme="minorHAnsi"/>
          <w:sz w:val="20"/>
          <w:szCs w:val="20"/>
        </w:rPr>
        <w:t xml:space="preserve"> </w:t>
      </w:r>
      <w:r w:rsidR="00A8335F">
        <w:rPr>
          <w:rFonts w:eastAsia="Times New Roman" w:cstheme="minorHAnsi"/>
          <w:spacing w:val="28"/>
          <w:w w:val="99"/>
          <w:sz w:val="20"/>
          <w:szCs w:val="20"/>
        </w:rPr>
        <w:t>(</w:t>
      </w: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9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know)</w:t>
      </w:r>
    </w:p>
    <w:p w:rsidR="003D5FEF" w:rsidRPr="00591AE9" w:rsidRDefault="003D5FEF">
      <w:pPr>
        <w:rPr>
          <w:rFonts w:eastAsia="Times New Roman" w:cstheme="minorHAnsi"/>
          <w:sz w:val="14"/>
          <w:szCs w:val="14"/>
        </w:rPr>
      </w:pPr>
    </w:p>
    <w:p w:rsidR="00F3642D" w:rsidRDefault="00F3642D">
      <w:pPr>
        <w:rPr>
          <w:rFonts w:eastAsia="Times New Roman" w:cstheme="minorHAnsi"/>
          <w:b/>
          <w:bCs/>
          <w:spacing w:val="-1"/>
          <w:sz w:val="24"/>
          <w:szCs w:val="24"/>
        </w:rPr>
      </w:pPr>
      <w:r>
        <w:rPr>
          <w:rFonts w:cstheme="minorHAnsi"/>
          <w:spacing w:val="-1"/>
        </w:rPr>
        <w:br w:type="page"/>
      </w:r>
    </w:p>
    <w:p w:rsidR="00F3642D" w:rsidRDefault="00F3642D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F3642D" w:rsidRDefault="00F3642D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F3642D" w:rsidRDefault="00F3642D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F3642D" w:rsidRDefault="00F3642D" w:rsidP="00A8335F">
      <w:pPr>
        <w:pStyle w:val="Heading3"/>
        <w:rPr>
          <w:rFonts w:asciiTheme="minorHAnsi" w:hAnsiTheme="minorHAnsi" w:cstheme="minorHAnsi"/>
          <w:spacing w:val="-1"/>
        </w:rPr>
      </w:pPr>
    </w:p>
    <w:p w:rsidR="003D5FEF" w:rsidRPr="00A8335F" w:rsidRDefault="0019553B" w:rsidP="00A8335F">
      <w:pPr>
        <w:pStyle w:val="Heading3"/>
        <w:rPr>
          <w:rFonts w:asciiTheme="minorHAnsi" w:hAnsiTheme="minorHAnsi" w:cstheme="minorHAnsi"/>
          <w:spacing w:val="-1"/>
        </w:rPr>
      </w:pPr>
      <w:r w:rsidRPr="00A8335F">
        <w:rPr>
          <w:rFonts w:asciiTheme="minorHAnsi" w:hAnsiTheme="minorHAnsi" w:cstheme="minorHAnsi"/>
          <w:spacing w:val="-1"/>
        </w:rPr>
        <w:t>About your Household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4"/>
          <w:szCs w:val="24"/>
        </w:rPr>
      </w:pPr>
    </w:p>
    <w:p w:rsidR="00F3642D" w:rsidRDefault="0019553B">
      <w:pPr>
        <w:pStyle w:val="BodyText"/>
        <w:ind w:left="300" w:right="364"/>
        <w:jc w:val="both"/>
        <w:rPr>
          <w:rFonts w:asciiTheme="minorHAnsi" w:hAnsiTheme="minorHAnsi" w:cstheme="minorHAnsi"/>
        </w:rPr>
      </w:pPr>
      <w:r w:rsidRPr="00591AE9">
        <w:rPr>
          <w:rFonts w:asciiTheme="minorHAnsi" w:hAnsiTheme="minorHAnsi" w:cstheme="minorHAnsi"/>
        </w:rPr>
        <w:t>Q60.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completes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 main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survey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questions.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I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need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collect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some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information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about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now,</w:t>
      </w:r>
      <w:r w:rsidR="00F3642D">
        <w:rPr>
          <w:rFonts w:asciiTheme="minorHAnsi" w:hAnsiTheme="minorHAnsi" w:cstheme="minorHAnsi"/>
          <w:spacing w:val="7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just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="00F3642D">
        <w:rPr>
          <w:rFonts w:asciiTheme="minorHAnsi" w:hAnsiTheme="minorHAnsi" w:cstheme="minorHAnsi"/>
        </w:rPr>
        <w:t>to</w:t>
      </w:r>
    </w:p>
    <w:p w:rsidR="003D5FEF" w:rsidRPr="00591AE9" w:rsidRDefault="0019553B">
      <w:pPr>
        <w:pStyle w:val="BodyText"/>
        <w:ind w:left="300" w:right="364"/>
        <w:jc w:val="both"/>
        <w:rPr>
          <w:rFonts w:asciiTheme="minorHAnsi" w:hAnsiTheme="minorHAnsi" w:cstheme="minorHAnsi"/>
          <w:b w:val="0"/>
          <w:bCs w:val="0"/>
        </w:rPr>
      </w:pPr>
      <w:proofErr w:type="gramStart"/>
      <w:r w:rsidRPr="00591AE9">
        <w:rPr>
          <w:rFonts w:asciiTheme="minorHAnsi" w:hAnsiTheme="minorHAnsi" w:cstheme="minorHAnsi"/>
          <w:spacing w:val="-2"/>
        </w:rPr>
        <w:t>make</w:t>
      </w:r>
      <w:proofErr w:type="gramEnd"/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sure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that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we’re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talking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a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range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people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across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Cornwall.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Firstly,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91AE9">
        <w:rPr>
          <w:rFonts w:asciiTheme="minorHAnsi" w:hAnsiTheme="minorHAnsi" w:cstheme="minorHAnsi"/>
          <w:spacing w:val="-1"/>
        </w:rPr>
        <w:t>tell</w:t>
      </w:r>
      <w:r w:rsidRPr="00591AE9">
        <w:rPr>
          <w:rFonts w:asciiTheme="minorHAnsi" w:hAnsiTheme="minorHAnsi" w:cstheme="minorHAnsi"/>
          <w:spacing w:val="-2"/>
        </w:rPr>
        <w:t>me</w:t>
      </w:r>
      <w:proofErr w:type="spellEnd"/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age?</w:t>
      </w:r>
    </w:p>
    <w:p w:rsidR="003D5FEF" w:rsidRPr="00591AE9" w:rsidRDefault="003D5FEF">
      <w:pPr>
        <w:spacing w:before="1"/>
        <w:rPr>
          <w:rFonts w:eastAsia="Times New Roman" w:cstheme="minorHAnsi"/>
          <w:b/>
          <w:bCs/>
          <w:sz w:val="20"/>
          <w:szCs w:val="20"/>
        </w:rPr>
      </w:pPr>
    </w:p>
    <w:p w:rsidR="003D5FEF" w:rsidRPr="00F3642D" w:rsidRDefault="0019553B" w:rsidP="00F3642D">
      <w:pPr>
        <w:pStyle w:val="BodyText"/>
        <w:ind w:left="300" w:right="364"/>
        <w:jc w:val="both"/>
        <w:rPr>
          <w:rFonts w:asciiTheme="minorHAnsi" w:hAnsiTheme="minorHAnsi" w:cstheme="minorHAnsi"/>
          <w:spacing w:val="-1"/>
        </w:rPr>
      </w:pPr>
      <w:r w:rsidRPr="00F3642D">
        <w:rPr>
          <w:rFonts w:asciiTheme="minorHAnsi" w:hAnsiTheme="minorHAnsi" w:cstheme="minorHAnsi"/>
          <w:spacing w:val="-1"/>
        </w:rPr>
        <w:t xml:space="preserve">RECORD THEIR ANSWER AS ONE OF THE AGE BANDS BELOW. </w:t>
      </w:r>
      <w:r w:rsidRPr="00591AE9">
        <w:rPr>
          <w:rFonts w:asciiTheme="minorHAnsi" w:hAnsiTheme="minorHAnsi" w:cstheme="minorHAnsi"/>
          <w:spacing w:val="-1"/>
        </w:rPr>
        <w:t>READ</w:t>
      </w:r>
      <w:r w:rsidRPr="00F3642D">
        <w:rPr>
          <w:rFonts w:asciiTheme="minorHAnsi" w:hAnsiTheme="minorHAnsi" w:cstheme="minorHAnsi"/>
          <w:spacing w:val="-1"/>
        </w:rPr>
        <w:t xml:space="preserve"> OUT THE LIST ONLY </w:t>
      </w:r>
      <w:r w:rsidRPr="00591AE9">
        <w:rPr>
          <w:rFonts w:asciiTheme="minorHAnsi" w:hAnsiTheme="minorHAnsi" w:cstheme="minorHAnsi"/>
          <w:spacing w:val="-1"/>
        </w:rPr>
        <w:t>IF</w:t>
      </w:r>
      <w:r w:rsidRPr="00F3642D">
        <w:rPr>
          <w:rFonts w:asciiTheme="minorHAnsi" w:hAnsiTheme="minorHAnsi" w:cstheme="minorHAnsi"/>
          <w:spacing w:val="-1"/>
        </w:rPr>
        <w:t xml:space="preserve"> NECESSARY.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1"/>
        <w:gridCol w:w="728"/>
      </w:tblGrid>
      <w:tr w:rsidR="003D5FEF" w:rsidRPr="00591AE9">
        <w:trPr>
          <w:trHeight w:hRule="exact" w:val="304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18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24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25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34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35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44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45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54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55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64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65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74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75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older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305"/>
        </w:trPr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(DO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NOT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READ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OUT)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354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</w:tbl>
    <w:p w:rsidR="003D5FEF" w:rsidRPr="00591AE9" w:rsidRDefault="003D5FEF">
      <w:pPr>
        <w:rPr>
          <w:rFonts w:eastAsia="Times New Roman" w:cstheme="minorHAnsi"/>
          <w:b/>
          <w:bCs/>
          <w:sz w:val="12"/>
          <w:szCs w:val="12"/>
        </w:rPr>
      </w:pPr>
    </w:p>
    <w:p w:rsidR="003D5FEF" w:rsidRPr="00591AE9" w:rsidRDefault="0019553B">
      <w:pPr>
        <w:pStyle w:val="BodyText"/>
        <w:spacing w:before="73"/>
        <w:ind w:left="3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Q61.</w:t>
      </w:r>
      <w:r w:rsidRPr="00591AE9">
        <w:rPr>
          <w:rFonts w:asciiTheme="minorHAnsi" w:hAnsiTheme="minorHAnsi" w:cstheme="minorHAnsi"/>
          <w:spacing w:val="39"/>
        </w:rPr>
        <w:t xml:space="preserve"> </w:t>
      </w:r>
      <w:r w:rsidRPr="00591AE9">
        <w:rPr>
          <w:rFonts w:asciiTheme="minorHAnsi" w:hAnsiTheme="minorHAnsi" w:cstheme="minorHAnsi"/>
        </w:rPr>
        <w:t>RECORD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GENDER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(DO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ASK)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1759"/>
      </w:tblGrid>
      <w:tr w:rsidR="003D5FEF" w:rsidRPr="00591AE9">
        <w:trPr>
          <w:trHeight w:hRule="exact" w:val="30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Male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30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Female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</w:tbl>
    <w:p w:rsidR="003D5FEF" w:rsidRDefault="003D5FEF">
      <w:pPr>
        <w:jc w:val="right"/>
        <w:rPr>
          <w:rFonts w:eastAsia="Times New Roman" w:cstheme="minorHAnsi"/>
          <w:sz w:val="20"/>
          <w:szCs w:val="20"/>
        </w:rPr>
      </w:pPr>
    </w:p>
    <w:p w:rsidR="003D5FEF" w:rsidRPr="00591AE9" w:rsidRDefault="0019553B" w:rsidP="00591AE9">
      <w:pPr>
        <w:pStyle w:val="BodyText"/>
        <w:ind w:left="300" w:right="825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Q62a.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Which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you?</w:t>
      </w:r>
      <w:r w:rsidRPr="00591AE9">
        <w:rPr>
          <w:rFonts w:asciiTheme="minorHAnsi" w:hAnsiTheme="minorHAnsi" w:cstheme="minorHAnsi"/>
          <w:spacing w:val="43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retired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paid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employment,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99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recent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occupation.</w:t>
      </w:r>
      <w:proofErr w:type="gramEnd"/>
    </w:p>
    <w:p w:rsidR="003D5FEF" w:rsidRPr="00591AE9" w:rsidRDefault="0019553B">
      <w:pPr>
        <w:pStyle w:val="BodyText"/>
        <w:spacing w:line="228" w:lineRule="exact"/>
        <w:ind w:left="3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[READ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LIST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BELOW.</w:t>
      </w:r>
      <w:r w:rsidRPr="00591AE9">
        <w:rPr>
          <w:rFonts w:asciiTheme="minorHAnsi" w:hAnsiTheme="minorHAnsi" w:cstheme="minorHAnsi"/>
          <w:spacing w:val="39"/>
        </w:rPr>
        <w:t xml:space="preserve"> </w:t>
      </w:r>
      <w:r w:rsidRPr="00591AE9">
        <w:rPr>
          <w:rFonts w:asciiTheme="minorHAnsi" w:hAnsiTheme="minorHAnsi" w:cstheme="minorHAnsi"/>
        </w:rPr>
        <w:t>CODE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ONE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ONLY]</w:t>
      </w:r>
    </w:p>
    <w:p w:rsidR="003D5FEF" w:rsidRPr="00591AE9" w:rsidRDefault="003D5FEF">
      <w:pPr>
        <w:spacing w:before="5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1"/>
        <w:gridCol w:w="673"/>
      </w:tblGrid>
      <w:tr w:rsidR="003D5FEF" w:rsidRPr="00591AE9">
        <w:trPr>
          <w:trHeight w:hRule="exact" w:val="304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Higher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managerial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/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professional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/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administrative,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such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as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an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established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doctor,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board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director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head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teacher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Intermediate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managerial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/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professional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/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administrative,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such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solicitor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middle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manager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521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 w:right="465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Supervisory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clerical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/junior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managerial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/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professional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/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administrative,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such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office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worker,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site</w:t>
            </w:r>
            <w:r w:rsidRPr="00591AE9">
              <w:rPr>
                <w:rFonts w:cstheme="minorHAnsi"/>
                <w:spacing w:val="99"/>
                <w:w w:val="9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foreman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with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25+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employees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Skilled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manual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worker,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such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skilled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bricklayer,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ambulance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driver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Semi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unskilled</w:t>
            </w:r>
            <w:r w:rsidRPr="00591AE9">
              <w:rPr>
                <w:rFonts w:cstheme="minorHAnsi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manual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work,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such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as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a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taxi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driver, manual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worker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apprentice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Never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worked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Student/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In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full-time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education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Unable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classify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pacing w:val="1"/>
                <w:sz w:val="20"/>
              </w:rPr>
              <w:t>(TYPE</w:t>
            </w:r>
            <w:r w:rsidRPr="00591AE9">
              <w:rPr>
                <w:rFonts w:cstheme="minorHAnsi"/>
                <w:spacing w:val="-7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IN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JOB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TITLE)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]</w:t>
            </w:r>
          </w:p>
        </w:tc>
      </w:tr>
      <w:tr w:rsidR="003D5FEF" w:rsidRPr="00591AE9">
        <w:trPr>
          <w:trHeight w:hRule="exact" w:val="305"/>
        </w:trPr>
        <w:tc>
          <w:tcPr>
            <w:tcW w:w="9261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say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182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</w:p>
        </w:tc>
      </w:tr>
    </w:tbl>
    <w:p w:rsidR="003D5FEF" w:rsidRPr="00591AE9" w:rsidRDefault="003D5FEF">
      <w:pPr>
        <w:spacing w:before="9"/>
        <w:rPr>
          <w:rFonts w:eastAsia="Times New Roman" w:cstheme="minorHAnsi"/>
          <w:b/>
          <w:bCs/>
          <w:sz w:val="11"/>
          <w:szCs w:val="11"/>
        </w:rPr>
      </w:pPr>
    </w:p>
    <w:p w:rsidR="003D5FEF" w:rsidRPr="00591AE9" w:rsidRDefault="0019553B">
      <w:pPr>
        <w:pStyle w:val="BodyText"/>
        <w:spacing w:before="73"/>
        <w:ind w:left="30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  <w:u w:val="thick" w:color="000000"/>
        </w:rPr>
        <w:t>NOT</w:t>
      </w:r>
      <w:r w:rsidRPr="00591AE9">
        <w:rPr>
          <w:rFonts w:asciiTheme="minorHAnsi" w:hAnsiTheme="minorHAnsi" w:cstheme="minorHAnsi"/>
          <w:spacing w:val="-9"/>
          <w:u w:val="thick" w:color="000000"/>
        </w:rPr>
        <w:t xml:space="preserve"> </w:t>
      </w:r>
      <w:r w:rsidRPr="00591AE9">
        <w:rPr>
          <w:rFonts w:asciiTheme="minorHAnsi" w:hAnsiTheme="minorHAnsi" w:cstheme="minorHAnsi"/>
        </w:rPr>
        <w:t>STUDENT/</w:t>
      </w:r>
      <w:r w:rsidRPr="00591AE9">
        <w:rPr>
          <w:rFonts w:asciiTheme="minorHAnsi" w:hAnsiTheme="minorHAnsi" w:cstheme="minorHAnsi"/>
          <w:spacing w:val="-8"/>
        </w:rPr>
        <w:t xml:space="preserve"> </w:t>
      </w:r>
      <w:r w:rsidRPr="00591AE9">
        <w:rPr>
          <w:rFonts w:asciiTheme="minorHAnsi" w:hAnsiTheme="minorHAnsi" w:cstheme="minorHAnsi"/>
        </w:rPr>
        <w:t>FULLT-TIME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EDUCATION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AT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Q62a:</w:t>
      </w:r>
    </w:p>
    <w:p w:rsidR="003D5FEF" w:rsidRPr="00591AE9" w:rsidRDefault="0019553B">
      <w:pPr>
        <w:pStyle w:val="BodyText"/>
        <w:ind w:left="300" w:right="825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Q62b.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Which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following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best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describes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employment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status?</w:t>
      </w:r>
      <w:r w:rsidRPr="00591AE9">
        <w:rPr>
          <w:rFonts w:asciiTheme="minorHAnsi" w:hAnsiTheme="minorHAnsi" w:cstheme="minorHAnsi"/>
          <w:spacing w:val="44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retired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paid</w:t>
      </w:r>
      <w:r w:rsidRPr="00591AE9">
        <w:rPr>
          <w:rFonts w:asciiTheme="minorHAnsi" w:hAnsiTheme="minorHAnsi" w:cstheme="minorHAnsi"/>
          <w:spacing w:val="10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employment,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base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on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most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recent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occupation.</w:t>
      </w:r>
      <w:proofErr w:type="gramEnd"/>
    </w:p>
    <w:p w:rsidR="003D5FEF" w:rsidRPr="00591AE9" w:rsidRDefault="0019553B">
      <w:pPr>
        <w:pStyle w:val="BodyText"/>
        <w:ind w:left="3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</w:rPr>
        <w:t>[READ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OUT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LIST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BELOW.</w:t>
      </w:r>
      <w:r w:rsidRPr="00591AE9">
        <w:rPr>
          <w:rFonts w:asciiTheme="minorHAnsi" w:hAnsiTheme="minorHAnsi" w:cstheme="minorHAnsi"/>
          <w:spacing w:val="39"/>
        </w:rPr>
        <w:t xml:space="preserve"> </w:t>
      </w:r>
      <w:r w:rsidRPr="00591AE9">
        <w:rPr>
          <w:rFonts w:asciiTheme="minorHAnsi" w:hAnsiTheme="minorHAnsi" w:cstheme="minorHAnsi"/>
        </w:rPr>
        <w:t>CODE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ONE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ANSWER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ONLY]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2"/>
        <w:gridCol w:w="3522"/>
      </w:tblGrid>
      <w:tr w:rsidR="003D5FEF" w:rsidRPr="00591AE9">
        <w:trPr>
          <w:trHeight w:hRule="exact" w:val="305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Working</w:t>
            </w:r>
            <w:r w:rsidRPr="00591AE9">
              <w:rPr>
                <w:rFonts w:cstheme="minorHAnsi"/>
                <w:spacing w:val="-1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full-time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Working</w:t>
            </w:r>
            <w:r w:rsidRPr="00591AE9">
              <w:rPr>
                <w:rFonts w:cstheme="minorHAnsi"/>
                <w:spacing w:val="-16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part-time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Unemployed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Self-employed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Retired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from</w:t>
            </w:r>
            <w:r w:rsidRPr="00591AE9">
              <w:rPr>
                <w:rFonts w:cstheme="minorHAnsi"/>
                <w:spacing w:val="-10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paid</w:t>
            </w:r>
            <w:r w:rsidRPr="00591AE9">
              <w:rPr>
                <w:rFonts w:cstheme="minorHAnsi"/>
                <w:spacing w:val="-2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work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Looking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after</w:t>
            </w:r>
            <w:r w:rsidRPr="00591AE9">
              <w:rPr>
                <w:rFonts w:cstheme="minorHAnsi"/>
                <w:spacing w:val="-6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family</w:t>
            </w:r>
            <w:r w:rsidRPr="00591AE9">
              <w:rPr>
                <w:rFonts w:cstheme="minorHAnsi"/>
                <w:spacing w:val="-8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home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Long-term</w:t>
            </w:r>
            <w:r w:rsidRPr="00591AE9">
              <w:rPr>
                <w:rFonts w:cstheme="minorHAnsi"/>
                <w:spacing w:val="-11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sick/</w:t>
            </w:r>
            <w:r w:rsidRPr="00591AE9">
              <w:rPr>
                <w:rFonts w:cstheme="minorHAnsi"/>
                <w:spacing w:val="-9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disabled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Not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in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paid</w:t>
            </w:r>
            <w:r w:rsidRPr="00591AE9">
              <w:rPr>
                <w:rFonts w:cstheme="minorHAnsi"/>
                <w:spacing w:val="-1"/>
                <w:sz w:val="20"/>
              </w:rPr>
              <w:t xml:space="preserve"> work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for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some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other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reason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8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O</w:t>
            </w:r>
            <w:r w:rsidRPr="00591AE9">
              <w:rPr>
                <w:rFonts w:cstheme="minorHAnsi"/>
                <w:spacing w:val="-3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]</w:t>
            </w:r>
          </w:p>
        </w:tc>
      </w:tr>
      <w:tr w:rsidR="003D5FEF" w:rsidRPr="00591AE9">
        <w:trPr>
          <w:trHeight w:hRule="exact" w:val="304"/>
        </w:trPr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  <w:r w:rsidRPr="00591AE9">
              <w:rPr>
                <w:rFonts w:cstheme="minorHAnsi"/>
                <w:spacing w:val="-5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to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say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right="344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</w:tbl>
    <w:p w:rsidR="003D5FEF" w:rsidRPr="00591AE9" w:rsidRDefault="003D5FEF">
      <w:pPr>
        <w:spacing w:before="11"/>
        <w:rPr>
          <w:rFonts w:eastAsia="Times New Roman" w:cstheme="minorHAnsi"/>
          <w:b/>
          <w:bCs/>
          <w:sz w:val="11"/>
          <w:szCs w:val="11"/>
        </w:rPr>
      </w:pPr>
    </w:p>
    <w:p w:rsidR="00A8335F" w:rsidRDefault="00A8335F" w:rsidP="00A8335F">
      <w:pPr>
        <w:pStyle w:val="BodyText"/>
        <w:spacing w:before="73"/>
        <w:ind w:left="300" w:right="825"/>
        <w:rPr>
          <w:rFonts w:asciiTheme="minorHAnsi" w:hAnsiTheme="minorHAnsi" w:cstheme="minorHAnsi"/>
        </w:rPr>
      </w:pPr>
    </w:p>
    <w:p w:rsidR="00A8335F" w:rsidRDefault="00A8335F" w:rsidP="00A8335F">
      <w:pPr>
        <w:pStyle w:val="BodyText"/>
        <w:spacing w:before="73"/>
        <w:ind w:left="300" w:right="825"/>
        <w:rPr>
          <w:rFonts w:asciiTheme="minorHAnsi" w:hAnsiTheme="minorHAnsi" w:cstheme="minorHAnsi"/>
        </w:rPr>
      </w:pPr>
    </w:p>
    <w:p w:rsidR="00F3642D" w:rsidRDefault="00F3642D">
      <w:pPr>
        <w:rPr>
          <w:rFonts w:eastAsia="Times New Roman" w:cstheme="minorHAnsi"/>
          <w:b/>
          <w:bCs/>
          <w:sz w:val="20"/>
          <w:szCs w:val="20"/>
        </w:rPr>
      </w:pPr>
      <w:r>
        <w:rPr>
          <w:rFonts w:cstheme="minorHAnsi"/>
        </w:rPr>
        <w:br w:type="page"/>
      </w:r>
    </w:p>
    <w:p w:rsidR="00F3642D" w:rsidRDefault="00F3642D" w:rsidP="00A8335F">
      <w:pPr>
        <w:pStyle w:val="BodyText"/>
        <w:spacing w:before="73"/>
        <w:ind w:left="300" w:right="825"/>
        <w:rPr>
          <w:rFonts w:asciiTheme="minorHAnsi" w:hAnsiTheme="minorHAnsi" w:cstheme="minorHAnsi"/>
        </w:rPr>
      </w:pPr>
    </w:p>
    <w:p w:rsidR="00F3642D" w:rsidRDefault="00F3642D" w:rsidP="00A8335F">
      <w:pPr>
        <w:pStyle w:val="BodyText"/>
        <w:spacing w:before="73"/>
        <w:ind w:left="300" w:right="825"/>
        <w:rPr>
          <w:rFonts w:asciiTheme="minorHAnsi" w:hAnsiTheme="minorHAnsi" w:cstheme="minorHAnsi"/>
        </w:rPr>
      </w:pPr>
    </w:p>
    <w:p w:rsidR="00F3642D" w:rsidRDefault="00F3642D" w:rsidP="00A8335F">
      <w:pPr>
        <w:pStyle w:val="BodyText"/>
        <w:spacing w:before="73"/>
        <w:ind w:left="300" w:right="825"/>
        <w:rPr>
          <w:rFonts w:asciiTheme="minorHAnsi" w:hAnsiTheme="minorHAnsi" w:cstheme="minorHAnsi"/>
        </w:rPr>
      </w:pPr>
    </w:p>
    <w:p w:rsidR="00F3642D" w:rsidRDefault="00F3642D" w:rsidP="00A8335F">
      <w:pPr>
        <w:pStyle w:val="BodyText"/>
        <w:spacing w:before="73"/>
        <w:ind w:left="300" w:right="825"/>
        <w:rPr>
          <w:rFonts w:asciiTheme="minorHAnsi" w:hAnsiTheme="minorHAnsi" w:cstheme="minorHAnsi"/>
        </w:rPr>
      </w:pPr>
    </w:p>
    <w:p w:rsidR="00F3642D" w:rsidRDefault="00F3642D" w:rsidP="00A8335F">
      <w:pPr>
        <w:pStyle w:val="BodyText"/>
        <w:spacing w:before="73"/>
        <w:ind w:left="300" w:right="825"/>
        <w:rPr>
          <w:rFonts w:asciiTheme="minorHAnsi" w:hAnsiTheme="minorHAnsi" w:cstheme="minorHAnsi"/>
        </w:rPr>
      </w:pPr>
    </w:p>
    <w:p w:rsidR="003D5FEF" w:rsidRPr="00591AE9" w:rsidRDefault="0019553B" w:rsidP="00A8335F">
      <w:pPr>
        <w:pStyle w:val="BodyText"/>
        <w:spacing w:before="73"/>
        <w:ind w:left="300" w:right="825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Q63.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 xml:space="preserve">How </w:t>
      </w:r>
      <w:r w:rsidRPr="00591AE9">
        <w:rPr>
          <w:rFonts w:asciiTheme="minorHAnsi" w:hAnsiTheme="minorHAnsi" w:cstheme="minorHAnsi"/>
          <w:spacing w:val="-2"/>
        </w:rPr>
        <w:t>many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adults,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aged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18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older,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household,</w:t>
      </w:r>
      <w:r w:rsidRPr="00591AE9">
        <w:rPr>
          <w:rFonts w:asciiTheme="minorHAnsi" w:hAnsiTheme="minorHAnsi" w:cstheme="minorHAnsi"/>
          <w:spacing w:val="4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excluding</w:t>
      </w:r>
      <w:r w:rsidRPr="00591AE9">
        <w:rPr>
          <w:rFonts w:asciiTheme="minorHAnsi" w:hAnsiTheme="minorHAnsi" w:cstheme="minorHAnsi"/>
          <w:spacing w:val="4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students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who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normally</w:t>
      </w:r>
      <w:r w:rsidRPr="00591AE9">
        <w:rPr>
          <w:rFonts w:asciiTheme="minorHAnsi" w:hAnsiTheme="minorHAnsi" w:cstheme="minorHAnsi"/>
          <w:spacing w:val="91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live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away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from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?</w:t>
      </w:r>
      <w:proofErr w:type="gramEnd"/>
    </w:p>
    <w:p w:rsidR="003D5FEF" w:rsidRPr="00591AE9" w:rsidRDefault="003D5FEF">
      <w:pPr>
        <w:spacing w:before="3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5"/>
        <w:gridCol w:w="1525"/>
      </w:tblGrid>
      <w:tr w:rsidR="003D5FEF" w:rsidRPr="00591AE9">
        <w:trPr>
          <w:trHeight w:hRule="exact" w:val="305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2"/>
                <w:sz w:val="20"/>
              </w:rPr>
              <w:t>One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3"/>
                <w:sz w:val="20"/>
              </w:rPr>
              <w:t>Two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Three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Four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more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305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</w:tbl>
    <w:p w:rsidR="00591AE9" w:rsidRPr="00591AE9" w:rsidRDefault="00591AE9">
      <w:pPr>
        <w:pStyle w:val="BodyText"/>
        <w:ind w:left="300" w:right="419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ind w:left="300" w:right="41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Q64.</w:t>
      </w:r>
      <w:r w:rsidRPr="00591AE9">
        <w:rPr>
          <w:rFonts w:asciiTheme="minorHAnsi" w:hAnsiTheme="minorHAnsi" w:cstheme="minorHAnsi"/>
          <w:spacing w:val="4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How</w:t>
      </w:r>
      <w:r w:rsidRPr="00591AE9">
        <w:rPr>
          <w:rFonts w:asciiTheme="minorHAnsi" w:hAnsiTheme="minorHAnsi" w:cstheme="minorHAnsi"/>
          <w:spacing w:val="46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many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children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1"/>
        </w:rPr>
        <w:t>aged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11-17,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18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they’re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still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school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college,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there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55"/>
          <w:w w:val="99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40"/>
        </w:rPr>
        <w:t xml:space="preserve"> </w:t>
      </w:r>
      <w:r w:rsidRPr="00591AE9">
        <w:rPr>
          <w:rFonts w:asciiTheme="minorHAnsi" w:hAnsiTheme="minorHAnsi" w:cstheme="minorHAnsi"/>
        </w:rPr>
        <w:t>?</w:t>
      </w:r>
      <w:proofErr w:type="gramEnd"/>
    </w:p>
    <w:p w:rsidR="003D5FEF" w:rsidRPr="00591AE9" w:rsidRDefault="003D5FEF">
      <w:pPr>
        <w:spacing w:before="3"/>
        <w:rPr>
          <w:rFonts w:eastAsia="Times New Roman" w:cstheme="minorHAnsi"/>
          <w:b/>
          <w:bCs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5"/>
        <w:gridCol w:w="1525"/>
      </w:tblGrid>
      <w:tr w:rsidR="003D5FEF" w:rsidRPr="00591AE9">
        <w:trPr>
          <w:trHeight w:hRule="exact" w:val="305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None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33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2"/>
                <w:sz w:val="20"/>
              </w:rPr>
              <w:t>One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3"/>
                <w:sz w:val="20"/>
              </w:rPr>
              <w:t>Two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8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Three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Four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more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305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9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</w:tbl>
    <w:p w:rsidR="003D5FEF" w:rsidRPr="00591AE9" w:rsidRDefault="003D5FEF">
      <w:pPr>
        <w:spacing w:before="9"/>
        <w:rPr>
          <w:rFonts w:eastAsia="Times New Roman" w:cstheme="minorHAnsi"/>
          <w:b/>
          <w:bCs/>
          <w:sz w:val="11"/>
          <w:szCs w:val="11"/>
        </w:rPr>
      </w:pPr>
    </w:p>
    <w:p w:rsidR="003D5FEF" w:rsidRPr="00591AE9" w:rsidRDefault="0019553B">
      <w:pPr>
        <w:pStyle w:val="BodyText"/>
        <w:spacing w:before="73"/>
        <w:ind w:left="35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Q65.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1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 xml:space="preserve">many </w:t>
      </w:r>
      <w:r w:rsidRPr="00591AE9">
        <w:rPr>
          <w:rFonts w:asciiTheme="minorHAnsi" w:hAnsiTheme="minorHAnsi" w:cstheme="minorHAnsi"/>
          <w:spacing w:val="-1"/>
        </w:rPr>
        <w:t>children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aged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5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10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there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591AE9">
        <w:rPr>
          <w:rFonts w:asciiTheme="minorHAnsi" w:hAnsiTheme="minorHAnsi" w:cstheme="minorHAnsi"/>
          <w:spacing w:val="-1"/>
        </w:rPr>
        <w:t>household</w:t>
      </w:r>
      <w:r w:rsidRPr="00591AE9">
        <w:rPr>
          <w:rFonts w:asciiTheme="minorHAnsi" w:hAnsiTheme="minorHAnsi" w:cstheme="minorHAnsi"/>
          <w:spacing w:val="43"/>
        </w:rPr>
        <w:t xml:space="preserve"> </w:t>
      </w:r>
      <w:r w:rsidRPr="00591AE9">
        <w:rPr>
          <w:rFonts w:asciiTheme="minorHAnsi" w:hAnsiTheme="minorHAnsi" w:cstheme="minorHAnsi"/>
        </w:rPr>
        <w:t>?</w:t>
      </w:r>
      <w:proofErr w:type="gramEnd"/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5"/>
        <w:gridCol w:w="1525"/>
      </w:tblGrid>
      <w:tr w:rsidR="003D5FEF" w:rsidRPr="00591AE9">
        <w:trPr>
          <w:trHeight w:hRule="exact" w:val="305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24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None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24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2"/>
                <w:sz w:val="20"/>
              </w:rPr>
              <w:t>One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3"/>
                <w:sz w:val="20"/>
              </w:rPr>
              <w:t>Two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9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z w:val="20"/>
              </w:rPr>
              <w:t>Three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289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Four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z w:val="20"/>
              </w:rPr>
              <w:t>or</w:t>
            </w:r>
            <w:r w:rsidRPr="00591AE9">
              <w:rPr>
                <w:rFonts w:cstheme="minorHAnsi"/>
                <w:spacing w:val="-4"/>
                <w:sz w:val="20"/>
              </w:rPr>
              <w:t xml:space="preserve"> </w:t>
            </w:r>
            <w:r w:rsidRPr="00591AE9">
              <w:rPr>
                <w:rFonts w:cstheme="minorHAnsi"/>
                <w:spacing w:val="-1"/>
                <w:sz w:val="20"/>
              </w:rPr>
              <w:t>more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10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  <w:tr w:rsidR="003D5FEF" w:rsidRPr="00591AE9">
        <w:trPr>
          <w:trHeight w:hRule="exact" w:val="304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8"/>
              <w:ind w:left="230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spacing w:val="-1"/>
                <w:sz w:val="20"/>
              </w:rPr>
              <w:t>Refused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3D5FEF" w:rsidRPr="00591AE9" w:rsidRDefault="0019553B">
            <w:pPr>
              <w:pStyle w:val="TableParagraph"/>
              <w:spacing w:before="8"/>
              <w:ind w:right="229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591AE9">
              <w:rPr>
                <w:rFonts w:cstheme="minorHAnsi"/>
                <w:w w:val="95"/>
                <w:sz w:val="20"/>
              </w:rPr>
              <w:t>O</w:t>
            </w:r>
          </w:p>
        </w:tc>
      </w:tr>
    </w:tbl>
    <w:p w:rsidR="00F3642D" w:rsidRDefault="00F3642D">
      <w:pPr>
        <w:pStyle w:val="BodyText"/>
        <w:spacing w:before="73"/>
        <w:ind w:left="300" w:right="419"/>
        <w:rPr>
          <w:rFonts w:asciiTheme="minorHAnsi" w:hAnsiTheme="minorHAnsi" w:cstheme="minorHAnsi"/>
        </w:rPr>
      </w:pPr>
    </w:p>
    <w:p w:rsidR="003D5FEF" w:rsidRPr="00591AE9" w:rsidRDefault="0019553B">
      <w:pPr>
        <w:pStyle w:val="BodyText"/>
        <w:spacing w:before="73"/>
        <w:ind w:left="300" w:right="41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Q66.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tell</w:t>
      </w:r>
      <w:r w:rsidRPr="00591AE9">
        <w:rPr>
          <w:rFonts w:asciiTheme="minorHAnsi" w:hAnsiTheme="minorHAnsi" w:cstheme="minorHAnsi"/>
          <w:spacing w:val="-2"/>
        </w:rPr>
        <w:t xml:space="preserve"> 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postcode?</w:t>
      </w:r>
      <w:r w:rsidRPr="00591AE9">
        <w:rPr>
          <w:rFonts w:asciiTheme="minorHAnsi" w:hAnsiTheme="minorHAnsi" w:cstheme="minorHAnsi"/>
        </w:rPr>
        <w:t xml:space="preserve"> </w:t>
      </w:r>
      <w:r w:rsidRPr="00591AE9">
        <w:rPr>
          <w:rFonts w:asciiTheme="minorHAnsi" w:hAnsiTheme="minorHAnsi" w:cstheme="minorHAnsi"/>
          <w:spacing w:val="3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THEY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DON’T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WANT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TO GIVE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FULL</w:t>
      </w:r>
      <w:r w:rsidRPr="00591AE9">
        <w:rPr>
          <w:rFonts w:asciiTheme="minorHAnsi" w:hAnsiTheme="minorHAnsi" w:cstheme="minorHAnsi"/>
          <w:spacing w:val="75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POSTCODE:</w:t>
      </w:r>
      <w:r w:rsidRPr="00591AE9">
        <w:rPr>
          <w:rFonts w:asciiTheme="minorHAnsi" w:hAnsiTheme="minorHAnsi" w:cstheme="minorHAnsi"/>
          <w:spacing w:val="4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Please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could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tell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  <w:spacing w:val="-3"/>
        </w:rPr>
        <w:t>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first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half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home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postcode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first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digit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of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86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second</w:t>
      </w:r>
      <w:r w:rsidRPr="00591AE9">
        <w:rPr>
          <w:rFonts w:asciiTheme="minorHAnsi" w:hAnsiTheme="minorHAnsi" w:cstheme="minorHAnsi"/>
          <w:spacing w:val="-11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half?</w:t>
      </w:r>
    </w:p>
    <w:p w:rsidR="003D5FEF" w:rsidRPr="00591AE9" w:rsidRDefault="0019553B">
      <w:pPr>
        <w:pStyle w:val="BodyText"/>
        <w:ind w:left="400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[FOR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EXAMPLE,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TR1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1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</w:rPr>
        <w:t>WOULD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BE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FINE]</w:t>
      </w:r>
    </w:p>
    <w:p w:rsidR="003D5FEF" w:rsidRPr="00591AE9" w:rsidRDefault="0019553B">
      <w:pPr>
        <w:spacing w:before="24"/>
        <w:ind w:left="331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POSTCODE:</w:t>
      </w:r>
    </w:p>
    <w:p w:rsidR="003D5FEF" w:rsidRPr="00591AE9" w:rsidRDefault="001B4A8B">
      <w:pPr>
        <w:spacing w:line="20" w:lineRule="atLeast"/>
        <w:ind w:left="3682"/>
        <w:rPr>
          <w:rFonts w:eastAsia="Times New Roman" w:cstheme="minorHAnsi"/>
          <w:sz w:val="2"/>
          <w:szCs w:val="2"/>
        </w:rPr>
      </w:pPr>
      <w:r w:rsidRPr="00591AE9">
        <w:rPr>
          <w:rFonts w:eastAsia="Times New Roman" w:cstheme="minorHAns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27B39CF7" wp14:editId="3099811B">
                <wp:extent cx="2547620" cy="5080"/>
                <wp:effectExtent l="9525" t="9525" r="5080" b="4445"/>
                <wp:docPr id="20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080"/>
                          <a:chOff x="0" y="0"/>
                          <a:chExt cx="4012" cy="8"/>
                        </a:xfrm>
                      </wpg:grpSpPr>
                      <wpg:grpSp>
                        <wpg:cNvPr id="206" name="Group 145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04" cy="2"/>
                            <a:chOff x="4" y="4"/>
                            <a:chExt cx="4004" cy="2"/>
                          </a:xfrm>
                        </wpg:grpSpPr>
                        <wps:wsp>
                          <wps:cNvPr id="207" name="Freeform 146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0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04"/>
                                <a:gd name="T2" fmla="+- 0 4007 4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" o:spid="_x0000_s1026" style="width:200.6pt;height:.4pt;mso-position-horizontal-relative:char;mso-position-vertical-relative:line" coordsize="40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">
                <v:group id="Group 145" o:spid="_x0000_s1027" style="position:absolute;left:4;top:4;width:4004;height:2" coordorigin="4,4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46" o:spid="_x0000_s1028" style="position:absolute;left:4;top:4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lTMQA&#10;AADcAAAADwAAAGRycy9kb3ducmV2LnhtbESPQWvCQBSE74L/YXlCb81GQVtTV6kFi2BtGy2eH9ln&#10;Nph9G7Krxn/fLRQ8DvPNDDNbdLYWF2p95VjBMElBEBdOV1wq+NmvHp9B+ICssXZMCm7kYTHv92aY&#10;aXflnC67UIpYwj5DBSaEJpPSF4Ys+sQ1xNE7utZiiLItpW7xGsttLUdpOpEWK44LBht6M1Scdmer&#10;IDKYv5uP5cQe8q8xf26X35upUg+D7vUFRKAu3OH/9ForGKVP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pUzEAAAA3AAAAA8AAAAAAAAAAAAAAAAAmAIAAGRycy9k&#10;b3ducmV2LnhtbFBLBQYAAAAABAAEAPUAAACJAwAAAAA=&#10;" path="m,l4003,e" filled="f" strokeweight=".14056mm">
                    <v:path arrowok="t" o:connecttype="custom" o:connectlocs="0,0;4003,0" o:connectangles="0,0"/>
                  </v:shape>
                </v:group>
                <w10:anchorlock/>
              </v:group>
            </w:pict>
          </mc:Fallback>
        </mc:AlternateContent>
      </w:r>
    </w:p>
    <w:p w:rsidR="003D5FEF" w:rsidRPr="00591AE9" w:rsidRDefault="003D5FEF">
      <w:pPr>
        <w:rPr>
          <w:rFonts w:eastAsia="Times New Roman" w:cstheme="minorHAnsi"/>
          <w:sz w:val="20"/>
          <w:szCs w:val="20"/>
        </w:rPr>
      </w:pPr>
    </w:p>
    <w:p w:rsidR="003D5FEF" w:rsidRPr="00591AE9" w:rsidRDefault="003D5FEF">
      <w:pPr>
        <w:spacing w:before="3"/>
        <w:rPr>
          <w:rFonts w:eastAsia="Times New Roman" w:cstheme="minorHAnsi"/>
          <w:sz w:val="21"/>
          <w:szCs w:val="21"/>
        </w:rPr>
      </w:pPr>
    </w:p>
    <w:p w:rsidR="00F3642D" w:rsidRDefault="00F3642D">
      <w:pPr>
        <w:rPr>
          <w:rFonts w:eastAsia="Times New Roman" w:cstheme="minorHAnsi"/>
          <w:b/>
          <w:bCs/>
          <w:spacing w:val="-1"/>
        </w:rPr>
      </w:pPr>
      <w:r>
        <w:rPr>
          <w:rFonts w:cstheme="minorHAnsi"/>
          <w:spacing w:val="-1"/>
        </w:rPr>
        <w:br w:type="page"/>
      </w:r>
    </w:p>
    <w:p w:rsidR="00F3642D" w:rsidRDefault="00F3642D">
      <w:pPr>
        <w:pStyle w:val="BodyText"/>
        <w:ind w:left="300"/>
        <w:rPr>
          <w:rFonts w:asciiTheme="minorHAnsi" w:hAnsiTheme="minorHAnsi" w:cstheme="minorHAnsi"/>
          <w:spacing w:val="-1"/>
          <w:sz w:val="22"/>
          <w:szCs w:val="22"/>
        </w:rPr>
      </w:pPr>
    </w:p>
    <w:p w:rsidR="00F3642D" w:rsidRDefault="00F3642D">
      <w:pPr>
        <w:pStyle w:val="BodyText"/>
        <w:ind w:left="300"/>
        <w:rPr>
          <w:rFonts w:asciiTheme="minorHAnsi" w:hAnsiTheme="minorHAnsi" w:cstheme="minorHAnsi"/>
          <w:spacing w:val="-1"/>
          <w:sz w:val="22"/>
          <w:szCs w:val="22"/>
        </w:rPr>
      </w:pPr>
    </w:p>
    <w:p w:rsidR="00F3642D" w:rsidRDefault="00F3642D">
      <w:pPr>
        <w:pStyle w:val="BodyText"/>
        <w:ind w:left="300"/>
        <w:rPr>
          <w:rFonts w:asciiTheme="minorHAnsi" w:hAnsiTheme="minorHAnsi" w:cstheme="minorHAnsi"/>
          <w:spacing w:val="-1"/>
          <w:sz w:val="22"/>
          <w:szCs w:val="22"/>
        </w:rPr>
      </w:pPr>
    </w:p>
    <w:p w:rsidR="00F3642D" w:rsidRDefault="00F3642D">
      <w:pPr>
        <w:pStyle w:val="BodyText"/>
        <w:ind w:left="300"/>
        <w:rPr>
          <w:rFonts w:asciiTheme="minorHAnsi" w:hAnsiTheme="minorHAnsi" w:cstheme="minorHAnsi"/>
          <w:spacing w:val="-1"/>
          <w:sz w:val="22"/>
          <w:szCs w:val="22"/>
        </w:rPr>
      </w:pPr>
    </w:p>
    <w:p w:rsidR="003D5FEF" w:rsidRPr="00A8335F" w:rsidRDefault="0019553B">
      <w:pPr>
        <w:pStyle w:val="BodyText"/>
        <w:ind w:left="30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A8335F">
        <w:rPr>
          <w:rFonts w:asciiTheme="minorHAnsi" w:hAnsiTheme="minorHAnsi" w:cstheme="minorHAnsi"/>
          <w:spacing w:val="-1"/>
          <w:sz w:val="22"/>
          <w:szCs w:val="22"/>
        </w:rPr>
        <w:t>Routing</w:t>
      </w:r>
      <w:r w:rsidRPr="00A8335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8335F">
        <w:rPr>
          <w:rFonts w:asciiTheme="minorHAnsi" w:hAnsiTheme="minorHAnsi" w:cstheme="minorHAnsi"/>
          <w:sz w:val="22"/>
          <w:szCs w:val="22"/>
        </w:rPr>
        <w:t>–</w:t>
      </w:r>
      <w:r w:rsidRPr="00A8335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8335F">
        <w:rPr>
          <w:rFonts w:asciiTheme="minorHAnsi" w:hAnsiTheme="minorHAnsi" w:cstheme="minorHAnsi"/>
          <w:sz w:val="22"/>
          <w:szCs w:val="22"/>
        </w:rPr>
        <w:t>No</w:t>
      </w:r>
      <w:r w:rsidRPr="00A8335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8335F">
        <w:rPr>
          <w:rFonts w:asciiTheme="minorHAnsi" w:hAnsiTheme="minorHAnsi" w:cstheme="minorHAnsi"/>
          <w:spacing w:val="1"/>
          <w:sz w:val="22"/>
          <w:szCs w:val="22"/>
        </w:rPr>
        <w:t>at</w:t>
      </w:r>
      <w:r w:rsidRPr="00A8335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A8335F">
        <w:rPr>
          <w:rFonts w:asciiTheme="minorHAnsi" w:hAnsiTheme="minorHAnsi" w:cstheme="minorHAnsi"/>
          <w:spacing w:val="-1"/>
          <w:sz w:val="22"/>
          <w:szCs w:val="22"/>
        </w:rPr>
        <w:t>S1</w:t>
      </w:r>
    </w:p>
    <w:p w:rsidR="003D5FEF" w:rsidRPr="00A8335F" w:rsidRDefault="003D5FEF">
      <w:pPr>
        <w:spacing w:before="1"/>
        <w:rPr>
          <w:rFonts w:eastAsia="Times New Roman" w:cstheme="minorHAnsi"/>
          <w:bCs/>
          <w:sz w:val="20"/>
          <w:szCs w:val="20"/>
        </w:rPr>
      </w:pPr>
    </w:p>
    <w:p w:rsidR="00F3642D" w:rsidRDefault="0019553B">
      <w:pPr>
        <w:pStyle w:val="BodyText"/>
        <w:tabs>
          <w:tab w:val="left" w:pos="1019"/>
        </w:tabs>
        <w:ind w:left="299" w:right="524"/>
        <w:rPr>
          <w:rFonts w:asciiTheme="minorHAnsi" w:hAnsiTheme="minorHAnsi" w:cstheme="minorHAnsi"/>
          <w:spacing w:val="-6"/>
        </w:rPr>
      </w:pPr>
      <w:r w:rsidRPr="00591AE9">
        <w:rPr>
          <w:rFonts w:asciiTheme="minorHAnsi" w:hAnsiTheme="minorHAnsi" w:cstheme="minorHAnsi"/>
        </w:rPr>
        <w:t>Q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67</w:t>
      </w:r>
      <w:r w:rsidRPr="00591AE9">
        <w:rPr>
          <w:rFonts w:asciiTheme="minorHAnsi" w:hAnsiTheme="minorHAnsi" w:cstheme="minorHAnsi"/>
        </w:rPr>
        <w:tab/>
        <w:t>Do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ever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other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places,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such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as…?</w:t>
      </w:r>
      <w:r w:rsidRPr="00591AE9">
        <w:rPr>
          <w:rFonts w:asciiTheme="minorHAnsi" w:hAnsiTheme="minorHAnsi" w:cstheme="minorHAnsi"/>
          <w:spacing w:val="44"/>
        </w:rPr>
        <w:t xml:space="preserve"> </w:t>
      </w:r>
      <w:r w:rsidRPr="00591AE9">
        <w:rPr>
          <w:rFonts w:asciiTheme="minorHAnsi" w:hAnsiTheme="minorHAnsi" w:cstheme="minorHAnsi"/>
        </w:rPr>
        <w:t>[CODE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FOR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EACH</w:t>
      </w:r>
      <w:r w:rsidRPr="00591AE9">
        <w:rPr>
          <w:rFonts w:asciiTheme="minorHAnsi" w:hAnsiTheme="minorHAnsi" w:cstheme="minorHAnsi"/>
          <w:spacing w:val="-2"/>
        </w:rPr>
        <w:t xml:space="preserve"> </w:t>
      </w:r>
      <w:r w:rsidRPr="00591AE9">
        <w:rPr>
          <w:rFonts w:asciiTheme="minorHAnsi" w:hAnsiTheme="minorHAnsi" w:cstheme="minorHAnsi"/>
        </w:rPr>
        <w:t>ONE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</w:t>
      </w:r>
      <w:r w:rsidRPr="00591AE9">
        <w:rPr>
          <w:rFonts w:asciiTheme="minorHAnsi" w:hAnsiTheme="minorHAnsi" w:cstheme="minorHAnsi"/>
          <w:spacing w:val="53"/>
          <w:w w:val="99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TURN,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AND</w:t>
      </w:r>
    </w:p>
    <w:p w:rsidR="003D5FEF" w:rsidRPr="00591AE9" w:rsidRDefault="00F3642D">
      <w:pPr>
        <w:pStyle w:val="BodyText"/>
        <w:tabs>
          <w:tab w:val="left" w:pos="1019"/>
        </w:tabs>
        <w:ind w:left="299" w:right="524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pacing w:val="-6"/>
        </w:rPr>
        <w:tab/>
      </w:r>
      <w:r w:rsidR="0019553B" w:rsidRPr="00591AE9">
        <w:rPr>
          <w:rFonts w:asciiTheme="minorHAnsi" w:hAnsiTheme="minorHAnsi" w:cstheme="minorHAnsi"/>
        </w:rPr>
        <w:t>CODE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</w:rPr>
        <w:t>‘</w:t>
      </w:r>
      <w:proofErr w:type="gramStart"/>
      <w:r w:rsidR="0019553B" w:rsidRPr="00591AE9">
        <w:rPr>
          <w:rFonts w:asciiTheme="minorHAnsi" w:hAnsiTheme="minorHAnsi" w:cstheme="minorHAnsi"/>
        </w:rPr>
        <w:t>Don’t</w:t>
      </w:r>
      <w:proofErr w:type="gramEnd"/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use’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IF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NONE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</w:rPr>
        <w:t>OF</w:t>
      </w:r>
      <w:r w:rsidR="0019553B" w:rsidRPr="00591AE9">
        <w:rPr>
          <w:rFonts w:asciiTheme="minorHAnsi" w:hAnsiTheme="minorHAnsi" w:cstheme="minorHAnsi"/>
          <w:spacing w:val="-5"/>
        </w:rPr>
        <w:t xml:space="preserve"> </w:t>
      </w:r>
      <w:r w:rsidR="0019553B" w:rsidRPr="00591AE9">
        <w:rPr>
          <w:rFonts w:asciiTheme="minorHAnsi" w:hAnsiTheme="minorHAnsi" w:cstheme="minorHAnsi"/>
        </w:rPr>
        <w:t>THE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  <w:spacing w:val="-1"/>
        </w:rPr>
        <w:t>SPECIFIC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OPTIONS</w:t>
      </w:r>
      <w:r w:rsidR="0019553B" w:rsidRPr="00591AE9">
        <w:rPr>
          <w:rFonts w:asciiTheme="minorHAnsi" w:hAnsiTheme="minorHAnsi" w:cstheme="minorHAnsi"/>
          <w:spacing w:val="-6"/>
        </w:rPr>
        <w:t xml:space="preserve"> </w:t>
      </w:r>
      <w:r w:rsidR="0019553B" w:rsidRPr="00591AE9">
        <w:rPr>
          <w:rFonts w:asciiTheme="minorHAnsi" w:hAnsiTheme="minorHAnsi" w:cstheme="minorHAnsi"/>
        </w:rPr>
        <w:t>ARE</w:t>
      </w:r>
      <w:r w:rsidR="0019553B" w:rsidRPr="00591AE9">
        <w:rPr>
          <w:rFonts w:asciiTheme="minorHAnsi" w:hAnsiTheme="minorHAnsi" w:cstheme="minorHAnsi"/>
          <w:spacing w:val="-7"/>
        </w:rPr>
        <w:t xml:space="preserve"> </w:t>
      </w:r>
      <w:r w:rsidR="0019553B" w:rsidRPr="00591AE9">
        <w:rPr>
          <w:rFonts w:asciiTheme="minorHAnsi" w:hAnsiTheme="minorHAnsi" w:cstheme="minorHAnsi"/>
        </w:rPr>
        <w:t>SELECTED]</w:t>
      </w:r>
    </w:p>
    <w:p w:rsidR="003D5FEF" w:rsidRPr="00591AE9" w:rsidRDefault="0019553B">
      <w:pPr>
        <w:spacing w:line="226" w:lineRule="exact"/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pacing w:val="-2"/>
          <w:sz w:val="20"/>
        </w:rPr>
        <w:t>At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work</w:t>
      </w:r>
    </w:p>
    <w:p w:rsidR="003D5FEF" w:rsidRPr="00591AE9" w:rsidRDefault="0019553B">
      <w:pPr>
        <w:ind w:left="1019" w:right="447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On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your mobile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phone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or</w:t>
      </w:r>
      <w:r w:rsidRPr="00591AE9">
        <w:rPr>
          <w:rFonts w:cstheme="minorHAnsi"/>
          <w:spacing w:val="-3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tablet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outside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of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home</w:t>
      </w:r>
      <w:r w:rsidRPr="00591AE9">
        <w:rPr>
          <w:rFonts w:cstheme="minorHAnsi"/>
          <w:spacing w:val="41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2"/>
          <w:sz w:val="20"/>
        </w:rPr>
        <w:t>At</w:t>
      </w:r>
      <w:proofErr w:type="gramEnd"/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a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public</w:t>
      </w:r>
      <w:r w:rsidRPr="00591AE9">
        <w:rPr>
          <w:rFonts w:cstheme="minorHAnsi"/>
          <w:spacing w:val="-5"/>
          <w:sz w:val="20"/>
        </w:rPr>
        <w:t xml:space="preserve"> </w:t>
      </w:r>
      <w:r w:rsidRPr="00591AE9">
        <w:rPr>
          <w:rFonts w:cstheme="minorHAnsi"/>
          <w:sz w:val="20"/>
        </w:rPr>
        <w:t>place</w:t>
      </w:r>
      <w:r w:rsidRPr="00591AE9">
        <w:rPr>
          <w:rFonts w:cstheme="minorHAnsi"/>
          <w:spacing w:val="-4"/>
          <w:sz w:val="20"/>
        </w:rPr>
        <w:t xml:space="preserve"> </w:t>
      </w:r>
      <w:r w:rsidRPr="00591AE9">
        <w:rPr>
          <w:rFonts w:cstheme="minorHAnsi"/>
          <w:sz w:val="20"/>
        </w:rPr>
        <w:t>using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their facilities</w:t>
      </w:r>
    </w:p>
    <w:p w:rsidR="003D5FEF" w:rsidRPr="00591AE9" w:rsidRDefault="0019553B">
      <w:pPr>
        <w:ind w:left="1019"/>
        <w:rPr>
          <w:rFonts w:eastAsia="Times New Roman" w:cstheme="minorHAnsi"/>
          <w:sz w:val="20"/>
          <w:szCs w:val="20"/>
        </w:rPr>
      </w:pPr>
      <w:r w:rsidRPr="00591AE9">
        <w:rPr>
          <w:rFonts w:eastAsia="Times New Roman" w:cstheme="minorHAnsi"/>
          <w:spacing w:val="-1"/>
          <w:sz w:val="20"/>
          <w:szCs w:val="20"/>
        </w:rPr>
        <w:t>Don’t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use</w:t>
      </w:r>
      <w:r w:rsidRPr="00591AE9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the</w:t>
      </w:r>
      <w:r w:rsidRPr="00591AE9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591AE9">
        <w:rPr>
          <w:rFonts w:eastAsia="Times New Roman" w:cstheme="minorHAnsi"/>
          <w:spacing w:val="-1"/>
          <w:sz w:val="20"/>
          <w:szCs w:val="20"/>
        </w:rPr>
        <w:t>internet</w:t>
      </w:r>
      <w:r w:rsidRPr="00591AE9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591AE9">
        <w:rPr>
          <w:rFonts w:eastAsia="Times New Roman" w:cstheme="minorHAnsi"/>
          <w:sz w:val="20"/>
          <w:szCs w:val="20"/>
        </w:rPr>
        <w:t>-</w:t>
      </w:r>
      <w:r w:rsidRPr="00591AE9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591AE9">
        <w:rPr>
          <w:rFonts w:eastAsia="Times New Roman" w:cstheme="minorHAnsi"/>
          <w:b/>
          <w:bCs/>
          <w:i/>
          <w:sz w:val="20"/>
          <w:szCs w:val="20"/>
        </w:rPr>
        <w:t>CLOSE</w:t>
      </w:r>
    </w:p>
    <w:p w:rsidR="003D5FEF" w:rsidRPr="00591AE9" w:rsidRDefault="003D5FEF">
      <w:pPr>
        <w:spacing w:before="6"/>
        <w:rPr>
          <w:rFonts w:eastAsia="Times New Roman" w:cstheme="minorHAnsi"/>
          <w:b/>
          <w:bCs/>
          <w:i/>
          <w:sz w:val="20"/>
          <w:szCs w:val="20"/>
        </w:rPr>
      </w:pPr>
    </w:p>
    <w:p w:rsidR="003D5FEF" w:rsidRPr="00591AE9" w:rsidRDefault="0019553B">
      <w:pPr>
        <w:ind w:left="299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b/>
          <w:i/>
          <w:spacing w:val="-1"/>
          <w:sz w:val="20"/>
        </w:rPr>
        <w:t>If</w:t>
      </w:r>
      <w:r w:rsidRPr="00591AE9">
        <w:rPr>
          <w:rFonts w:cstheme="minorHAnsi"/>
          <w:b/>
          <w:i/>
          <w:spacing w:val="-4"/>
          <w:sz w:val="20"/>
        </w:rPr>
        <w:t xml:space="preserve"> </w:t>
      </w:r>
      <w:proofErr w:type="gramStart"/>
      <w:r w:rsidRPr="00591AE9">
        <w:rPr>
          <w:rFonts w:cstheme="minorHAnsi"/>
          <w:b/>
          <w:i/>
          <w:spacing w:val="-1"/>
          <w:sz w:val="20"/>
        </w:rPr>
        <w:t>use</w:t>
      </w:r>
      <w:r w:rsidRPr="00591AE9">
        <w:rPr>
          <w:rFonts w:cstheme="minorHAnsi"/>
          <w:b/>
          <w:i/>
          <w:spacing w:val="-5"/>
          <w:sz w:val="20"/>
        </w:rPr>
        <w:t xml:space="preserve"> </w:t>
      </w:r>
      <w:r w:rsidRPr="00591AE9">
        <w:rPr>
          <w:rFonts w:cstheme="minorHAnsi"/>
          <w:b/>
          <w:i/>
          <w:spacing w:val="-1"/>
          <w:sz w:val="20"/>
        </w:rPr>
        <w:t>in</w:t>
      </w:r>
      <w:r w:rsidRPr="00591AE9">
        <w:rPr>
          <w:rFonts w:cstheme="minorHAnsi"/>
          <w:b/>
          <w:i/>
          <w:spacing w:val="-4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other</w:t>
      </w:r>
      <w:r w:rsidRPr="00591AE9">
        <w:rPr>
          <w:rFonts w:cstheme="minorHAnsi"/>
          <w:b/>
          <w:i/>
          <w:spacing w:val="-6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places</w:t>
      </w:r>
      <w:r w:rsidRPr="00591AE9">
        <w:rPr>
          <w:rFonts w:cstheme="minorHAnsi"/>
          <w:b/>
          <w:i/>
          <w:spacing w:val="-5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ask</w:t>
      </w:r>
      <w:proofErr w:type="gramEnd"/>
      <w:r w:rsidRPr="00591AE9">
        <w:rPr>
          <w:rFonts w:cstheme="minorHAnsi"/>
          <w:b/>
          <w:i/>
          <w:spacing w:val="-4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Q68</w:t>
      </w:r>
      <w:r w:rsidRPr="00591AE9">
        <w:rPr>
          <w:rFonts w:cstheme="minorHAnsi"/>
          <w:b/>
          <w:i/>
          <w:spacing w:val="-5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&amp;</w:t>
      </w:r>
      <w:r w:rsidRPr="00591AE9">
        <w:rPr>
          <w:rFonts w:cstheme="minorHAnsi"/>
          <w:b/>
          <w:i/>
          <w:spacing w:val="-4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Q69,</w:t>
      </w:r>
      <w:r w:rsidRPr="00591AE9">
        <w:rPr>
          <w:rFonts w:cstheme="minorHAnsi"/>
          <w:b/>
          <w:i/>
          <w:spacing w:val="-3"/>
          <w:sz w:val="20"/>
        </w:rPr>
        <w:t xml:space="preserve"> </w:t>
      </w:r>
      <w:r w:rsidRPr="00591AE9">
        <w:rPr>
          <w:rFonts w:cstheme="minorHAnsi"/>
          <w:b/>
          <w:i/>
          <w:spacing w:val="-1"/>
          <w:sz w:val="20"/>
        </w:rPr>
        <w:t>OTHERWISE</w:t>
      </w:r>
      <w:r w:rsidRPr="00591AE9">
        <w:rPr>
          <w:rFonts w:cstheme="minorHAnsi"/>
          <w:b/>
          <w:i/>
          <w:spacing w:val="-3"/>
          <w:sz w:val="20"/>
        </w:rPr>
        <w:t xml:space="preserve"> </w:t>
      </w:r>
      <w:r w:rsidRPr="00591AE9">
        <w:rPr>
          <w:rFonts w:cstheme="minorHAnsi"/>
          <w:b/>
          <w:i/>
          <w:sz w:val="20"/>
        </w:rPr>
        <w:t>CLOSE</w:t>
      </w:r>
    </w:p>
    <w:p w:rsidR="003D5FEF" w:rsidRPr="00591AE9" w:rsidRDefault="0019553B">
      <w:pPr>
        <w:pStyle w:val="BodyText"/>
        <w:tabs>
          <w:tab w:val="left" w:pos="1018"/>
        </w:tabs>
        <w:spacing w:line="227" w:lineRule="exact"/>
        <w:ind w:left="299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w w:val="95"/>
        </w:rPr>
        <w:t>Q68,</w:t>
      </w:r>
      <w:r w:rsidRPr="00591AE9">
        <w:rPr>
          <w:rFonts w:asciiTheme="minorHAnsi" w:hAnsiTheme="minorHAnsi" w:cstheme="minorHAnsi"/>
          <w:w w:val="95"/>
        </w:rPr>
        <w:tab/>
      </w:r>
      <w:proofErr w:type="gramStart"/>
      <w:r w:rsidRPr="00591AE9">
        <w:rPr>
          <w:rFonts w:asciiTheme="minorHAnsi" w:hAnsiTheme="minorHAnsi" w:cstheme="minorHAnsi"/>
        </w:rPr>
        <w:t>On</w:t>
      </w:r>
      <w:proofErr w:type="gramEnd"/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average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</w:rPr>
        <w:t>how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often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do</w:t>
      </w:r>
      <w:r w:rsidRPr="00591AE9">
        <w:rPr>
          <w:rFonts w:asciiTheme="minorHAnsi" w:hAnsiTheme="minorHAnsi" w:cstheme="minorHAnsi"/>
          <w:spacing w:val="-6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use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internet?</w:t>
      </w:r>
    </w:p>
    <w:p w:rsidR="003D5FEF" w:rsidRPr="00591AE9" w:rsidRDefault="0019553B">
      <w:pPr>
        <w:ind w:left="1018" w:right="7348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Daily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r w:rsidRPr="00591AE9">
        <w:rPr>
          <w:rFonts w:cstheme="minorHAnsi"/>
          <w:sz w:val="20"/>
        </w:rPr>
        <w:t>Weekly</w:t>
      </w:r>
      <w:r w:rsidRPr="00591AE9">
        <w:rPr>
          <w:rFonts w:cstheme="minorHAnsi"/>
          <w:spacing w:val="21"/>
          <w:w w:val="99"/>
          <w:sz w:val="20"/>
        </w:rPr>
        <w:t xml:space="preserve"> </w:t>
      </w:r>
      <w:proofErr w:type="gramStart"/>
      <w:r w:rsidRPr="00591AE9">
        <w:rPr>
          <w:rFonts w:cstheme="minorHAnsi"/>
          <w:spacing w:val="-1"/>
          <w:sz w:val="20"/>
        </w:rPr>
        <w:t>Monthly</w:t>
      </w:r>
      <w:r w:rsidRPr="00591AE9">
        <w:rPr>
          <w:rFonts w:cstheme="minorHAnsi"/>
          <w:w w:val="99"/>
          <w:sz w:val="20"/>
        </w:rPr>
        <w:t xml:space="preserve"> </w:t>
      </w:r>
      <w:r w:rsidRPr="00591AE9">
        <w:rPr>
          <w:rFonts w:cstheme="minorHAnsi"/>
          <w:spacing w:val="25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Less</w:t>
      </w:r>
      <w:proofErr w:type="gramEnd"/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than</w:t>
      </w:r>
      <w:r w:rsidRPr="00591AE9">
        <w:rPr>
          <w:rFonts w:cstheme="minorHAnsi"/>
          <w:spacing w:val="-6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this</w:t>
      </w:r>
      <w:r w:rsidRPr="00591AE9">
        <w:rPr>
          <w:rFonts w:cstheme="minorHAnsi"/>
          <w:spacing w:val="29"/>
          <w:w w:val="99"/>
          <w:sz w:val="20"/>
        </w:rPr>
        <w:t xml:space="preserve"> </w:t>
      </w:r>
      <w:r w:rsidRPr="00591AE9">
        <w:rPr>
          <w:rFonts w:cstheme="minorHAnsi"/>
          <w:spacing w:val="-1"/>
          <w:sz w:val="20"/>
        </w:rPr>
        <w:t>Never</w:t>
      </w:r>
    </w:p>
    <w:p w:rsidR="003D5FEF" w:rsidRPr="00591AE9" w:rsidRDefault="003D5FEF">
      <w:pPr>
        <w:spacing w:before="3"/>
        <w:rPr>
          <w:rFonts w:eastAsia="Times New Roman" w:cstheme="minorHAnsi"/>
          <w:sz w:val="20"/>
          <w:szCs w:val="20"/>
        </w:rPr>
      </w:pPr>
    </w:p>
    <w:p w:rsidR="003D5FEF" w:rsidRPr="00591AE9" w:rsidRDefault="0019553B">
      <w:pPr>
        <w:pStyle w:val="BodyText"/>
        <w:tabs>
          <w:tab w:val="left" w:pos="1018"/>
        </w:tabs>
        <w:spacing w:line="228" w:lineRule="exact"/>
        <w:ind w:left="29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  <w:spacing w:val="-1"/>
          <w:w w:val="95"/>
        </w:rPr>
        <w:t>Q69</w:t>
      </w:r>
      <w:r w:rsidRPr="00591AE9">
        <w:rPr>
          <w:rFonts w:asciiTheme="minorHAnsi" w:hAnsiTheme="minorHAnsi" w:cstheme="minorHAnsi"/>
          <w:spacing w:val="-1"/>
          <w:w w:val="95"/>
        </w:rPr>
        <w:tab/>
      </w:r>
      <w:r w:rsidRPr="00591AE9">
        <w:rPr>
          <w:rFonts w:asciiTheme="minorHAnsi" w:hAnsiTheme="minorHAnsi" w:cstheme="minorHAnsi"/>
        </w:rPr>
        <w:t>What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is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your</w:t>
      </w:r>
      <w:r w:rsidRPr="00591AE9">
        <w:rPr>
          <w:rFonts w:asciiTheme="minorHAnsi" w:hAnsiTheme="minorHAnsi" w:cstheme="minorHAnsi"/>
          <w:spacing w:val="-2"/>
        </w:rPr>
        <w:t xml:space="preserve"> main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reason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why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you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are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</w:rPr>
        <w:t>not</w:t>
      </w:r>
      <w:r w:rsidRPr="00591AE9">
        <w:rPr>
          <w:rFonts w:asciiTheme="minorHAnsi" w:hAnsiTheme="minorHAnsi" w:cstheme="minorHAnsi"/>
          <w:spacing w:val="-7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currently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connected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</w:rPr>
        <w:t>to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the</w:t>
      </w:r>
      <w:r w:rsidRPr="00591AE9">
        <w:rPr>
          <w:rFonts w:asciiTheme="minorHAnsi" w:hAnsiTheme="minorHAnsi" w:cstheme="minorHAnsi"/>
          <w:spacing w:val="-5"/>
        </w:rPr>
        <w:t xml:space="preserve"> </w:t>
      </w:r>
      <w:r w:rsidRPr="00591AE9">
        <w:rPr>
          <w:rFonts w:asciiTheme="minorHAnsi" w:hAnsiTheme="minorHAnsi" w:cstheme="minorHAnsi"/>
          <w:spacing w:val="-1"/>
        </w:rPr>
        <w:t>internet</w:t>
      </w:r>
      <w:r w:rsidRPr="00591AE9">
        <w:rPr>
          <w:rFonts w:asciiTheme="minorHAnsi" w:hAnsiTheme="minorHAnsi" w:cstheme="minorHAnsi"/>
          <w:spacing w:val="-3"/>
        </w:rPr>
        <w:t xml:space="preserve"> </w:t>
      </w:r>
      <w:r w:rsidRPr="00591AE9">
        <w:rPr>
          <w:rFonts w:asciiTheme="minorHAnsi" w:hAnsiTheme="minorHAnsi" w:cstheme="minorHAnsi"/>
        </w:rPr>
        <w:t>at</w:t>
      </w:r>
      <w:r w:rsidRPr="00591AE9">
        <w:rPr>
          <w:rFonts w:asciiTheme="minorHAnsi" w:hAnsiTheme="minorHAnsi" w:cstheme="minorHAnsi"/>
          <w:spacing w:val="-4"/>
        </w:rPr>
        <w:t xml:space="preserve"> </w:t>
      </w:r>
      <w:r w:rsidRPr="00591AE9">
        <w:rPr>
          <w:rFonts w:asciiTheme="minorHAnsi" w:hAnsiTheme="minorHAnsi" w:cstheme="minorHAnsi"/>
          <w:spacing w:val="-2"/>
        </w:rPr>
        <w:t>home?</w:t>
      </w:r>
    </w:p>
    <w:p w:rsidR="003D5FEF" w:rsidRPr="00591AE9" w:rsidRDefault="0019553B" w:rsidP="00DC045A">
      <w:pPr>
        <w:spacing w:line="228" w:lineRule="exact"/>
        <w:ind w:left="596" w:firstLine="422"/>
        <w:rPr>
          <w:rFonts w:eastAsia="Times New Roman" w:cstheme="minorHAnsi"/>
          <w:sz w:val="20"/>
          <w:szCs w:val="20"/>
        </w:rPr>
      </w:pPr>
      <w:r w:rsidRPr="00591AE9">
        <w:rPr>
          <w:rFonts w:cstheme="minorHAnsi"/>
          <w:sz w:val="20"/>
        </w:rPr>
        <w:t>Open</w:t>
      </w:r>
    </w:p>
    <w:p w:rsidR="003D5FEF" w:rsidRPr="00591AE9" w:rsidRDefault="003D5FEF">
      <w:pPr>
        <w:spacing w:before="6"/>
        <w:rPr>
          <w:rFonts w:eastAsia="Times New Roman" w:cstheme="minorHAnsi"/>
          <w:sz w:val="20"/>
          <w:szCs w:val="20"/>
        </w:rPr>
      </w:pPr>
    </w:p>
    <w:p w:rsidR="003D5FEF" w:rsidRPr="00591AE9" w:rsidRDefault="0019553B" w:rsidP="00591AE9">
      <w:pPr>
        <w:pStyle w:val="BodyText"/>
        <w:ind w:left="1018"/>
        <w:rPr>
          <w:rFonts w:asciiTheme="minorHAnsi" w:hAnsiTheme="minorHAnsi" w:cstheme="minorHAnsi"/>
          <w:b w:val="0"/>
          <w:bCs w:val="0"/>
        </w:rPr>
      </w:pPr>
      <w:r w:rsidRPr="00591AE9">
        <w:rPr>
          <w:rFonts w:asciiTheme="minorHAnsi" w:hAnsiTheme="minorHAnsi" w:cstheme="minorHAnsi"/>
        </w:rPr>
        <w:t>THANK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AND</w:t>
      </w:r>
      <w:r w:rsidRPr="00591AE9">
        <w:rPr>
          <w:rFonts w:asciiTheme="minorHAnsi" w:hAnsiTheme="minorHAnsi" w:cstheme="minorHAnsi"/>
          <w:spacing w:val="-9"/>
        </w:rPr>
        <w:t xml:space="preserve"> </w:t>
      </w:r>
      <w:r w:rsidRPr="00591AE9">
        <w:rPr>
          <w:rFonts w:asciiTheme="minorHAnsi" w:hAnsiTheme="minorHAnsi" w:cstheme="minorHAnsi"/>
        </w:rPr>
        <w:t>CLOSE</w:t>
      </w:r>
      <w:r w:rsidR="001B4A8B" w:rsidRPr="00591AE9">
        <w:rPr>
          <w:rFonts w:asciiTheme="minorHAnsi" w:hAnsiTheme="minorHAnsi"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067440" behindDoc="1" locked="0" layoutInCell="1" allowOverlap="1" wp14:anchorId="0BFAA654" wp14:editId="29CB9CDD">
                <wp:simplePos x="0" y="0"/>
                <wp:positionH relativeFrom="page">
                  <wp:posOffset>2612390</wp:posOffset>
                </wp:positionH>
                <wp:positionV relativeFrom="page">
                  <wp:posOffset>2962910</wp:posOffset>
                </wp:positionV>
                <wp:extent cx="1270" cy="146685"/>
                <wp:effectExtent l="12065" t="10160" r="5715" b="14605"/>
                <wp:wrapNone/>
                <wp:docPr id="20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6685"/>
                          <a:chOff x="4114" y="4666"/>
                          <a:chExt cx="2" cy="231"/>
                        </a:xfrm>
                      </wpg:grpSpPr>
                      <wps:wsp>
                        <wps:cNvPr id="204" name="Freeform 143"/>
                        <wps:cNvSpPr>
                          <a:spLocks/>
                        </wps:cNvSpPr>
                        <wps:spPr bwMode="auto">
                          <a:xfrm>
                            <a:off x="4114" y="4666"/>
                            <a:ext cx="2" cy="231"/>
                          </a:xfrm>
                          <a:custGeom>
                            <a:avLst/>
                            <a:gdLst>
                              <a:gd name="T0" fmla="+- 0 4666 4666"/>
                              <a:gd name="T1" fmla="*/ 4666 h 231"/>
                              <a:gd name="T2" fmla="+- 0 4896 4666"/>
                              <a:gd name="T3" fmla="*/ 489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CCFF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05.7pt;margin-top:233.3pt;width:.1pt;height:11.55pt;z-index:-249040;mso-position-horizontal-relative:page;mso-position-vertical-relative:page" coordorigin="4114,4666" coordsize="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">
                <v:shape id="Freeform 143" o:spid="_x0000_s1027" style="position:absolute;left:4114;top:4666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79sQA&#10;AADcAAAADwAAAGRycy9kb3ducmV2LnhtbESPQUvDQBSE74L/YXlCb3ZjKFVjt0VLW3qrVnt/ZJ/Z&#10;YPZtyL42yb93hYLHYWa+YRarwTfqQl2sAxt4mGagiMtga64MfH1u759ARUG22AQmAyNFWC1vbxZY&#10;2NDzB12OUqkE4VigASfSFlrH0pHHOA0tcfK+Q+dRkuwqbTvsE9w3Os+yufZYc1pw2NLaUflzPHsD&#10;Jy73bvPci6zn77vHt8OYn8bamMnd8PoCSmiQ//C1vbcG8m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+/bEAAAA3AAAAA8AAAAAAAAAAAAAAAAAmAIAAGRycy9k&#10;b3ducmV2LnhtbFBLBQYAAAAABAAEAPUAAACJAwAAAAA=&#10;" path="m,l,230e" filled="f" strokecolor="#cfc" strokeweight="1.06pt">
                  <v:path arrowok="t" o:connecttype="custom" o:connectlocs="0,4666;0,4896" o:connectangles="0,0"/>
                </v:shape>
                <w10:wrap anchorx="page" anchory="page"/>
              </v:group>
            </w:pict>
          </mc:Fallback>
        </mc:AlternateContent>
      </w:r>
      <w:r w:rsidR="001B4A8B" w:rsidRPr="00591AE9">
        <w:rPr>
          <w:rFonts w:asciiTheme="minorHAnsi" w:hAnsiTheme="minorHAnsi"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067464" behindDoc="1" locked="0" layoutInCell="1" allowOverlap="1" wp14:anchorId="034D948B" wp14:editId="52484C32">
                <wp:simplePos x="0" y="0"/>
                <wp:positionH relativeFrom="page">
                  <wp:posOffset>2605405</wp:posOffset>
                </wp:positionH>
                <wp:positionV relativeFrom="page">
                  <wp:posOffset>5324475</wp:posOffset>
                </wp:positionV>
                <wp:extent cx="39370" cy="322580"/>
                <wp:effectExtent l="5080" t="9525" r="3175" b="1270"/>
                <wp:wrapNone/>
                <wp:docPr id="19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22580"/>
                          <a:chOff x="4103" y="8385"/>
                          <a:chExt cx="62" cy="508"/>
                        </a:xfrm>
                      </wpg:grpSpPr>
                      <wpg:grpSp>
                        <wpg:cNvPr id="197" name="Group 140"/>
                        <wpg:cNvGrpSpPr>
                          <a:grpSpLocks/>
                        </wpg:cNvGrpSpPr>
                        <wpg:grpSpPr bwMode="auto">
                          <a:xfrm>
                            <a:off x="4114" y="8395"/>
                            <a:ext cx="2" cy="231"/>
                            <a:chOff x="4114" y="8395"/>
                            <a:chExt cx="2" cy="231"/>
                          </a:xfrm>
                        </wpg:grpSpPr>
                        <wps:wsp>
                          <wps:cNvPr id="198" name="Freeform 141"/>
                          <wps:cNvSpPr>
                            <a:spLocks/>
                          </wps:cNvSpPr>
                          <wps:spPr bwMode="auto">
                            <a:xfrm>
                              <a:off x="4114" y="8395"/>
                              <a:ext cx="2" cy="231"/>
                            </a:xfrm>
                            <a:custGeom>
                              <a:avLst/>
                              <a:gdLst>
                                <a:gd name="T0" fmla="+- 0 8395 8395"/>
                                <a:gd name="T1" fmla="*/ 8395 h 231"/>
                                <a:gd name="T2" fmla="+- 0 8626 8395"/>
                                <a:gd name="T3" fmla="*/ 8626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8"/>
                        <wpg:cNvGrpSpPr>
                          <a:grpSpLocks/>
                        </wpg:cNvGrpSpPr>
                        <wpg:grpSpPr bwMode="auto">
                          <a:xfrm>
                            <a:off x="4114" y="8645"/>
                            <a:ext cx="2" cy="231"/>
                            <a:chOff x="4114" y="8645"/>
                            <a:chExt cx="2" cy="231"/>
                          </a:xfrm>
                        </wpg:grpSpPr>
                        <wps:wsp>
                          <wps:cNvPr id="200" name="Freeform 139"/>
                          <wps:cNvSpPr>
                            <a:spLocks/>
                          </wps:cNvSpPr>
                          <wps:spPr bwMode="auto">
                            <a:xfrm>
                              <a:off x="4114" y="8645"/>
                              <a:ext cx="2" cy="231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8645 h 231"/>
                                <a:gd name="T2" fmla="+- 0 8875 8645"/>
                                <a:gd name="T3" fmla="*/ 8875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6"/>
                        <wpg:cNvGrpSpPr>
                          <a:grpSpLocks/>
                        </wpg:cNvGrpSpPr>
                        <wpg:grpSpPr bwMode="auto">
                          <a:xfrm>
                            <a:off x="4148" y="8645"/>
                            <a:ext cx="2" cy="231"/>
                            <a:chOff x="4148" y="8645"/>
                            <a:chExt cx="2" cy="231"/>
                          </a:xfrm>
                        </wpg:grpSpPr>
                        <wps:wsp>
                          <wps:cNvPr id="202" name="Freeform 137"/>
                          <wps:cNvSpPr>
                            <a:spLocks/>
                          </wps:cNvSpPr>
                          <wps:spPr bwMode="auto">
                            <a:xfrm>
                              <a:off x="4148" y="8645"/>
                              <a:ext cx="2" cy="231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8645 h 231"/>
                                <a:gd name="T2" fmla="+- 0 8875 8645"/>
                                <a:gd name="T3" fmla="*/ 8875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FFFF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205.15pt;margin-top:419.25pt;width:3.1pt;height:25.4pt;z-index:-249016;mso-position-horizontal-relative:page;mso-position-vertical-relative:page" coordorigin="4103,8385" coordsize="62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">
                <v:group id="Group 140" o:spid="_x0000_s1027" style="position:absolute;left:4114;top:8395;width:2;height:231" coordorigin="4114,8395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41" o:spid="_x0000_s1028" style="position:absolute;left:4114;top:8395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ZGccA&#10;AADcAAAADwAAAGRycy9kb3ducmV2LnhtbESPQWvCQBCF7wX/wzKFXqRuWrDU1FVEKyj0UlvsdchO&#10;s6nZ2ZBdTfTXOwehtxnem/e+mc57X6sTtbEKbOBplIEiLoKtuDTw/bV+fAUVE7LFOjAZOFOE+Wxw&#10;N8Xcho4/6bRLpZIQjjkacCk1udaxcOQxjkJDLNpvaD0mWdtS2xY7Cfe1fs6yF+2xYmlw2NDSUXHY&#10;Hb2BZrKItB/X73/b/eHjp1qtuqG7GPNw3y/eQCXq07/5dr2xgj8RWnlGJ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2RnHAAAA3AAAAA8AAAAAAAAAAAAAAAAAmAIAAGRy&#10;cy9kb3ducmV2LnhtbFBLBQYAAAAABAAEAPUAAACMAwAAAAA=&#10;" path="m,l,231e" filled="f" strokecolor="#e4e4e4" strokeweight="1.06pt">
                    <v:path arrowok="t" o:connecttype="custom" o:connectlocs="0,8395;0,8626" o:connectangles="0,0"/>
                  </v:shape>
                </v:group>
                <v:group id="Group 138" o:spid="_x0000_s1029" style="position:absolute;left:4114;top:8645;width:2;height:231" coordorigin="4114,8645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9" o:spid="_x0000_s1030" style="position:absolute;left:4114;top:8645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bo8UA&#10;AADcAAAADwAAAGRycy9kb3ducmV2LnhtbESPzWrDMBCE74W8g9hALyaR04IpTpQQDKaFQovTEMht&#10;sTa2ibUylvzTt68KhR6HmfmG2R1m04qRetdYVrBZxyCIS6sbrhScv/LVCwjnkTW2lknBNzk47BcP&#10;O0y1nbig8eQrESDsUlRQe9+lUrqyJoNubTvi4N1sb9AH2VdS9zgFuGnlUxwn0mDDYaHGjrKayvtp&#10;MArG5Hpxz+VrVrzn94iS6CMbPgelHpfzcQvC0+z/w3/tN60gEO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xujxQAAANwAAAAPAAAAAAAAAAAAAAAAAJgCAABkcnMv&#10;ZG93bnJldi54bWxQSwUGAAAAAAQABAD1AAAAigMAAAAA&#10;" path="m,l,230e" filled="f" strokecolor="#ff9" strokeweight="1.06pt">
                    <v:path arrowok="t" o:connecttype="custom" o:connectlocs="0,8645;0,8875" o:connectangles="0,0"/>
                  </v:shape>
                </v:group>
                <v:group id="Group 136" o:spid="_x0000_s1031" style="position:absolute;left:4148;top:8645;width:2;height:231" coordorigin="4148,8645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37" o:spid="_x0000_s1032" style="position:absolute;left:4148;top:8645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mXscA&#10;AADcAAAADwAAAGRycy9kb3ducmV2LnhtbESPzWrDMBCE74G8g9hAb7Ec44TgWgkhtNAeCs3Pwb1t&#10;rY1taq2MpTru20eFQI7D7Hyzk29H04qBetdYVrCIYhDEpdUNVwrOp9f5GoTzyBpby6TgjxxsN9NJ&#10;jpm2Vz7QcPSVCBB2GSqove8yKV1Zk0EX2Y44eBfbG/RB9pXUPV4D3LQyieOVNNhwaKixo31N5c/x&#10;14Q3Pi4v62VRVO+Lw1fXpp9p+T0WSj3Nxt0zCE+jfxzf029aQRIn8D8mEE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kpl7HAAAA3AAAAA8AAAAAAAAAAAAAAAAAmAIAAGRy&#10;cy9kb3ducmV2LnhtbFBLBQYAAAAABAAEAPUAAACMAwAAAAA=&#10;" path="m,l,230e" filled="f" strokecolor="#ff9" strokeweight="1.66pt">
                    <v:path arrowok="t" o:connecttype="custom" o:connectlocs="0,8645;0,8875" o:connectangles="0,0"/>
                  </v:shape>
                </v:group>
                <w10:wrap anchorx="page" anchory="page"/>
              </v:group>
            </w:pict>
          </mc:Fallback>
        </mc:AlternateContent>
      </w:r>
    </w:p>
    <w:sectPr w:rsidR="003D5FEF" w:rsidRPr="00591AE9" w:rsidSect="00F3642D">
      <w:footerReference w:type="default" r:id="rId17"/>
      <w:pgSz w:w="11910" w:h="16840"/>
      <w:pgMar w:top="1418" w:right="0" w:bottom="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AE9" w:rsidRDefault="00591AE9">
      <w:r>
        <w:separator/>
      </w:r>
    </w:p>
  </w:endnote>
  <w:endnote w:type="continuationSeparator" w:id="0">
    <w:p w:rsidR="00591AE9" w:rsidRDefault="00591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AE9" w:rsidRPr="00513B61" w:rsidRDefault="00591AE9" w:rsidP="00513B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AE9" w:rsidRPr="00513B61" w:rsidRDefault="00591AE9" w:rsidP="00513B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AE9" w:rsidRDefault="00591AE9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AE9" w:rsidRPr="003346B1" w:rsidRDefault="00591AE9" w:rsidP="003346B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AE9" w:rsidRPr="003346B1" w:rsidRDefault="00591AE9" w:rsidP="003346B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AE9" w:rsidRDefault="00591AE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AE9" w:rsidRDefault="00591AE9">
      <w:r>
        <w:separator/>
      </w:r>
    </w:p>
  </w:footnote>
  <w:footnote w:type="continuationSeparator" w:id="0">
    <w:p w:rsidR="00591AE9" w:rsidRDefault="00591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875" w:rsidRDefault="00B32875" w:rsidP="00B32875">
    <w:pPr>
      <w:pStyle w:val="Header"/>
    </w:pPr>
  </w:p>
  <w:p w:rsidR="00B32875" w:rsidRDefault="00B32875" w:rsidP="00B32875">
    <w:pPr>
      <w:pStyle w:val="Header"/>
    </w:pPr>
  </w:p>
  <w:p w:rsidR="00591AE9" w:rsidRDefault="00D076E5">
    <w:pPr>
      <w:spacing w:line="14" w:lineRule="auto"/>
      <w:rPr>
        <w:sz w:val="20"/>
        <w:szCs w:val="20"/>
      </w:rPr>
    </w:pPr>
    <w:r w:rsidRPr="00D076E5">
      <w:rPr>
        <w:sz w:val="20"/>
        <w:szCs w:val="20"/>
      </w:rPr>
      <w:drawing>
        <wp:anchor distT="0" distB="0" distL="114300" distR="114300" simplePos="0" relativeHeight="251659264" behindDoc="1" locked="0" layoutInCell="1" allowOverlap="1" wp14:anchorId="390FC1CE" wp14:editId="2C8ACDBC">
          <wp:simplePos x="0" y="0"/>
          <wp:positionH relativeFrom="column">
            <wp:posOffset>5297805</wp:posOffset>
          </wp:positionH>
          <wp:positionV relativeFrom="paragraph">
            <wp:posOffset>-198120</wp:posOffset>
          </wp:positionV>
          <wp:extent cx="742950" cy="742950"/>
          <wp:effectExtent l="0" t="0" r="0" b="0"/>
          <wp:wrapTight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6E5">
      <w:rPr>
        <w:sz w:val="20"/>
        <w:szCs w:val="20"/>
      </w:rPr>
      <w:drawing>
        <wp:anchor distT="0" distB="0" distL="114300" distR="114300" simplePos="0" relativeHeight="251660288" behindDoc="0" locked="0" layoutInCell="1" allowOverlap="1" wp14:anchorId="7282324B" wp14:editId="07D05A7D">
          <wp:simplePos x="0" y="0"/>
          <wp:positionH relativeFrom="column">
            <wp:posOffset>2643505</wp:posOffset>
          </wp:positionH>
          <wp:positionV relativeFrom="paragraph">
            <wp:posOffset>-29845</wp:posOffset>
          </wp:positionV>
          <wp:extent cx="2057400" cy="447675"/>
          <wp:effectExtent l="0" t="0" r="0" b="9525"/>
          <wp:wrapSquare wrapText="bothSides"/>
          <wp:docPr id="17" name="Picture 17" descr="CDC_horiz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DC_horiz_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6E5">
      <w:rPr>
        <w:sz w:val="20"/>
        <w:szCs w:val="20"/>
      </w:rPr>
      <w:drawing>
        <wp:anchor distT="0" distB="0" distL="114300" distR="114300" simplePos="0" relativeHeight="251661312" behindDoc="0" locked="0" layoutInCell="1" allowOverlap="1" wp14:anchorId="3D12DDD3" wp14:editId="17D4B98D">
          <wp:simplePos x="0" y="0"/>
          <wp:positionH relativeFrom="column">
            <wp:posOffset>-229870</wp:posOffset>
          </wp:positionH>
          <wp:positionV relativeFrom="paragraph">
            <wp:posOffset>-153670</wp:posOffset>
          </wp:positionV>
          <wp:extent cx="2578100" cy="612775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82"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2000"/>
    <w:multiLevelType w:val="multilevel"/>
    <w:tmpl w:val="EF9235E0"/>
    <w:lvl w:ilvl="0">
      <w:start w:val="14"/>
      <w:numFmt w:val="upperLetter"/>
      <w:lvlText w:val="%1"/>
      <w:lvlJc w:val="left"/>
      <w:pPr>
        <w:ind w:left="584" w:hanging="444"/>
        <w:jc w:val="left"/>
      </w:pPr>
      <w:rPr>
        <w:rFonts w:hint="default"/>
      </w:rPr>
    </w:lvl>
    <w:lvl w:ilvl="1">
      <w:start w:val="2"/>
      <w:numFmt w:val="upperLetter"/>
      <w:lvlText w:val="%1.%2."/>
      <w:lvlJc w:val="left"/>
      <w:pPr>
        <w:ind w:left="584" w:hanging="444"/>
        <w:jc w:val="left"/>
      </w:pPr>
      <w:rPr>
        <w:rFonts w:ascii="Arial" w:eastAsia="Arial" w:hAnsi="Arial" w:hint="default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859" w:hanging="361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73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9" w:hanging="361"/>
      </w:pPr>
      <w:rPr>
        <w:rFonts w:hint="default"/>
      </w:rPr>
    </w:lvl>
  </w:abstractNum>
  <w:abstractNum w:abstractNumId="1">
    <w:nsid w:val="09732017"/>
    <w:multiLevelType w:val="hybridMultilevel"/>
    <w:tmpl w:val="78105BB8"/>
    <w:lvl w:ilvl="0" w:tplc="3ED01F7C">
      <w:start w:val="1"/>
      <w:numFmt w:val="bullet"/>
      <w:lvlText w:val=""/>
      <w:lvlJc w:val="left"/>
      <w:pPr>
        <w:ind w:left="85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212FC34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F278A1D2">
      <w:start w:val="1"/>
      <w:numFmt w:val="bullet"/>
      <w:lvlText w:val="•"/>
      <w:lvlJc w:val="left"/>
      <w:pPr>
        <w:ind w:left="2537" w:hanging="360"/>
      </w:pPr>
      <w:rPr>
        <w:rFonts w:hint="default"/>
      </w:rPr>
    </w:lvl>
    <w:lvl w:ilvl="3" w:tplc="5CB2A468">
      <w:start w:val="1"/>
      <w:numFmt w:val="bullet"/>
      <w:lvlText w:val="•"/>
      <w:lvlJc w:val="left"/>
      <w:pPr>
        <w:ind w:left="3375" w:hanging="360"/>
      </w:pPr>
      <w:rPr>
        <w:rFonts w:hint="default"/>
      </w:rPr>
    </w:lvl>
    <w:lvl w:ilvl="4" w:tplc="A7365A58">
      <w:start w:val="1"/>
      <w:numFmt w:val="bullet"/>
      <w:lvlText w:val="•"/>
      <w:lvlJc w:val="left"/>
      <w:pPr>
        <w:ind w:left="4214" w:hanging="360"/>
      </w:pPr>
      <w:rPr>
        <w:rFonts w:hint="default"/>
      </w:rPr>
    </w:lvl>
    <w:lvl w:ilvl="5" w:tplc="57B4F24C">
      <w:start w:val="1"/>
      <w:numFmt w:val="bullet"/>
      <w:lvlText w:val="•"/>
      <w:lvlJc w:val="left"/>
      <w:pPr>
        <w:ind w:left="5053" w:hanging="360"/>
      </w:pPr>
      <w:rPr>
        <w:rFonts w:hint="default"/>
      </w:rPr>
    </w:lvl>
    <w:lvl w:ilvl="6" w:tplc="CF50B9DA">
      <w:start w:val="1"/>
      <w:numFmt w:val="bullet"/>
      <w:lvlText w:val="•"/>
      <w:lvlJc w:val="left"/>
      <w:pPr>
        <w:ind w:left="5891" w:hanging="360"/>
      </w:pPr>
      <w:rPr>
        <w:rFonts w:hint="default"/>
      </w:rPr>
    </w:lvl>
    <w:lvl w:ilvl="7" w:tplc="8B32761A">
      <w:start w:val="1"/>
      <w:numFmt w:val="bullet"/>
      <w:lvlText w:val="•"/>
      <w:lvlJc w:val="left"/>
      <w:pPr>
        <w:ind w:left="6730" w:hanging="360"/>
      </w:pPr>
      <w:rPr>
        <w:rFonts w:hint="default"/>
      </w:rPr>
    </w:lvl>
    <w:lvl w:ilvl="8" w:tplc="66344AB8">
      <w:start w:val="1"/>
      <w:numFmt w:val="bullet"/>
      <w:lvlText w:val="•"/>
      <w:lvlJc w:val="left"/>
      <w:pPr>
        <w:ind w:left="7569" w:hanging="360"/>
      </w:pPr>
      <w:rPr>
        <w:rFonts w:hint="default"/>
      </w:rPr>
    </w:lvl>
  </w:abstractNum>
  <w:abstractNum w:abstractNumId="2">
    <w:nsid w:val="0F37596A"/>
    <w:multiLevelType w:val="hybridMultilevel"/>
    <w:tmpl w:val="EFDC8AD6"/>
    <w:lvl w:ilvl="0" w:tplc="C340EADC">
      <w:start w:val="1"/>
      <w:numFmt w:val="decimal"/>
      <w:lvlText w:val="%1."/>
      <w:lvlJc w:val="left"/>
      <w:pPr>
        <w:ind w:left="500" w:hanging="360"/>
        <w:jc w:val="left"/>
      </w:pPr>
      <w:rPr>
        <w:rFonts w:ascii="Arial" w:eastAsia="Arial" w:hAnsi="Arial" w:hint="default"/>
        <w:b/>
        <w:bCs/>
        <w:sz w:val="21"/>
        <w:szCs w:val="21"/>
      </w:rPr>
    </w:lvl>
    <w:lvl w:ilvl="1" w:tplc="B538B26C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2" w:tplc="5554E9A4">
      <w:start w:val="1"/>
      <w:numFmt w:val="bullet"/>
      <w:lvlText w:val="•"/>
      <w:lvlJc w:val="left"/>
      <w:pPr>
        <w:ind w:left="2261" w:hanging="360"/>
      </w:pPr>
      <w:rPr>
        <w:rFonts w:hint="default"/>
      </w:rPr>
    </w:lvl>
    <w:lvl w:ilvl="3" w:tplc="B73621A4">
      <w:start w:val="1"/>
      <w:numFmt w:val="bullet"/>
      <w:lvlText w:val="•"/>
      <w:lvlJc w:val="left"/>
      <w:pPr>
        <w:ind w:left="3141" w:hanging="360"/>
      </w:pPr>
      <w:rPr>
        <w:rFonts w:hint="default"/>
      </w:rPr>
    </w:lvl>
    <w:lvl w:ilvl="4" w:tplc="1AE08198">
      <w:start w:val="1"/>
      <w:numFmt w:val="bullet"/>
      <w:lvlText w:val="•"/>
      <w:lvlJc w:val="left"/>
      <w:pPr>
        <w:ind w:left="4022" w:hanging="360"/>
      </w:pPr>
      <w:rPr>
        <w:rFonts w:hint="default"/>
      </w:rPr>
    </w:lvl>
    <w:lvl w:ilvl="5" w:tplc="2BF234EE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6" w:tplc="F740FAC0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7" w:tplc="39C4A54A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 w:tplc="BC06E1F2">
      <w:start w:val="1"/>
      <w:numFmt w:val="bullet"/>
      <w:lvlText w:val="•"/>
      <w:lvlJc w:val="left"/>
      <w:pPr>
        <w:ind w:left="7545" w:hanging="360"/>
      </w:pPr>
      <w:rPr>
        <w:rFonts w:hint="default"/>
      </w:rPr>
    </w:lvl>
  </w:abstractNum>
  <w:abstractNum w:abstractNumId="3">
    <w:nsid w:val="143E53DD"/>
    <w:multiLevelType w:val="hybridMultilevel"/>
    <w:tmpl w:val="077684B0"/>
    <w:lvl w:ilvl="0" w:tplc="CF5219AA">
      <w:start w:val="1"/>
      <w:numFmt w:val="lowerLetter"/>
      <w:lvlText w:val="%1."/>
      <w:lvlJc w:val="left"/>
      <w:pPr>
        <w:ind w:left="1580" w:hanging="360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BC627EE">
      <w:start w:val="1"/>
      <w:numFmt w:val="bullet"/>
      <w:lvlText w:val="•"/>
      <w:lvlJc w:val="left"/>
      <w:pPr>
        <w:ind w:left="2352" w:hanging="360"/>
      </w:pPr>
      <w:rPr>
        <w:rFonts w:hint="default"/>
      </w:rPr>
    </w:lvl>
    <w:lvl w:ilvl="2" w:tplc="3E12CA3E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3" w:tplc="41F01ABC">
      <w:start w:val="1"/>
      <w:numFmt w:val="bullet"/>
      <w:lvlText w:val="•"/>
      <w:lvlJc w:val="left"/>
      <w:pPr>
        <w:ind w:left="3897" w:hanging="360"/>
      </w:pPr>
      <w:rPr>
        <w:rFonts w:hint="default"/>
      </w:rPr>
    </w:lvl>
    <w:lvl w:ilvl="4" w:tplc="070E026E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  <w:lvl w:ilvl="5" w:tplc="7408E992">
      <w:start w:val="1"/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3064CE8A">
      <w:start w:val="1"/>
      <w:numFmt w:val="bullet"/>
      <w:lvlText w:val="•"/>
      <w:lvlJc w:val="left"/>
      <w:pPr>
        <w:ind w:left="6215" w:hanging="360"/>
      </w:pPr>
      <w:rPr>
        <w:rFonts w:hint="default"/>
      </w:rPr>
    </w:lvl>
    <w:lvl w:ilvl="7" w:tplc="0208252C">
      <w:start w:val="1"/>
      <w:numFmt w:val="bullet"/>
      <w:lvlText w:val="•"/>
      <w:lvlJc w:val="left"/>
      <w:pPr>
        <w:ind w:left="6988" w:hanging="360"/>
      </w:pPr>
      <w:rPr>
        <w:rFonts w:hint="default"/>
      </w:rPr>
    </w:lvl>
    <w:lvl w:ilvl="8" w:tplc="55807FBE">
      <w:start w:val="1"/>
      <w:numFmt w:val="bullet"/>
      <w:lvlText w:val="•"/>
      <w:lvlJc w:val="left"/>
      <w:pPr>
        <w:ind w:left="7761" w:hanging="360"/>
      </w:pPr>
      <w:rPr>
        <w:rFonts w:hint="default"/>
      </w:rPr>
    </w:lvl>
  </w:abstractNum>
  <w:abstractNum w:abstractNumId="4">
    <w:nsid w:val="5F57533A"/>
    <w:multiLevelType w:val="hybridMultilevel"/>
    <w:tmpl w:val="28F21DAC"/>
    <w:lvl w:ilvl="0" w:tplc="D77C58FE">
      <w:start w:val="3"/>
      <w:numFmt w:val="lowerLetter"/>
      <w:lvlText w:val="%1."/>
      <w:lvlJc w:val="left"/>
      <w:pPr>
        <w:ind w:left="1579" w:hanging="360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B665CE4">
      <w:start w:val="1"/>
      <w:numFmt w:val="bullet"/>
      <w:lvlText w:val="•"/>
      <w:lvlJc w:val="left"/>
      <w:pPr>
        <w:ind w:left="2351" w:hanging="360"/>
      </w:pPr>
      <w:rPr>
        <w:rFonts w:hint="default"/>
      </w:rPr>
    </w:lvl>
    <w:lvl w:ilvl="2" w:tplc="0B3A2DB4">
      <w:start w:val="1"/>
      <w:numFmt w:val="bullet"/>
      <w:lvlText w:val="•"/>
      <w:lvlJc w:val="left"/>
      <w:pPr>
        <w:ind w:left="3124" w:hanging="360"/>
      </w:pPr>
      <w:rPr>
        <w:rFonts w:hint="default"/>
      </w:rPr>
    </w:lvl>
    <w:lvl w:ilvl="3" w:tplc="BBA8CEB0">
      <w:start w:val="1"/>
      <w:numFmt w:val="bullet"/>
      <w:lvlText w:val="•"/>
      <w:lvlJc w:val="left"/>
      <w:pPr>
        <w:ind w:left="3897" w:hanging="360"/>
      </w:pPr>
      <w:rPr>
        <w:rFonts w:hint="default"/>
      </w:rPr>
    </w:lvl>
    <w:lvl w:ilvl="4" w:tplc="F3A21BBC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5" w:tplc="58C88BE8">
      <w:start w:val="1"/>
      <w:numFmt w:val="bullet"/>
      <w:lvlText w:val="•"/>
      <w:lvlJc w:val="left"/>
      <w:pPr>
        <w:ind w:left="5442" w:hanging="360"/>
      </w:pPr>
      <w:rPr>
        <w:rFonts w:hint="default"/>
      </w:rPr>
    </w:lvl>
    <w:lvl w:ilvl="6" w:tplc="A7084D82">
      <w:start w:val="1"/>
      <w:numFmt w:val="bullet"/>
      <w:lvlText w:val="•"/>
      <w:lvlJc w:val="left"/>
      <w:pPr>
        <w:ind w:left="6215" w:hanging="360"/>
      </w:pPr>
      <w:rPr>
        <w:rFonts w:hint="default"/>
      </w:rPr>
    </w:lvl>
    <w:lvl w:ilvl="7" w:tplc="FD125BCC">
      <w:start w:val="1"/>
      <w:numFmt w:val="bullet"/>
      <w:lvlText w:val="•"/>
      <w:lvlJc w:val="left"/>
      <w:pPr>
        <w:ind w:left="6988" w:hanging="360"/>
      </w:pPr>
      <w:rPr>
        <w:rFonts w:hint="default"/>
      </w:rPr>
    </w:lvl>
    <w:lvl w:ilvl="8" w:tplc="230CE236">
      <w:start w:val="1"/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5">
    <w:nsid w:val="605148D3"/>
    <w:multiLevelType w:val="hybridMultilevel"/>
    <w:tmpl w:val="0A384664"/>
    <w:lvl w:ilvl="0" w:tplc="D778C430">
      <w:start w:val="1"/>
      <w:numFmt w:val="bullet"/>
      <w:lvlText w:val=""/>
      <w:lvlJc w:val="left"/>
      <w:pPr>
        <w:ind w:left="85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7F8DD6E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87625D62">
      <w:start w:val="1"/>
      <w:numFmt w:val="bullet"/>
      <w:lvlText w:val="•"/>
      <w:lvlJc w:val="left"/>
      <w:pPr>
        <w:ind w:left="2537" w:hanging="360"/>
      </w:pPr>
      <w:rPr>
        <w:rFonts w:hint="default"/>
      </w:rPr>
    </w:lvl>
    <w:lvl w:ilvl="3" w:tplc="008420B2">
      <w:start w:val="1"/>
      <w:numFmt w:val="bullet"/>
      <w:lvlText w:val="•"/>
      <w:lvlJc w:val="left"/>
      <w:pPr>
        <w:ind w:left="3375" w:hanging="360"/>
      </w:pPr>
      <w:rPr>
        <w:rFonts w:hint="default"/>
      </w:rPr>
    </w:lvl>
    <w:lvl w:ilvl="4" w:tplc="C2DE368A">
      <w:start w:val="1"/>
      <w:numFmt w:val="bullet"/>
      <w:lvlText w:val="•"/>
      <w:lvlJc w:val="left"/>
      <w:pPr>
        <w:ind w:left="4214" w:hanging="360"/>
      </w:pPr>
      <w:rPr>
        <w:rFonts w:hint="default"/>
      </w:rPr>
    </w:lvl>
    <w:lvl w:ilvl="5" w:tplc="BD7CE3BE">
      <w:start w:val="1"/>
      <w:numFmt w:val="bullet"/>
      <w:lvlText w:val="•"/>
      <w:lvlJc w:val="left"/>
      <w:pPr>
        <w:ind w:left="5053" w:hanging="360"/>
      </w:pPr>
      <w:rPr>
        <w:rFonts w:hint="default"/>
      </w:rPr>
    </w:lvl>
    <w:lvl w:ilvl="6" w:tplc="7EA6330A">
      <w:start w:val="1"/>
      <w:numFmt w:val="bullet"/>
      <w:lvlText w:val="•"/>
      <w:lvlJc w:val="left"/>
      <w:pPr>
        <w:ind w:left="5891" w:hanging="360"/>
      </w:pPr>
      <w:rPr>
        <w:rFonts w:hint="default"/>
      </w:rPr>
    </w:lvl>
    <w:lvl w:ilvl="7" w:tplc="95D232DE">
      <w:start w:val="1"/>
      <w:numFmt w:val="bullet"/>
      <w:lvlText w:val="•"/>
      <w:lvlJc w:val="left"/>
      <w:pPr>
        <w:ind w:left="6730" w:hanging="360"/>
      </w:pPr>
      <w:rPr>
        <w:rFonts w:hint="default"/>
      </w:rPr>
    </w:lvl>
    <w:lvl w:ilvl="8" w:tplc="DC66CC02">
      <w:start w:val="1"/>
      <w:numFmt w:val="bullet"/>
      <w:lvlText w:val="•"/>
      <w:lvlJc w:val="left"/>
      <w:pPr>
        <w:ind w:left="7569" w:hanging="360"/>
      </w:pPr>
      <w:rPr>
        <w:rFonts w:hint="default"/>
      </w:rPr>
    </w:lvl>
  </w:abstractNum>
  <w:abstractNum w:abstractNumId="6">
    <w:nsid w:val="6BD87C17"/>
    <w:multiLevelType w:val="hybridMultilevel"/>
    <w:tmpl w:val="BCBCEF62"/>
    <w:lvl w:ilvl="0" w:tplc="1338CDF8">
      <w:start w:val="1"/>
      <w:numFmt w:val="bullet"/>
      <w:lvlText w:val=""/>
      <w:lvlJc w:val="left"/>
      <w:pPr>
        <w:ind w:left="85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36AC3EE">
      <w:start w:val="1"/>
      <w:numFmt w:val="bullet"/>
      <w:lvlText w:val="•"/>
      <w:lvlJc w:val="left"/>
      <w:pPr>
        <w:ind w:left="859" w:hanging="360"/>
      </w:pPr>
      <w:rPr>
        <w:rFonts w:hint="default"/>
      </w:rPr>
    </w:lvl>
    <w:lvl w:ilvl="2" w:tplc="3AA414F6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3" w:tplc="A0545DDC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  <w:lvl w:ilvl="4" w:tplc="21D672B0">
      <w:start w:val="1"/>
      <w:numFmt w:val="bullet"/>
      <w:lvlText w:val="•"/>
      <w:lvlJc w:val="left"/>
      <w:pPr>
        <w:ind w:left="3555" w:hanging="360"/>
      </w:pPr>
      <w:rPr>
        <w:rFonts w:hint="default"/>
      </w:rPr>
    </w:lvl>
    <w:lvl w:ilvl="5" w:tplc="4CEC68D2">
      <w:start w:val="1"/>
      <w:numFmt w:val="bullet"/>
      <w:lvlText w:val="•"/>
      <w:lvlJc w:val="left"/>
      <w:pPr>
        <w:ind w:left="4453" w:hanging="360"/>
      </w:pPr>
      <w:rPr>
        <w:rFonts w:hint="default"/>
      </w:rPr>
    </w:lvl>
    <w:lvl w:ilvl="6" w:tplc="97D67EF2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  <w:lvl w:ilvl="7" w:tplc="875C43FE">
      <w:start w:val="1"/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CFAEE0C6">
      <w:start w:val="1"/>
      <w:numFmt w:val="bullet"/>
      <w:lvlText w:val="•"/>
      <w:lvlJc w:val="left"/>
      <w:pPr>
        <w:ind w:left="7149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FEF"/>
    <w:rsid w:val="0019553B"/>
    <w:rsid w:val="001B4A8B"/>
    <w:rsid w:val="00291AF8"/>
    <w:rsid w:val="003346B1"/>
    <w:rsid w:val="003D5FEF"/>
    <w:rsid w:val="00513B61"/>
    <w:rsid w:val="00591AE9"/>
    <w:rsid w:val="00A8335F"/>
    <w:rsid w:val="00B32875"/>
    <w:rsid w:val="00D076E5"/>
    <w:rsid w:val="00DC045A"/>
    <w:rsid w:val="00EA79B9"/>
    <w:rsid w:val="00F3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43" w:hanging="485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38"/>
      <w:ind w:left="140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4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40"/>
      <w:outlineLvl w:val="3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</w:pPr>
    <w:rPr>
      <w:rFonts w:ascii="Times New Roman" w:eastAsia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95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5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55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53B"/>
  </w:style>
  <w:style w:type="paragraph" w:styleId="Footer">
    <w:name w:val="footer"/>
    <w:basedOn w:val="Normal"/>
    <w:link w:val="FooterChar"/>
    <w:uiPriority w:val="99"/>
    <w:unhideWhenUsed/>
    <w:rsid w:val="001955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43" w:hanging="485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38"/>
      <w:ind w:left="140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4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40"/>
      <w:outlineLvl w:val="3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</w:pPr>
    <w:rPr>
      <w:rFonts w:ascii="Times New Roman" w:eastAsia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95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5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55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53B"/>
  </w:style>
  <w:style w:type="paragraph" w:styleId="Footer">
    <w:name w:val="footer"/>
    <w:basedOn w:val="Normal"/>
    <w:link w:val="FooterChar"/>
    <w:uiPriority w:val="99"/>
    <w:unhideWhenUsed/>
    <w:rsid w:val="001955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uperfastcornwall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uperfastcornwall.org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rnwalldevelopmentcompany.co.uk/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DF8674AA</Template>
  <TotalTime>69</TotalTime>
  <Pages>52</Pages>
  <Words>8473</Words>
  <Characters>48297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56657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Bell</dc:creator>
  <cp:lastModifiedBy>Woodworth Graham</cp:lastModifiedBy>
  <cp:revision>7</cp:revision>
  <dcterms:created xsi:type="dcterms:W3CDTF">2017-01-18T10:34:00Z</dcterms:created>
  <dcterms:modified xsi:type="dcterms:W3CDTF">2017-01-19T09:43:00Z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2013-11-13T00:00:00Z</vt:filetime>
  </property>
  <property fmtid="{D5CDD505-2E9C-101B-9397-08002B2CF9AE}" pid="3" name="LastSaved">
    <vt:filetime>2017-01-18T00:00:00Z</vt:filetime>
  </property>
</Properties>
</file>