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000" w:firstRow="0" w:lastRow="0" w:firstColumn="0" w:lastColumn="0" w:noHBand="0" w:noVBand="0"/>
      </w:tblPr>
      <w:tblGrid>
        <w:gridCol w:w="2269"/>
        <w:gridCol w:w="7370"/>
      </w:tblGrid>
      <w:tr w:rsidR="00E856BA" w:rsidRPr="00853482" w14:paraId="7F0B13F6" w14:textId="77777777" w:rsidTr="00E856BA">
        <w:tc>
          <w:tcPr>
            <w:tcW w:w="2269" w:type="dxa"/>
            <w:shd w:val="clear" w:color="auto" w:fill="E6E5E3"/>
          </w:tcPr>
          <w:p w14:paraId="3F41E037" w14:textId="72C09C5E" w:rsidR="00CD50D9" w:rsidRPr="00853482" w:rsidRDefault="00CD50D9" w:rsidP="00CD50D9">
            <w:pPr>
              <w:pStyle w:val="Tabletext"/>
              <w:rPr>
                <w:b/>
                <w:sz w:val="16"/>
              </w:rPr>
            </w:pPr>
            <w:r w:rsidRPr="00853482">
              <w:rPr>
                <w:b/>
                <w:sz w:val="16"/>
              </w:rPr>
              <w:t>PROJECT NUMBER:</w:t>
            </w:r>
          </w:p>
        </w:tc>
        <w:tc>
          <w:tcPr>
            <w:tcW w:w="7370" w:type="dxa"/>
            <w:shd w:val="clear" w:color="auto" w:fill="E6E5E3"/>
          </w:tcPr>
          <w:p w14:paraId="5D436F20" w14:textId="71A715C8" w:rsidR="00CD50D9" w:rsidRPr="00853482" w:rsidRDefault="00000000" w:rsidP="00CD50D9">
            <w:pPr>
              <w:pStyle w:val="Tabletext"/>
              <w:rPr>
                <w:bCs/>
                <w:szCs w:val="24"/>
              </w:rPr>
            </w:pPr>
            <w:sdt>
              <w:sdtPr>
                <w:rPr>
                  <w:color w:val="200C4C" w:themeColor="text1"/>
                </w:rPr>
                <w:alias w:val="Project Number"/>
                <w:tag w:val=""/>
                <w:id w:val="-1822649835"/>
                <w:placeholder>
                  <w:docPart w:val="50B584B3B545451CB5E6BCADD8C12863"/>
                </w:placeholder>
                <w:dataBinding w:prefixMappings="xmlns:ns0='http://purl.org/dc/elements/1.1/' xmlns:ns1='http://schemas.openxmlformats.org/package/2006/metadata/core-properties' " w:xpath="/ns1:coreProperties[1]/ns1:category[1]" w:storeItemID="{6C3C8BC8-F283-45AE-878A-BAB7291924A1}"/>
                <w:text/>
              </w:sdtPr>
              <w:sdtContent>
                <w:r w:rsidR="002F793F" w:rsidRPr="002F793F">
                  <w:rPr>
                    <w:color w:val="200C4C" w:themeColor="text1"/>
                  </w:rPr>
                  <w:t>COSWTI020</w:t>
                </w:r>
              </w:sdtContent>
            </w:sdt>
            <w:r w:rsidR="00E32F50" w:rsidRPr="00853482">
              <w:rPr>
                <w:bCs/>
                <w:szCs w:val="24"/>
              </w:rPr>
              <w:t xml:space="preserve"> </w:t>
            </w:r>
          </w:p>
        </w:tc>
      </w:tr>
      <w:tr w:rsidR="00E856BA" w:rsidRPr="00853482" w14:paraId="03398C5C" w14:textId="77777777" w:rsidTr="00E856BA">
        <w:tc>
          <w:tcPr>
            <w:tcW w:w="2269" w:type="dxa"/>
            <w:shd w:val="clear" w:color="auto" w:fill="FFFFFF"/>
          </w:tcPr>
          <w:p w14:paraId="37F917E6" w14:textId="15DDD12C" w:rsidR="00CD50D9" w:rsidRPr="00853482" w:rsidRDefault="00CD50D9" w:rsidP="00CD50D9">
            <w:pPr>
              <w:pStyle w:val="Tabletext"/>
              <w:rPr>
                <w:b/>
                <w:sz w:val="16"/>
              </w:rPr>
            </w:pPr>
            <w:r w:rsidRPr="00853482">
              <w:rPr>
                <w:b/>
                <w:sz w:val="16"/>
              </w:rPr>
              <w:t>DOC NUMBER</w:t>
            </w:r>
          </w:p>
        </w:tc>
        <w:tc>
          <w:tcPr>
            <w:tcW w:w="7370" w:type="dxa"/>
            <w:shd w:val="clear" w:color="auto" w:fill="FFFFFF"/>
          </w:tcPr>
          <w:p w14:paraId="6A16AEB7" w14:textId="79383586" w:rsidR="00CD50D9" w:rsidRPr="00853482" w:rsidRDefault="00000000" w:rsidP="00CD50D9">
            <w:pPr>
              <w:pStyle w:val="Tabletext"/>
              <w:rPr>
                <w:bCs/>
                <w:szCs w:val="24"/>
              </w:rPr>
            </w:pPr>
            <w:sdt>
              <w:sdtPr>
                <w:rPr>
                  <w:color w:val="200C4C" w:themeColor="text1"/>
                </w:rPr>
                <w:alias w:val="Project Number"/>
                <w:tag w:val=""/>
                <w:id w:val="1940793558"/>
                <w:placeholder>
                  <w:docPart w:val="F73E9044B49A4D7FA7C2B2C9D6A1D5F2"/>
                </w:placeholder>
                <w:dataBinding w:prefixMappings="xmlns:ns0='http://purl.org/dc/elements/1.1/' xmlns:ns1='http://schemas.openxmlformats.org/package/2006/metadata/core-properties' " w:xpath="/ns1:coreProperties[1]/ns1:category[1]" w:storeItemID="{6C3C8BC8-F283-45AE-878A-BAB7291924A1}"/>
                <w:text/>
              </w:sdtPr>
              <w:sdtContent>
                <w:r w:rsidR="002F793F">
                  <w:rPr>
                    <w:color w:val="200C4C" w:themeColor="text1"/>
                  </w:rPr>
                  <w:t>COSWTI020</w:t>
                </w:r>
              </w:sdtContent>
            </w:sdt>
            <w:r w:rsidR="00494088" w:rsidRPr="00853482">
              <w:rPr>
                <w:bCs/>
                <w:szCs w:val="24"/>
              </w:rPr>
              <w:t xml:space="preserve"> </w:t>
            </w:r>
            <w:r w:rsidR="009F3051" w:rsidRPr="00853482">
              <w:rPr>
                <w:bCs/>
                <w:szCs w:val="24"/>
              </w:rPr>
              <w:t xml:space="preserve">- </w:t>
            </w:r>
            <w:r w:rsidR="00CD50D9" w:rsidRPr="00853482">
              <w:rPr>
                <w:bCs/>
                <w:szCs w:val="24"/>
              </w:rPr>
              <w:t>AMEY-HS-CDM-FO-04</w:t>
            </w:r>
          </w:p>
        </w:tc>
      </w:tr>
    </w:tbl>
    <w:p w14:paraId="04389ACB" w14:textId="77777777" w:rsidR="000455FE" w:rsidRPr="00853482" w:rsidRDefault="000455FE" w:rsidP="000455FE"/>
    <w:p w14:paraId="0A970A68" w14:textId="77777777" w:rsidR="000455FE" w:rsidRPr="00853482" w:rsidRDefault="000455FE" w:rsidP="000455FE">
      <w:pPr>
        <w:pStyle w:val="NoNumberHeading"/>
        <w:jc w:val="center"/>
        <w:rPr>
          <w:rFonts w:eastAsia="Calibri"/>
        </w:rPr>
      </w:pPr>
      <w:r w:rsidRPr="00853482">
        <w:rPr>
          <w:rFonts w:eastAsia="Calibri"/>
        </w:rPr>
        <w:t>Pre-Construction Information</w:t>
      </w:r>
    </w:p>
    <w:p w14:paraId="71A78393" w14:textId="6B2CE49D" w:rsidR="000455FE" w:rsidRPr="00853482" w:rsidRDefault="009F3051" w:rsidP="009F3051">
      <w:pPr>
        <w:pStyle w:val="NoNumberHeading"/>
        <w:jc w:val="center"/>
        <w:rPr>
          <w:rFonts w:eastAsia="Calibri"/>
          <w:b w:val="0"/>
          <w:bCs/>
          <w:szCs w:val="32"/>
        </w:rPr>
      </w:pPr>
      <w:r w:rsidRPr="00853482">
        <w:rPr>
          <w:rFonts w:eastAsia="Calibri"/>
          <w:b w:val="0"/>
          <w:bCs/>
          <w:szCs w:val="32"/>
        </w:rPr>
        <w:t xml:space="preserve">Area </w:t>
      </w:r>
      <w:r w:rsidR="00A714A6">
        <w:rPr>
          <w:rFonts w:eastAsia="Calibri"/>
          <w:b w:val="0"/>
          <w:bCs/>
          <w:szCs w:val="32"/>
        </w:rPr>
        <w:t xml:space="preserve">14 Bradbury </w:t>
      </w:r>
      <w:r w:rsidRPr="00853482">
        <w:rPr>
          <w:rFonts w:eastAsia="Calibri"/>
          <w:b w:val="0"/>
          <w:bCs/>
          <w:szCs w:val="32"/>
        </w:rPr>
        <w:t xml:space="preserve">Depot – </w:t>
      </w:r>
      <w:r w:rsidR="00A714A6">
        <w:rPr>
          <w:rFonts w:eastAsia="Calibri"/>
          <w:b w:val="0"/>
          <w:bCs/>
          <w:szCs w:val="32"/>
        </w:rPr>
        <w:t xml:space="preserve">Roof replacement </w:t>
      </w:r>
    </w:p>
    <w:p w14:paraId="7915695B" w14:textId="77777777" w:rsidR="009F3051" w:rsidRPr="00853482" w:rsidRDefault="009F3051" w:rsidP="009F3051">
      <w:pPr>
        <w:pStyle w:val="Tabletext"/>
        <w:jc w:val="center"/>
      </w:pPr>
    </w:p>
    <w:p w14:paraId="426F9743" w14:textId="77777777" w:rsidR="000455FE" w:rsidRPr="00853482" w:rsidRDefault="000455FE" w:rsidP="000455FE">
      <w:pPr>
        <w:pStyle w:val="ReportSubheading2"/>
      </w:pPr>
      <w:r w:rsidRPr="00853482">
        <w:t>Approved for Contract Issue</w:t>
      </w:r>
    </w:p>
    <w:tbl>
      <w:tblPr>
        <w:tblW w:w="0" w:type="auto"/>
        <w:tblLook w:val="04A0" w:firstRow="1" w:lastRow="0" w:firstColumn="1" w:lastColumn="0" w:noHBand="0" w:noVBand="1"/>
      </w:tblPr>
      <w:tblGrid>
        <w:gridCol w:w="1513"/>
        <w:gridCol w:w="8125"/>
      </w:tblGrid>
      <w:tr w:rsidR="000455FE" w:rsidRPr="00853482" w14:paraId="7F1522A5" w14:textId="77777777" w:rsidTr="00E856BA">
        <w:tc>
          <w:tcPr>
            <w:tcW w:w="1526" w:type="dxa"/>
          </w:tcPr>
          <w:p w14:paraId="4E0ABEBB" w14:textId="77777777" w:rsidR="000455FE" w:rsidRPr="00853482" w:rsidRDefault="000455FE" w:rsidP="000455FE">
            <w:pPr>
              <w:pStyle w:val="Tabletext"/>
            </w:pPr>
            <w:r w:rsidRPr="00853482">
              <w:t>Signed:</w:t>
            </w:r>
          </w:p>
        </w:tc>
        <w:tc>
          <w:tcPr>
            <w:tcW w:w="8328" w:type="dxa"/>
          </w:tcPr>
          <w:p w14:paraId="0D43DA2A" w14:textId="77777777" w:rsidR="000455FE" w:rsidRPr="00853482" w:rsidRDefault="000455FE" w:rsidP="000455FE">
            <w:pPr>
              <w:pStyle w:val="Tabletext"/>
            </w:pPr>
          </w:p>
        </w:tc>
      </w:tr>
      <w:tr w:rsidR="000455FE" w:rsidRPr="00853482" w14:paraId="6E98E8E4" w14:textId="77777777" w:rsidTr="00E856BA">
        <w:tc>
          <w:tcPr>
            <w:tcW w:w="1526" w:type="dxa"/>
          </w:tcPr>
          <w:p w14:paraId="68DF0648" w14:textId="77777777" w:rsidR="000455FE" w:rsidRPr="00853482" w:rsidRDefault="000455FE" w:rsidP="000455FE">
            <w:pPr>
              <w:pStyle w:val="Tabletext"/>
            </w:pPr>
            <w:r w:rsidRPr="00853482">
              <w:t>Name:</w:t>
            </w:r>
          </w:p>
        </w:tc>
        <w:tc>
          <w:tcPr>
            <w:tcW w:w="8328" w:type="dxa"/>
          </w:tcPr>
          <w:p w14:paraId="4F00D930" w14:textId="2F455308" w:rsidR="000455FE" w:rsidRPr="00853482" w:rsidRDefault="000455FE" w:rsidP="000455FE">
            <w:pPr>
              <w:pStyle w:val="Tabletext"/>
              <w:rPr>
                <w:sz w:val="18"/>
                <w:szCs w:val="22"/>
              </w:rPr>
            </w:pPr>
            <w:r w:rsidRPr="00853482">
              <w:rPr>
                <w:rStyle w:val="PlaceholderText"/>
              </w:rPr>
              <w:t>Click or tap here to enter text.</w:t>
            </w:r>
          </w:p>
        </w:tc>
      </w:tr>
      <w:tr w:rsidR="000455FE" w:rsidRPr="00853482" w14:paraId="1830FC41" w14:textId="77777777" w:rsidTr="00E856BA">
        <w:tc>
          <w:tcPr>
            <w:tcW w:w="1526" w:type="dxa"/>
          </w:tcPr>
          <w:p w14:paraId="7B2B6697" w14:textId="77777777" w:rsidR="000455FE" w:rsidRPr="00853482" w:rsidRDefault="000455FE" w:rsidP="000455FE">
            <w:pPr>
              <w:pStyle w:val="Tabletext"/>
            </w:pPr>
            <w:r w:rsidRPr="00853482">
              <w:t>On behalf:</w:t>
            </w:r>
          </w:p>
        </w:tc>
        <w:tc>
          <w:tcPr>
            <w:tcW w:w="8328" w:type="dxa"/>
          </w:tcPr>
          <w:p w14:paraId="4B0BA11F" w14:textId="7DEF8C1C" w:rsidR="000455FE" w:rsidRPr="00853482" w:rsidRDefault="000455FE" w:rsidP="000455FE">
            <w:pPr>
              <w:pStyle w:val="Tabletext"/>
              <w:rPr>
                <w:sz w:val="18"/>
                <w:szCs w:val="22"/>
              </w:rPr>
            </w:pPr>
            <w:r w:rsidRPr="00853482">
              <w:rPr>
                <w:rStyle w:val="PlaceholderText"/>
              </w:rPr>
              <w:t>Click or tap here to enter text.</w:t>
            </w:r>
          </w:p>
        </w:tc>
      </w:tr>
      <w:tr w:rsidR="000455FE" w:rsidRPr="00853482" w14:paraId="1C1D1884" w14:textId="77777777" w:rsidTr="00E856BA">
        <w:tc>
          <w:tcPr>
            <w:tcW w:w="1526" w:type="dxa"/>
          </w:tcPr>
          <w:p w14:paraId="2A4A02DC" w14:textId="77777777" w:rsidR="000455FE" w:rsidRPr="00853482" w:rsidRDefault="000455FE" w:rsidP="000455FE">
            <w:pPr>
              <w:pStyle w:val="Tabletext"/>
            </w:pPr>
            <w:r w:rsidRPr="00853482">
              <w:t>Date</w:t>
            </w:r>
          </w:p>
        </w:tc>
        <w:tc>
          <w:tcPr>
            <w:tcW w:w="8328" w:type="dxa"/>
          </w:tcPr>
          <w:p w14:paraId="745C8311" w14:textId="62B1A5F0" w:rsidR="000455FE" w:rsidRPr="00853482" w:rsidRDefault="000455FE" w:rsidP="000455FE">
            <w:pPr>
              <w:pStyle w:val="Tabletext"/>
              <w:rPr>
                <w:sz w:val="18"/>
                <w:szCs w:val="22"/>
              </w:rPr>
            </w:pPr>
            <w:r w:rsidRPr="00853482">
              <w:rPr>
                <w:rStyle w:val="PlaceholderText"/>
              </w:rPr>
              <w:t>Click or tap to enter a date.</w:t>
            </w:r>
          </w:p>
        </w:tc>
      </w:tr>
      <w:tr w:rsidR="000455FE" w:rsidRPr="00853482" w14:paraId="4056B6A1" w14:textId="77777777" w:rsidTr="00E856BA">
        <w:tc>
          <w:tcPr>
            <w:tcW w:w="9854" w:type="dxa"/>
            <w:gridSpan w:val="2"/>
          </w:tcPr>
          <w:p w14:paraId="234244D0" w14:textId="77777777" w:rsidR="000455FE" w:rsidRPr="00853482" w:rsidRDefault="000455FE" w:rsidP="000455FE">
            <w:pPr>
              <w:pStyle w:val="Tabletext"/>
            </w:pPr>
            <w:r w:rsidRPr="00853482">
              <w:t xml:space="preserve">To be signed on behalf of the Client organisation </w:t>
            </w:r>
          </w:p>
        </w:tc>
      </w:tr>
    </w:tbl>
    <w:p w14:paraId="59A91AE0" w14:textId="77777777" w:rsidR="000455FE" w:rsidRPr="00853482" w:rsidRDefault="000455FE"/>
    <w:p w14:paraId="4778DBCA" w14:textId="77777777" w:rsidR="000455FE" w:rsidRDefault="000455FE" w:rsidP="000455FE">
      <w:pPr>
        <w:pStyle w:val="ReportSubheading2"/>
      </w:pPr>
      <w:r w:rsidRPr="00853482">
        <w:t>Approved for Contract Issue</w:t>
      </w:r>
    </w:p>
    <w:p w14:paraId="2B0CCE26" w14:textId="77777777" w:rsidR="00E03171" w:rsidRPr="00853482" w:rsidRDefault="00E03171" w:rsidP="000455FE">
      <w:pPr>
        <w:pStyle w:val="ReportSubheading2"/>
      </w:pPr>
    </w:p>
    <w:tbl>
      <w:tblPr>
        <w:tblW w:w="0" w:type="auto"/>
        <w:tblLook w:val="04A0" w:firstRow="1" w:lastRow="0" w:firstColumn="1" w:lastColumn="0" w:noHBand="0" w:noVBand="1"/>
      </w:tblPr>
      <w:tblGrid>
        <w:gridCol w:w="1513"/>
        <w:gridCol w:w="8125"/>
      </w:tblGrid>
      <w:tr w:rsidR="000455FE" w:rsidRPr="00853482" w14:paraId="520791D3" w14:textId="77777777" w:rsidTr="00E856BA">
        <w:tc>
          <w:tcPr>
            <w:tcW w:w="1526" w:type="dxa"/>
          </w:tcPr>
          <w:p w14:paraId="0294BB1D" w14:textId="77777777" w:rsidR="000455FE" w:rsidRPr="00853482" w:rsidRDefault="000455FE" w:rsidP="000455FE">
            <w:pPr>
              <w:pStyle w:val="Tabletext"/>
            </w:pPr>
            <w:r w:rsidRPr="00853482">
              <w:t>Signed:</w:t>
            </w:r>
          </w:p>
        </w:tc>
        <w:tc>
          <w:tcPr>
            <w:tcW w:w="8328" w:type="dxa"/>
          </w:tcPr>
          <w:p w14:paraId="1EDAFC23" w14:textId="3FEA38F2" w:rsidR="000455FE" w:rsidRPr="00853482" w:rsidRDefault="000455FE" w:rsidP="000455FE">
            <w:pPr>
              <w:pStyle w:val="Tabletext"/>
            </w:pPr>
          </w:p>
        </w:tc>
      </w:tr>
      <w:tr w:rsidR="000455FE" w:rsidRPr="00853482" w14:paraId="37D70C1E" w14:textId="77777777" w:rsidTr="00E856BA">
        <w:tc>
          <w:tcPr>
            <w:tcW w:w="1526" w:type="dxa"/>
          </w:tcPr>
          <w:p w14:paraId="07722499" w14:textId="77777777" w:rsidR="000455FE" w:rsidRPr="00853482" w:rsidRDefault="000455FE" w:rsidP="000455FE">
            <w:pPr>
              <w:pStyle w:val="Tabletext"/>
            </w:pPr>
            <w:r w:rsidRPr="00853482">
              <w:t>Name:</w:t>
            </w:r>
          </w:p>
        </w:tc>
        <w:tc>
          <w:tcPr>
            <w:tcW w:w="8328" w:type="dxa"/>
          </w:tcPr>
          <w:p w14:paraId="40F2A5FF" w14:textId="2157ECF7" w:rsidR="000455FE" w:rsidRPr="00853482" w:rsidRDefault="001217BA" w:rsidP="000455FE">
            <w:pPr>
              <w:pStyle w:val="Tabletext"/>
            </w:pPr>
            <w:r w:rsidRPr="00853482">
              <w:t>John Chapman</w:t>
            </w:r>
          </w:p>
        </w:tc>
      </w:tr>
      <w:tr w:rsidR="000455FE" w:rsidRPr="00853482" w14:paraId="2A6A0FC7" w14:textId="77777777" w:rsidTr="00E856BA">
        <w:tc>
          <w:tcPr>
            <w:tcW w:w="1526" w:type="dxa"/>
          </w:tcPr>
          <w:p w14:paraId="4FF8A4A1" w14:textId="77777777" w:rsidR="000455FE" w:rsidRPr="00853482" w:rsidRDefault="000455FE" w:rsidP="000455FE">
            <w:pPr>
              <w:pStyle w:val="Tabletext"/>
            </w:pPr>
            <w:r w:rsidRPr="00853482">
              <w:t>On behalf:</w:t>
            </w:r>
          </w:p>
        </w:tc>
        <w:tc>
          <w:tcPr>
            <w:tcW w:w="8328" w:type="dxa"/>
          </w:tcPr>
          <w:p w14:paraId="10D08424" w14:textId="001FA731" w:rsidR="000455FE" w:rsidRPr="00853482" w:rsidRDefault="001217BA" w:rsidP="000455FE">
            <w:pPr>
              <w:pStyle w:val="Tabletext"/>
            </w:pPr>
            <w:r w:rsidRPr="00853482">
              <w:t>Amey Consulting</w:t>
            </w:r>
          </w:p>
        </w:tc>
      </w:tr>
      <w:tr w:rsidR="000455FE" w:rsidRPr="00853482" w14:paraId="12E9E318" w14:textId="77777777" w:rsidTr="00E856BA">
        <w:tc>
          <w:tcPr>
            <w:tcW w:w="1526" w:type="dxa"/>
          </w:tcPr>
          <w:p w14:paraId="41EC0FB2" w14:textId="77777777" w:rsidR="000455FE" w:rsidRPr="00853482" w:rsidRDefault="000455FE" w:rsidP="000455FE">
            <w:pPr>
              <w:pStyle w:val="Tabletext"/>
            </w:pPr>
            <w:r w:rsidRPr="00853482">
              <w:t>Date</w:t>
            </w:r>
          </w:p>
        </w:tc>
        <w:tc>
          <w:tcPr>
            <w:tcW w:w="8328" w:type="dxa"/>
          </w:tcPr>
          <w:p w14:paraId="182307AB" w14:textId="2788856D" w:rsidR="000455FE" w:rsidRPr="00853482" w:rsidRDefault="006E3A4C" w:rsidP="000455FE">
            <w:pPr>
              <w:pStyle w:val="Tabletext"/>
            </w:pPr>
            <w:r>
              <w:t>xx</w:t>
            </w:r>
            <w:r w:rsidR="00B75AB5" w:rsidRPr="0043789A">
              <w:t>/</w:t>
            </w:r>
            <w:r w:rsidR="00A714A6">
              <w:t>12</w:t>
            </w:r>
            <w:r w:rsidR="00B75AB5" w:rsidRPr="0043789A">
              <w:t>/2025</w:t>
            </w:r>
          </w:p>
        </w:tc>
      </w:tr>
      <w:tr w:rsidR="000455FE" w:rsidRPr="00853482" w14:paraId="42731971" w14:textId="77777777" w:rsidTr="00E856BA">
        <w:tc>
          <w:tcPr>
            <w:tcW w:w="9854" w:type="dxa"/>
            <w:gridSpan w:val="2"/>
          </w:tcPr>
          <w:p w14:paraId="31B9DD7F" w14:textId="77777777" w:rsidR="000455FE" w:rsidRPr="00853482" w:rsidRDefault="000455FE" w:rsidP="000455FE">
            <w:pPr>
              <w:pStyle w:val="Tabletext"/>
            </w:pPr>
            <w:r w:rsidRPr="00853482">
              <w:t>To be signed on behalf of the organisation appointed as Principal Designer under the CDM 2015 Regulations</w:t>
            </w:r>
          </w:p>
        </w:tc>
      </w:tr>
    </w:tbl>
    <w:p w14:paraId="54A3E8C1" w14:textId="77777777" w:rsidR="000455FE" w:rsidRPr="00853482" w:rsidRDefault="000455FE" w:rsidP="000455FE">
      <w:pPr>
        <w:pStyle w:val="RTBodyText"/>
      </w:pPr>
    </w:p>
    <w:p w14:paraId="2F2512C0" w14:textId="77777777" w:rsidR="00F27C03" w:rsidRPr="00853482" w:rsidRDefault="00F27C03" w:rsidP="00F27C03">
      <w:pPr>
        <w:pStyle w:val="ReportSubheading2"/>
      </w:pPr>
      <w:r w:rsidRPr="00853482">
        <w:t>Accepted for Contract Issue</w:t>
      </w:r>
    </w:p>
    <w:tbl>
      <w:tblPr>
        <w:tblW w:w="0" w:type="auto"/>
        <w:tblLook w:val="04A0" w:firstRow="1" w:lastRow="0" w:firstColumn="1" w:lastColumn="0" w:noHBand="0" w:noVBand="1"/>
      </w:tblPr>
      <w:tblGrid>
        <w:gridCol w:w="1513"/>
        <w:gridCol w:w="8125"/>
      </w:tblGrid>
      <w:tr w:rsidR="00F27C03" w:rsidRPr="00853482" w14:paraId="77FD2E57" w14:textId="77777777" w:rsidTr="00E856BA">
        <w:tc>
          <w:tcPr>
            <w:tcW w:w="1526" w:type="dxa"/>
          </w:tcPr>
          <w:p w14:paraId="3C4D1309" w14:textId="77777777" w:rsidR="00F27C03" w:rsidRPr="00853482" w:rsidRDefault="00F27C03" w:rsidP="00BE092F">
            <w:pPr>
              <w:pStyle w:val="Tabletext"/>
            </w:pPr>
            <w:r w:rsidRPr="00853482">
              <w:t>Signed:</w:t>
            </w:r>
          </w:p>
        </w:tc>
        <w:tc>
          <w:tcPr>
            <w:tcW w:w="8328" w:type="dxa"/>
          </w:tcPr>
          <w:p w14:paraId="73E01E74" w14:textId="77777777" w:rsidR="00F27C03" w:rsidRPr="00853482" w:rsidRDefault="00F27C03" w:rsidP="00BE092F">
            <w:pPr>
              <w:pStyle w:val="Tabletext"/>
            </w:pPr>
          </w:p>
        </w:tc>
      </w:tr>
      <w:tr w:rsidR="00F27C03" w:rsidRPr="00853482" w14:paraId="56BE8ED4" w14:textId="77777777" w:rsidTr="00E856BA">
        <w:tc>
          <w:tcPr>
            <w:tcW w:w="1526" w:type="dxa"/>
          </w:tcPr>
          <w:p w14:paraId="46E7B684" w14:textId="77777777" w:rsidR="00F27C03" w:rsidRPr="00853482" w:rsidRDefault="00F27C03" w:rsidP="00BE092F">
            <w:pPr>
              <w:pStyle w:val="Tabletext"/>
            </w:pPr>
            <w:r w:rsidRPr="00853482">
              <w:t>Name:</w:t>
            </w:r>
          </w:p>
        </w:tc>
        <w:tc>
          <w:tcPr>
            <w:tcW w:w="8328" w:type="dxa"/>
          </w:tcPr>
          <w:p w14:paraId="4251C9FC" w14:textId="3B89CD98" w:rsidR="00F27C03" w:rsidRPr="00853482" w:rsidRDefault="00F27C03" w:rsidP="00BE092F">
            <w:pPr>
              <w:pStyle w:val="Tabletext"/>
              <w:rPr>
                <w:sz w:val="18"/>
                <w:szCs w:val="22"/>
              </w:rPr>
            </w:pPr>
            <w:r w:rsidRPr="00853482">
              <w:rPr>
                <w:rStyle w:val="PlaceholderText"/>
              </w:rPr>
              <w:t>Click or tap here to enter text.</w:t>
            </w:r>
          </w:p>
        </w:tc>
      </w:tr>
      <w:tr w:rsidR="00F27C03" w:rsidRPr="00853482" w14:paraId="158EFA9D" w14:textId="77777777" w:rsidTr="00E856BA">
        <w:tc>
          <w:tcPr>
            <w:tcW w:w="1526" w:type="dxa"/>
          </w:tcPr>
          <w:p w14:paraId="677A4363" w14:textId="77777777" w:rsidR="00F27C03" w:rsidRPr="00853482" w:rsidRDefault="00F27C03" w:rsidP="00BE092F">
            <w:pPr>
              <w:pStyle w:val="Tabletext"/>
            </w:pPr>
            <w:r w:rsidRPr="00853482">
              <w:t>On behalf:</w:t>
            </w:r>
          </w:p>
        </w:tc>
        <w:tc>
          <w:tcPr>
            <w:tcW w:w="8328" w:type="dxa"/>
          </w:tcPr>
          <w:p w14:paraId="58782E24" w14:textId="0821A2AB" w:rsidR="00F27C03" w:rsidRPr="00853482" w:rsidRDefault="00F27C03" w:rsidP="00BE092F">
            <w:pPr>
              <w:pStyle w:val="Tabletext"/>
              <w:rPr>
                <w:sz w:val="18"/>
                <w:szCs w:val="22"/>
              </w:rPr>
            </w:pPr>
            <w:r w:rsidRPr="00853482">
              <w:rPr>
                <w:rStyle w:val="PlaceholderText"/>
              </w:rPr>
              <w:t>Click or tap here to enter text.</w:t>
            </w:r>
          </w:p>
        </w:tc>
      </w:tr>
      <w:tr w:rsidR="00F27C03" w:rsidRPr="00853482" w14:paraId="4DA86B9A" w14:textId="77777777" w:rsidTr="00E856BA">
        <w:tc>
          <w:tcPr>
            <w:tcW w:w="1526" w:type="dxa"/>
          </w:tcPr>
          <w:p w14:paraId="29312337" w14:textId="77777777" w:rsidR="00F27C03" w:rsidRPr="00853482" w:rsidRDefault="00F27C03" w:rsidP="00BE092F">
            <w:pPr>
              <w:pStyle w:val="Tabletext"/>
            </w:pPr>
            <w:r w:rsidRPr="00853482">
              <w:t>Date</w:t>
            </w:r>
          </w:p>
        </w:tc>
        <w:tc>
          <w:tcPr>
            <w:tcW w:w="8328" w:type="dxa"/>
          </w:tcPr>
          <w:p w14:paraId="5D20C813" w14:textId="7BFC0CEC" w:rsidR="00F27C03" w:rsidRPr="00853482" w:rsidRDefault="00F27C03" w:rsidP="00BE092F">
            <w:pPr>
              <w:pStyle w:val="Tabletext"/>
              <w:rPr>
                <w:sz w:val="18"/>
                <w:szCs w:val="22"/>
              </w:rPr>
            </w:pPr>
            <w:r w:rsidRPr="00853482">
              <w:rPr>
                <w:rStyle w:val="PlaceholderText"/>
              </w:rPr>
              <w:t>Click or tap to enter a date.</w:t>
            </w:r>
          </w:p>
        </w:tc>
      </w:tr>
      <w:tr w:rsidR="00F27C03" w:rsidRPr="00853482" w14:paraId="6FA72373" w14:textId="77777777" w:rsidTr="00E856BA">
        <w:tc>
          <w:tcPr>
            <w:tcW w:w="9854" w:type="dxa"/>
            <w:gridSpan w:val="2"/>
          </w:tcPr>
          <w:p w14:paraId="5134BF99" w14:textId="77777777" w:rsidR="00F27C03" w:rsidRPr="00853482" w:rsidRDefault="00F27C03" w:rsidP="00BE092F">
            <w:pPr>
              <w:pStyle w:val="Tabletext"/>
            </w:pPr>
            <w:r w:rsidRPr="00853482">
              <w:t xml:space="preserve">To be signed on behalf of the organisation appointed as Principal Contractor under the CDM 2015 Regulations following detail discussion with Principal Designer </w:t>
            </w:r>
          </w:p>
        </w:tc>
      </w:tr>
    </w:tbl>
    <w:p w14:paraId="7A07EEEE" w14:textId="77777777" w:rsidR="000455FE" w:rsidRPr="00853482" w:rsidRDefault="000455FE" w:rsidP="009B6814"/>
    <w:p w14:paraId="333A7151" w14:textId="77777777" w:rsidR="00EB495F" w:rsidRPr="00853482" w:rsidRDefault="00EB495F" w:rsidP="009B6814"/>
    <w:p w14:paraId="6419F6C8" w14:textId="77777777" w:rsidR="00EB495F" w:rsidRPr="00853482" w:rsidRDefault="00EB495F" w:rsidP="009B6814"/>
    <w:p w14:paraId="531D4600" w14:textId="77777777" w:rsidR="00EB495F" w:rsidRPr="00853482" w:rsidRDefault="00EB495F" w:rsidP="009B6814">
      <w:r w:rsidRPr="00853482">
        <w:tab/>
      </w:r>
    </w:p>
    <w:p w14:paraId="251344B2" w14:textId="77777777" w:rsidR="00EB495F" w:rsidRPr="00853482" w:rsidRDefault="00EB495F" w:rsidP="009B6814">
      <w:pPr>
        <w:sectPr w:rsidR="00EB495F" w:rsidRPr="00853482" w:rsidSect="005967F9">
          <w:headerReference w:type="default" r:id="rId11"/>
          <w:footerReference w:type="even" r:id="rId12"/>
          <w:footerReference w:type="default" r:id="rId13"/>
          <w:footerReference w:type="first" r:id="rId14"/>
          <w:pgSz w:w="11906" w:h="16838"/>
          <w:pgMar w:top="1430" w:right="1134" w:bottom="1418" w:left="1134" w:header="850" w:footer="567" w:gutter="0"/>
          <w:pgNumType w:start="1"/>
          <w:cols w:space="708"/>
          <w:docGrid w:linePitch="360"/>
        </w:sectPr>
      </w:pPr>
    </w:p>
    <w:p w14:paraId="3674C71A" w14:textId="014BE46F" w:rsidR="000455FE" w:rsidRPr="00853482" w:rsidRDefault="000455FE">
      <w:pPr>
        <w:rPr>
          <w:lang w:eastAsia="en-GB"/>
        </w:rPr>
      </w:pPr>
    </w:p>
    <w:tbl>
      <w:tblPr>
        <w:tblW w:w="96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000" w:firstRow="0" w:lastRow="0" w:firstColumn="0" w:lastColumn="0" w:noHBand="0" w:noVBand="0"/>
      </w:tblPr>
      <w:tblGrid>
        <w:gridCol w:w="4815"/>
        <w:gridCol w:w="4824"/>
      </w:tblGrid>
      <w:tr w:rsidR="001D0326" w:rsidRPr="00853482" w14:paraId="0A7341C7" w14:textId="77777777" w:rsidTr="00B85DF3">
        <w:tc>
          <w:tcPr>
            <w:tcW w:w="4815" w:type="dxa"/>
            <w:shd w:val="clear" w:color="auto" w:fill="E6E5E3"/>
          </w:tcPr>
          <w:p w14:paraId="3906F3F5" w14:textId="76107C60" w:rsidR="001D0326" w:rsidRPr="00853482" w:rsidRDefault="001D0326" w:rsidP="001D0326">
            <w:pPr>
              <w:pStyle w:val="Tabletext"/>
              <w:rPr>
                <w:b/>
                <w:sz w:val="16"/>
              </w:rPr>
            </w:pPr>
            <w:r w:rsidRPr="00853482">
              <w:rPr>
                <w:b/>
                <w:sz w:val="16"/>
              </w:rPr>
              <w:t>Is this scheme notifiable under the CDM Regulations 2015?</w:t>
            </w:r>
          </w:p>
        </w:tc>
        <w:sdt>
          <w:sdtPr>
            <w:id w:val="-81685190"/>
            <w:placeholder>
              <w:docPart w:val="F3F0E07D69DA4CE893579C34E7ED4353"/>
            </w:placeholder>
          </w:sdtPr>
          <w:sdtContent>
            <w:tc>
              <w:tcPr>
                <w:tcW w:w="4824" w:type="dxa"/>
                <w:shd w:val="clear" w:color="auto" w:fill="E6E5E3"/>
                <w:vAlign w:val="center"/>
              </w:tcPr>
              <w:p w14:paraId="08CC136F" w14:textId="7E1DDFDD" w:rsidR="001D0326" w:rsidRPr="00853482" w:rsidRDefault="001D0326" w:rsidP="001D0326">
                <w:pPr>
                  <w:pStyle w:val="Tabletext"/>
                  <w:rPr>
                    <w:rStyle w:val="PlaceholderText"/>
                  </w:rPr>
                </w:pPr>
                <w:r w:rsidRPr="00853482">
                  <w:t>Yes</w:t>
                </w:r>
              </w:p>
            </w:tc>
          </w:sdtContent>
        </w:sdt>
      </w:tr>
      <w:tr w:rsidR="001D0326" w:rsidRPr="00853482" w14:paraId="14023479" w14:textId="77777777" w:rsidTr="00B85DF3">
        <w:tc>
          <w:tcPr>
            <w:tcW w:w="4815" w:type="dxa"/>
            <w:shd w:val="clear" w:color="auto" w:fill="FFFFFF"/>
          </w:tcPr>
          <w:p w14:paraId="02AF1A9B" w14:textId="77777777" w:rsidR="001D0326" w:rsidRPr="00853482" w:rsidRDefault="001D0326" w:rsidP="001D0326">
            <w:pPr>
              <w:pStyle w:val="Tabletext"/>
              <w:rPr>
                <w:b/>
                <w:sz w:val="16"/>
              </w:rPr>
            </w:pPr>
            <w:r w:rsidRPr="00853482">
              <w:rPr>
                <w:b/>
                <w:sz w:val="16"/>
              </w:rPr>
              <w:t>Level of Principal Designer required? (Risk level)</w:t>
            </w:r>
          </w:p>
        </w:tc>
        <w:sdt>
          <w:sdtPr>
            <w:id w:val="1141536140"/>
            <w:placeholder>
              <w:docPart w:val="337A6BA6B40943A7BE7DAE0D02FF0155"/>
            </w:placeholder>
            <w:text/>
          </w:sdtPr>
          <w:sdtContent>
            <w:tc>
              <w:tcPr>
                <w:tcW w:w="4824" w:type="dxa"/>
                <w:shd w:val="clear" w:color="auto" w:fill="FFFFFF"/>
                <w:vAlign w:val="center"/>
              </w:tcPr>
              <w:p w14:paraId="580CDF54" w14:textId="190817F6" w:rsidR="001D0326" w:rsidRPr="00853482" w:rsidRDefault="001D0326" w:rsidP="001D0326">
                <w:pPr>
                  <w:pStyle w:val="Tabletext"/>
                  <w:rPr>
                    <w:rStyle w:val="PlaceholderText"/>
                  </w:rPr>
                </w:pPr>
                <w:r w:rsidRPr="00853482">
                  <w:t>Medium</w:t>
                </w:r>
              </w:p>
            </w:tc>
          </w:sdtContent>
        </w:sdt>
      </w:tr>
    </w:tbl>
    <w:p w14:paraId="33A3C25A" w14:textId="77777777" w:rsidR="00F7266F" w:rsidRPr="00853482" w:rsidRDefault="006D0B63" w:rsidP="004F7B68">
      <w:pPr>
        <w:pStyle w:val="Heading1"/>
        <w:numPr>
          <w:ilvl w:val="0"/>
          <w:numId w:val="0"/>
        </w:numPr>
        <w:ind w:left="432" w:hanging="432"/>
      </w:pPr>
      <w:bookmarkStart w:id="0" w:name="_Toc210825884"/>
      <w:r w:rsidRPr="00853482">
        <w:rPr>
          <w:rFonts w:eastAsia="Calibri"/>
        </w:rPr>
        <w:t>Record of Revisions</w:t>
      </w:r>
      <w:bookmarkEnd w:id="0"/>
    </w:p>
    <w:tbl>
      <w:tblPr>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0" w:type="dxa"/>
          <w:bottom w:w="57" w:type="dxa"/>
          <w:right w:w="0" w:type="dxa"/>
        </w:tblCellMar>
        <w:tblLook w:val="04A0" w:firstRow="1" w:lastRow="0" w:firstColumn="1" w:lastColumn="0" w:noHBand="0" w:noVBand="1"/>
      </w:tblPr>
      <w:tblGrid>
        <w:gridCol w:w="2405"/>
        <w:gridCol w:w="2410"/>
        <w:gridCol w:w="5040"/>
      </w:tblGrid>
      <w:tr w:rsidR="00E856BA" w:rsidRPr="00853482" w14:paraId="0ABE783C" w14:textId="77777777" w:rsidTr="006E3A4C">
        <w:tc>
          <w:tcPr>
            <w:tcW w:w="2405" w:type="dxa"/>
            <w:shd w:val="clear" w:color="auto" w:fill="200C4C"/>
            <w:hideMark/>
          </w:tcPr>
          <w:p w14:paraId="2C63B99C" w14:textId="61471174" w:rsidR="006D0B63" w:rsidRPr="00853482" w:rsidRDefault="00676C32" w:rsidP="000455FE">
            <w:pPr>
              <w:pStyle w:val="Tabletext"/>
              <w:rPr>
                <w:b/>
                <w:sz w:val="16"/>
              </w:rPr>
            </w:pPr>
            <w:r w:rsidRPr="00853482">
              <w:rPr>
                <w:b/>
                <w:color w:val="FFFFFF"/>
                <w:sz w:val="16"/>
              </w:rPr>
              <w:t>Revision</w:t>
            </w:r>
          </w:p>
        </w:tc>
        <w:tc>
          <w:tcPr>
            <w:tcW w:w="2410" w:type="dxa"/>
            <w:shd w:val="clear" w:color="auto" w:fill="200C4C"/>
            <w:hideMark/>
          </w:tcPr>
          <w:p w14:paraId="08D45105" w14:textId="77777777" w:rsidR="006D0B63" w:rsidRPr="00853482" w:rsidRDefault="006D0B63" w:rsidP="000455FE">
            <w:pPr>
              <w:pStyle w:val="Tabletext"/>
              <w:rPr>
                <w:b/>
                <w:sz w:val="16"/>
              </w:rPr>
            </w:pPr>
            <w:r w:rsidRPr="00853482">
              <w:rPr>
                <w:b/>
                <w:color w:val="FFFFFF"/>
                <w:sz w:val="16"/>
              </w:rPr>
              <w:t>Date</w:t>
            </w:r>
          </w:p>
        </w:tc>
        <w:tc>
          <w:tcPr>
            <w:tcW w:w="5040" w:type="dxa"/>
            <w:shd w:val="clear" w:color="auto" w:fill="200C4C"/>
            <w:hideMark/>
          </w:tcPr>
          <w:p w14:paraId="5434DAE5" w14:textId="77777777" w:rsidR="006D0B63" w:rsidRPr="00853482" w:rsidRDefault="006D0B63" w:rsidP="000455FE">
            <w:pPr>
              <w:pStyle w:val="Tabletext"/>
              <w:rPr>
                <w:b/>
                <w:sz w:val="16"/>
              </w:rPr>
            </w:pPr>
            <w:r w:rsidRPr="00853482">
              <w:rPr>
                <w:b/>
                <w:color w:val="FFFFFF"/>
                <w:sz w:val="16"/>
              </w:rPr>
              <w:t>Purpose / Amendment</w:t>
            </w:r>
          </w:p>
        </w:tc>
      </w:tr>
      <w:tr w:rsidR="008B624A" w:rsidRPr="00853482" w14:paraId="483DDD2D" w14:textId="77777777" w:rsidTr="006E3A4C">
        <w:tc>
          <w:tcPr>
            <w:tcW w:w="2405" w:type="dxa"/>
            <w:shd w:val="clear" w:color="auto" w:fill="E6E5E3"/>
            <w:vAlign w:val="center"/>
          </w:tcPr>
          <w:p w14:paraId="48173EA2" w14:textId="3AD04FC6" w:rsidR="008B624A" w:rsidRPr="00853482" w:rsidRDefault="008B624A" w:rsidP="008B624A">
            <w:pPr>
              <w:pStyle w:val="Tabletext"/>
              <w:rPr>
                <w:sz w:val="16"/>
              </w:rPr>
            </w:pPr>
            <w:r w:rsidRPr="00853482">
              <w:t>Rev 0</w:t>
            </w:r>
          </w:p>
        </w:tc>
        <w:tc>
          <w:tcPr>
            <w:tcW w:w="2410" w:type="dxa"/>
            <w:shd w:val="clear" w:color="auto" w:fill="E6E5E3"/>
            <w:vAlign w:val="center"/>
          </w:tcPr>
          <w:sdt>
            <w:sdtPr>
              <w:id w:val="-1118827389"/>
              <w:placeholder>
                <w:docPart w:val="F518E8C5E42443F0AD8B15DF20508EA6"/>
              </w:placeholder>
              <w:date w:fullDate="2025-12-19T00:00:00Z">
                <w:dateFormat w:val="dd/MM/yyyy"/>
                <w:lid w:val="en-GB"/>
                <w:storeMappedDataAs w:val="dateTime"/>
                <w:calendar w:val="gregorian"/>
              </w:date>
            </w:sdtPr>
            <w:sdtContent>
              <w:p w14:paraId="3ECAA677" w14:textId="08F338DC" w:rsidR="008B624A" w:rsidRPr="00853482" w:rsidRDefault="00786099" w:rsidP="00824F35">
                <w:pPr>
                  <w:pStyle w:val="Tabletext"/>
                </w:pPr>
                <w:r>
                  <w:t>19/12/2025</w:t>
                </w:r>
              </w:p>
            </w:sdtContent>
          </w:sdt>
        </w:tc>
        <w:tc>
          <w:tcPr>
            <w:tcW w:w="5040" w:type="dxa"/>
            <w:shd w:val="clear" w:color="auto" w:fill="E6E5E3"/>
            <w:vAlign w:val="center"/>
          </w:tcPr>
          <w:p w14:paraId="7F61065B" w14:textId="3175582A" w:rsidR="008B624A" w:rsidRPr="00853482" w:rsidRDefault="008B624A" w:rsidP="008B624A">
            <w:pPr>
              <w:pStyle w:val="Tabletext"/>
              <w:rPr>
                <w:sz w:val="16"/>
              </w:rPr>
            </w:pPr>
            <w:r w:rsidRPr="00853482">
              <w:t>For Information/Draft issue</w:t>
            </w:r>
          </w:p>
        </w:tc>
      </w:tr>
      <w:tr w:rsidR="00E856BA" w:rsidRPr="00853482" w14:paraId="305C7F79" w14:textId="77777777" w:rsidTr="006E3A4C">
        <w:tc>
          <w:tcPr>
            <w:tcW w:w="2405" w:type="dxa"/>
            <w:shd w:val="clear" w:color="auto" w:fill="FFFFFF"/>
          </w:tcPr>
          <w:p w14:paraId="085AD49A" w14:textId="77777777" w:rsidR="006D0B63" w:rsidRPr="00853482" w:rsidRDefault="006D0B63" w:rsidP="000455FE">
            <w:pPr>
              <w:pStyle w:val="Tabletext"/>
              <w:rPr>
                <w:sz w:val="16"/>
              </w:rPr>
            </w:pPr>
          </w:p>
        </w:tc>
        <w:tc>
          <w:tcPr>
            <w:tcW w:w="2410" w:type="dxa"/>
            <w:shd w:val="clear" w:color="auto" w:fill="FFFFFF"/>
          </w:tcPr>
          <w:p w14:paraId="1F9AD5D7" w14:textId="77777777" w:rsidR="006D0B63" w:rsidRPr="00853482" w:rsidRDefault="006D0B63" w:rsidP="000455FE">
            <w:pPr>
              <w:pStyle w:val="Tabletext"/>
              <w:rPr>
                <w:sz w:val="16"/>
              </w:rPr>
            </w:pPr>
          </w:p>
        </w:tc>
        <w:tc>
          <w:tcPr>
            <w:tcW w:w="5040" w:type="dxa"/>
            <w:shd w:val="clear" w:color="auto" w:fill="FFFFFF"/>
          </w:tcPr>
          <w:p w14:paraId="120A4DEF" w14:textId="77777777" w:rsidR="006D0B63" w:rsidRPr="00853482" w:rsidRDefault="006D0B63" w:rsidP="000455FE">
            <w:pPr>
              <w:pStyle w:val="Tabletext"/>
              <w:rPr>
                <w:sz w:val="16"/>
              </w:rPr>
            </w:pPr>
          </w:p>
        </w:tc>
      </w:tr>
      <w:tr w:rsidR="00E856BA" w:rsidRPr="00853482" w14:paraId="1A98FB44" w14:textId="77777777" w:rsidTr="006E3A4C">
        <w:tc>
          <w:tcPr>
            <w:tcW w:w="2405" w:type="dxa"/>
            <w:shd w:val="clear" w:color="auto" w:fill="E6E5E3"/>
          </w:tcPr>
          <w:p w14:paraId="679320E4" w14:textId="77777777" w:rsidR="006D0B63" w:rsidRPr="00853482" w:rsidRDefault="006D0B63" w:rsidP="000455FE">
            <w:pPr>
              <w:pStyle w:val="Tabletext"/>
              <w:rPr>
                <w:sz w:val="16"/>
              </w:rPr>
            </w:pPr>
          </w:p>
        </w:tc>
        <w:tc>
          <w:tcPr>
            <w:tcW w:w="2410" w:type="dxa"/>
            <w:shd w:val="clear" w:color="auto" w:fill="E6E5E3"/>
          </w:tcPr>
          <w:p w14:paraId="1261C62A" w14:textId="77777777" w:rsidR="006D0B63" w:rsidRPr="00853482" w:rsidRDefault="006D0B63" w:rsidP="000455FE">
            <w:pPr>
              <w:pStyle w:val="Tabletext"/>
              <w:rPr>
                <w:sz w:val="16"/>
              </w:rPr>
            </w:pPr>
          </w:p>
        </w:tc>
        <w:tc>
          <w:tcPr>
            <w:tcW w:w="5040" w:type="dxa"/>
            <w:shd w:val="clear" w:color="auto" w:fill="E6E5E3"/>
          </w:tcPr>
          <w:p w14:paraId="4BFBEBFC" w14:textId="77777777" w:rsidR="006D0B63" w:rsidRPr="00853482" w:rsidRDefault="006D0B63" w:rsidP="000455FE">
            <w:pPr>
              <w:pStyle w:val="Tabletext"/>
              <w:rPr>
                <w:sz w:val="16"/>
              </w:rPr>
            </w:pPr>
          </w:p>
        </w:tc>
      </w:tr>
      <w:tr w:rsidR="00E856BA" w:rsidRPr="00853482" w14:paraId="073F51CF" w14:textId="77777777" w:rsidTr="006E3A4C">
        <w:tc>
          <w:tcPr>
            <w:tcW w:w="2405" w:type="dxa"/>
            <w:shd w:val="clear" w:color="auto" w:fill="FFFFFF"/>
          </w:tcPr>
          <w:p w14:paraId="79EC1593" w14:textId="77777777" w:rsidR="006D0B63" w:rsidRPr="00853482" w:rsidRDefault="006D0B63" w:rsidP="000455FE">
            <w:pPr>
              <w:pStyle w:val="Tabletext"/>
              <w:rPr>
                <w:sz w:val="16"/>
              </w:rPr>
            </w:pPr>
          </w:p>
        </w:tc>
        <w:tc>
          <w:tcPr>
            <w:tcW w:w="2410" w:type="dxa"/>
            <w:shd w:val="clear" w:color="auto" w:fill="FFFFFF"/>
          </w:tcPr>
          <w:p w14:paraId="7104993E" w14:textId="77777777" w:rsidR="006D0B63" w:rsidRPr="00853482" w:rsidRDefault="006D0B63" w:rsidP="000455FE">
            <w:pPr>
              <w:pStyle w:val="Tabletext"/>
              <w:rPr>
                <w:sz w:val="16"/>
              </w:rPr>
            </w:pPr>
          </w:p>
        </w:tc>
        <w:tc>
          <w:tcPr>
            <w:tcW w:w="5040" w:type="dxa"/>
            <w:shd w:val="clear" w:color="auto" w:fill="FFFFFF"/>
          </w:tcPr>
          <w:p w14:paraId="5877CEA4" w14:textId="77777777" w:rsidR="006D0B63" w:rsidRPr="00853482" w:rsidRDefault="006D0B63" w:rsidP="000455FE">
            <w:pPr>
              <w:pStyle w:val="Tabletext"/>
              <w:rPr>
                <w:sz w:val="16"/>
              </w:rPr>
            </w:pPr>
          </w:p>
        </w:tc>
      </w:tr>
    </w:tbl>
    <w:p w14:paraId="233218B7" w14:textId="77777777" w:rsidR="006D0B63" w:rsidRPr="00853482" w:rsidRDefault="006D0B63" w:rsidP="004F7B68">
      <w:pPr>
        <w:pStyle w:val="Heading1"/>
        <w:numPr>
          <w:ilvl w:val="0"/>
          <w:numId w:val="0"/>
        </w:numPr>
        <w:ind w:left="432" w:hanging="432"/>
      </w:pPr>
      <w:bookmarkStart w:id="1" w:name="_Toc210825885"/>
      <w:r w:rsidRPr="00853482">
        <w:rPr>
          <w:rFonts w:eastAsia="Calibri"/>
        </w:rPr>
        <w:t>Authorisation and Acceptance Summary</w:t>
      </w:r>
      <w:bookmarkEnd w:id="1"/>
    </w:p>
    <w:tbl>
      <w:tblPr>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0" w:type="dxa"/>
          <w:bottom w:w="57" w:type="dxa"/>
          <w:right w:w="0" w:type="dxa"/>
        </w:tblCellMar>
        <w:tblLook w:val="04A0" w:firstRow="1" w:lastRow="0" w:firstColumn="1" w:lastColumn="0" w:noHBand="0" w:noVBand="1"/>
      </w:tblPr>
      <w:tblGrid>
        <w:gridCol w:w="1129"/>
        <w:gridCol w:w="1276"/>
        <w:gridCol w:w="1956"/>
        <w:gridCol w:w="2410"/>
        <w:gridCol w:w="1871"/>
        <w:gridCol w:w="1213"/>
      </w:tblGrid>
      <w:tr w:rsidR="00E856BA" w:rsidRPr="00853482" w14:paraId="0BE21C1B" w14:textId="77777777" w:rsidTr="006E3A4C">
        <w:tc>
          <w:tcPr>
            <w:tcW w:w="1129" w:type="dxa"/>
            <w:shd w:val="clear" w:color="auto" w:fill="200C4C"/>
            <w:hideMark/>
          </w:tcPr>
          <w:p w14:paraId="53EAE5E4" w14:textId="4A17F26E" w:rsidR="006D0B63" w:rsidRPr="00853482" w:rsidRDefault="00676C32" w:rsidP="000455FE">
            <w:pPr>
              <w:pStyle w:val="Tabletext"/>
              <w:rPr>
                <w:b/>
                <w:sz w:val="16"/>
              </w:rPr>
            </w:pPr>
            <w:r w:rsidRPr="00853482">
              <w:rPr>
                <w:b/>
                <w:color w:val="FFFFFF"/>
                <w:sz w:val="16"/>
              </w:rPr>
              <w:t>Revision</w:t>
            </w:r>
          </w:p>
        </w:tc>
        <w:tc>
          <w:tcPr>
            <w:tcW w:w="1276" w:type="dxa"/>
            <w:shd w:val="clear" w:color="auto" w:fill="200C4C"/>
            <w:hideMark/>
          </w:tcPr>
          <w:p w14:paraId="75824B9E" w14:textId="77777777" w:rsidR="006D0B63" w:rsidRPr="00853482" w:rsidRDefault="006D0B63" w:rsidP="000455FE">
            <w:pPr>
              <w:pStyle w:val="Tabletext"/>
              <w:rPr>
                <w:b/>
                <w:sz w:val="16"/>
              </w:rPr>
            </w:pPr>
            <w:r w:rsidRPr="00853482">
              <w:rPr>
                <w:b/>
                <w:color w:val="FFFFFF"/>
                <w:sz w:val="16"/>
              </w:rPr>
              <w:t>Date</w:t>
            </w:r>
          </w:p>
        </w:tc>
        <w:tc>
          <w:tcPr>
            <w:tcW w:w="1956" w:type="dxa"/>
            <w:shd w:val="clear" w:color="auto" w:fill="200C4C"/>
            <w:hideMark/>
          </w:tcPr>
          <w:p w14:paraId="229BECE7" w14:textId="77777777" w:rsidR="006D0B63" w:rsidRPr="00853482" w:rsidRDefault="006D0B63" w:rsidP="000455FE">
            <w:pPr>
              <w:pStyle w:val="Tabletext"/>
              <w:rPr>
                <w:b/>
                <w:sz w:val="16"/>
              </w:rPr>
            </w:pPr>
            <w:r w:rsidRPr="00853482">
              <w:rPr>
                <w:b/>
                <w:color w:val="FFFFFF"/>
                <w:sz w:val="16"/>
              </w:rPr>
              <w:t>Prepared By</w:t>
            </w:r>
          </w:p>
        </w:tc>
        <w:tc>
          <w:tcPr>
            <w:tcW w:w="2410" w:type="dxa"/>
            <w:shd w:val="clear" w:color="auto" w:fill="200C4C"/>
            <w:hideMark/>
          </w:tcPr>
          <w:p w14:paraId="52DC212D" w14:textId="77777777" w:rsidR="006D0B63" w:rsidRPr="00853482" w:rsidRDefault="006D0B63" w:rsidP="000455FE">
            <w:pPr>
              <w:pStyle w:val="Tabletext"/>
              <w:rPr>
                <w:b/>
                <w:sz w:val="16"/>
              </w:rPr>
            </w:pPr>
            <w:r w:rsidRPr="00853482">
              <w:rPr>
                <w:b/>
                <w:color w:val="FFFFFF"/>
                <w:sz w:val="16"/>
              </w:rPr>
              <w:t>Reviewed By</w:t>
            </w:r>
          </w:p>
        </w:tc>
        <w:tc>
          <w:tcPr>
            <w:tcW w:w="1871" w:type="dxa"/>
            <w:shd w:val="clear" w:color="auto" w:fill="200C4C"/>
            <w:hideMark/>
          </w:tcPr>
          <w:p w14:paraId="61F18B38" w14:textId="77777777" w:rsidR="006D0B63" w:rsidRPr="00853482" w:rsidRDefault="006D0B63" w:rsidP="000455FE">
            <w:pPr>
              <w:pStyle w:val="Tabletext"/>
              <w:rPr>
                <w:b/>
                <w:sz w:val="16"/>
              </w:rPr>
            </w:pPr>
            <w:r w:rsidRPr="00853482">
              <w:rPr>
                <w:b/>
                <w:color w:val="FFFFFF"/>
                <w:sz w:val="16"/>
              </w:rPr>
              <w:t>Authorised By</w:t>
            </w:r>
          </w:p>
        </w:tc>
        <w:tc>
          <w:tcPr>
            <w:tcW w:w="1213" w:type="dxa"/>
            <w:shd w:val="clear" w:color="auto" w:fill="200C4C"/>
            <w:hideMark/>
          </w:tcPr>
          <w:p w14:paraId="0A76D550" w14:textId="77777777" w:rsidR="006D0B63" w:rsidRPr="00853482" w:rsidRDefault="006D0B63" w:rsidP="000455FE">
            <w:pPr>
              <w:pStyle w:val="Tabletext"/>
              <w:rPr>
                <w:b/>
                <w:sz w:val="16"/>
              </w:rPr>
            </w:pPr>
            <w:r w:rsidRPr="00853482">
              <w:rPr>
                <w:b/>
                <w:color w:val="FFFFFF"/>
                <w:sz w:val="16"/>
              </w:rPr>
              <w:t>Status</w:t>
            </w:r>
          </w:p>
        </w:tc>
      </w:tr>
      <w:tr w:rsidR="006E3A4C" w:rsidRPr="00853482" w14:paraId="3755F467" w14:textId="77777777" w:rsidTr="006E3A4C">
        <w:tc>
          <w:tcPr>
            <w:tcW w:w="1129" w:type="dxa"/>
            <w:shd w:val="clear" w:color="auto" w:fill="E6E5E3"/>
            <w:vAlign w:val="center"/>
          </w:tcPr>
          <w:p w14:paraId="7C5CFA91" w14:textId="41E799DD" w:rsidR="006E3A4C" w:rsidRPr="00853482" w:rsidRDefault="006E3A4C" w:rsidP="006E3A4C">
            <w:pPr>
              <w:pStyle w:val="Tabletext"/>
              <w:rPr>
                <w:sz w:val="16"/>
              </w:rPr>
            </w:pPr>
            <w:r w:rsidRPr="00853482">
              <w:t>Rev 0</w:t>
            </w:r>
          </w:p>
        </w:tc>
        <w:tc>
          <w:tcPr>
            <w:tcW w:w="1276" w:type="dxa"/>
            <w:shd w:val="clear" w:color="auto" w:fill="E6E5E3"/>
            <w:vAlign w:val="center"/>
          </w:tcPr>
          <w:sdt>
            <w:sdtPr>
              <w:id w:val="1127584019"/>
              <w:placeholder>
                <w:docPart w:val="74AA724E676F443DB6E96EED1198C1A1"/>
              </w:placeholder>
              <w:date w:fullDate="2025-12-19T00:00:00Z">
                <w:dateFormat w:val="dd/MM/yyyy"/>
                <w:lid w:val="en-GB"/>
                <w:storeMappedDataAs w:val="dateTime"/>
                <w:calendar w:val="gregorian"/>
              </w:date>
            </w:sdtPr>
            <w:sdtContent>
              <w:p w14:paraId="160586D0" w14:textId="23A037FE" w:rsidR="006E3A4C" w:rsidRPr="00853482" w:rsidRDefault="00786099" w:rsidP="006E3A4C">
                <w:pPr>
                  <w:pStyle w:val="Tabletext"/>
                  <w:rPr>
                    <w:sz w:val="16"/>
                  </w:rPr>
                </w:pPr>
                <w:r>
                  <w:t>19/12/2025</w:t>
                </w:r>
              </w:p>
            </w:sdtContent>
          </w:sdt>
        </w:tc>
        <w:tc>
          <w:tcPr>
            <w:tcW w:w="1956" w:type="dxa"/>
            <w:shd w:val="clear" w:color="auto" w:fill="E6E5E3"/>
            <w:vAlign w:val="center"/>
          </w:tcPr>
          <w:p w14:paraId="6D119008" w14:textId="1DB1B4CA" w:rsidR="006E3A4C" w:rsidRPr="00853482" w:rsidRDefault="006A7AD3" w:rsidP="006E3A4C">
            <w:pPr>
              <w:pStyle w:val="Tabletext"/>
              <w:rPr>
                <w:sz w:val="16"/>
              </w:rPr>
            </w:pPr>
            <w:r>
              <w:t>Manesh Patel</w:t>
            </w:r>
          </w:p>
        </w:tc>
        <w:tc>
          <w:tcPr>
            <w:tcW w:w="2410" w:type="dxa"/>
            <w:shd w:val="clear" w:color="auto" w:fill="E6E5E3"/>
            <w:vAlign w:val="center"/>
          </w:tcPr>
          <w:p w14:paraId="55CF8521" w14:textId="5AAE47D6" w:rsidR="006E3A4C" w:rsidRPr="00853482" w:rsidRDefault="006E3A4C" w:rsidP="006E3A4C">
            <w:pPr>
              <w:pStyle w:val="Tabletext"/>
              <w:rPr>
                <w:sz w:val="16"/>
              </w:rPr>
            </w:pPr>
            <w:r w:rsidRPr="00853482">
              <w:t>Manish Mistry</w:t>
            </w:r>
          </w:p>
        </w:tc>
        <w:tc>
          <w:tcPr>
            <w:tcW w:w="1871" w:type="dxa"/>
            <w:shd w:val="clear" w:color="auto" w:fill="E6E5E3"/>
            <w:vAlign w:val="center"/>
          </w:tcPr>
          <w:p w14:paraId="15333781" w14:textId="6B06BDFF" w:rsidR="006E3A4C" w:rsidRPr="00853482" w:rsidRDefault="006E3A4C" w:rsidP="006E3A4C">
            <w:pPr>
              <w:pStyle w:val="Tabletext"/>
              <w:rPr>
                <w:sz w:val="16"/>
              </w:rPr>
            </w:pPr>
            <w:r w:rsidRPr="00853482">
              <w:t>John Chapman</w:t>
            </w:r>
          </w:p>
        </w:tc>
        <w:tc>
          <w:tcPr>
            <w:tcW w:w="1213" w:type="dxa"/>
            <w:shd w:val="clear" w:color="auto" w:fill="E6E5E3"/>
            <w:vAlign w:val="center"/>
          </w:tcPr>
          <w:p w14:paraId="68E514A5" w14:textId="5DC3E9B9" w:rsidR="006E3A4C" w:rsidRPr="00853482" w:rsidRDefault="00FF4573" w:rsidP="006E3A4C">
            <w:pPr>
              <w:pStyle w:val="Tabletext"/>
              <w:rPr>
                <w:sz w:val="16"/>
              </w:rPr>
            </w:pPr>
            <w:r w:rsidRPr="00853482">
              <w:t>Draft issue</w:t>
            </w:r>
          </w:p>
        </w:tc>
      </w:tr>
      <w:tr w:rsidR="006E3A4C" w:rsidRPr="00853482" w14:paraId="559678CE" w14:textId="77777777" w:rsidTr="006E3A4C">
        <w:tc>
          <w:tcPr>
            <w:tcW w:w="1129" w:type="dxa"/>
            <w:shd w:val="clear" w:color="auto" w:fill="FFFFFF"/>
          </w:tcPr>
          <w:p w14:paraId="778DF3EC" w14:textId="77777777" w:rsidR="006E3A4C" w:rsidRPr="00853482" w:rsidRDefault="006E3A4C" w:rsidP="006E3A4C">
            <w:pPr>
              <w:pStyle w:val="Tabletext"/>
              <w:rPr>
                <w:sz w:val="16"/>
              </w:rPr>
            </w:pPr>
          </w:p>
        </w:tc>
        <w:tc>
          <w:tcPr>
            <w:tcW w:w="1276" w:type="dxa"/>
            <w:shd w:val="clear" w:color="auto" w:fill="FFFFFF"/>
          </w:tcPr>
          <w:p w14:paraId="1BD3A324" w14:textId="77777777" w:rsidR="006E3A4C" w:rsidRPr="00853482" w:rsidRDefault="006E3A4C" w:rsidP="006E3A4C">
            <w:pPr>
              <w:pStyle w:val="Tabletext"/>
              <w:rPr>
                <w:sz w:val="16"/>
              </w:rPr>
            </w:pPr>
          </w:p>
        </w:tc>
        <w:tc>
          <w:tcPr>
            <w:tcW w:w="1956" w:type="dxa"/>
            <w:shd w:val="clear" w:color="auto" w:fill="FFFFFF"/>
          </w:tcPr>
          <w:p w14:paraId="2126600A" w14:textId="77777777" w:rsidR="006E3A4C" w:rsidRPr="00853482" w:rsidRDefault="006E3A4C" w:rsidP="006E3A4C">
            <w:pPr>
              <w:pStyle w:val="Tabletext"/>
              <w:rPr>
                <w:sz w:val="16"/>
              </w:rPr>
            </w:pPr>
          </w:p>
        </w:tc>
        <w:tc>
          <w:tcPr>
            <w:tcW w:w="2410" w:type="dxa"/>
            <w:shd w:val="clear" w:color="auto" w:fill="FFFFFF"/>
          </w:tcPr>
          <w:p w14:paraId="583F2FCE" w14:textId="77777777" w:rsidR="006E3A4C" w:rsidRPr="00853482" w:rsidRDefault="006E3A4C" w:rsidP="006E3A4C">
            <w:pPr>
              <w:pStyle w:val="Tabletext"/>
              <w:rPr>
                <w:sz w:val="16"/>
              </w:rPr>
            </w:pPr>
          </w:p>
        </w:tc>
        <w:tc>
          <w:tcPr>
            <w:tcW w:w="1871" w:type="dxa"/>
            <w:shd w:val="clear" w:color="auto" w:fill="FFFFFF"/>
          </w:tcPr>
          <w:p w14:paraId="0B19D951" w14:textId="77777777" w:rsidR="006E3A4C" w:rsidRPr="00853482" w:rsidRDefault="006E3A4C" w:rsidP="006E3A4C">
            <w:pPr>
              <w:pStyle w:val="Tabletext"/>
              <w:rPr>
                <w:sz w:val="16"/>
              </w:rPr>
            </w:pPr>
          </w:p>
        </w:tc>
        <w:tc>
          <w:tcPr>
            <w:tcW w:w="1213" w:type="dxa"/>
            <w:shd w:val="clear" w:color="auto" w:fill="FFFFFF"/>
          </w:tcPr>
          <w:p w14:paraId="79B2A5FB" w14:textId="77777777" w:rsidR="006E3A4C" w:rsidRPr="00853482" w:rsidRDefault="006E3A4C" w:rsidP="006E3A4C">
            <w:pPr>
              <w:pStyle w:val="Tabletext"/>
              <w:rPr>
                <w:sz w:val="16"/>
              </w:rPr>
            </w:pPr>
          </w:p>
        </w:tc>
      </w:tr>
      <w:tr w:rsidR="006E3A4C" w:rsidRPr="00853482" w14:paraId="6B2C9ED3" w14:textId="77777777" w:rsidTr="006E3A4C">
        <w:tc>
          <w:tcPr>
            <w:tcW w:w="1129" w:type="dxa"/>
            <w:shd w:val="clear" w:color="auto" w:fill="E6E5E3"/>
          </w:tcPr>
          <w:p w14:paraId="08A562F6" w14:textId="77777777" w:rsidR="006E3A4C" w:rsidRPr="00853482" w:rsidRDefault="006E3A4C" w:rsidP="006E3A4C">
            <w:pPr>
              <w:pStyle w:val="Tabletext"/>
              <w:rPr>
                <w:sz w:val="16"/>
              </w:rPr>
            </w:pPr>
          </w:p>
        </w:tc>
        <w:tc>
          <w:tcPr>
            <w:tcW w:w="1276" w:type="dxa"/>
            <w:shd w:val="clear" w:color="auto" w:fill="E6E5E3"/>
          </w:tcPr>
          <w:p w14:paraId="4BD22EF7" w14:textId="77777777" w:rsidR="006E3A4C" w:rsidRPr="00853482" w:rsidRDefault="006E3A4C" w:rsidP="006E3A4C">
            <w:pPr>
              <w:pStyle w:val="Tabletext"/>
              <w:rPr>
                <w:sz w:val="16"/>
              </w:rPr>
            </w:pPr>
          </w:p>
        </w:tc>
        <w:tc>
          <w:tcPr>
            <w:tcW w:w="1956" w:type="dxa"/>
            <w:shd w:val="clear" w:color="auto" w:fill="E6E5E3"/>
          </w:tcPr>
          <w:p w14:paraId="59608B07" w14:textId="77777777" w:rsidR="006E3A4C" w:rsidRPr="00853482" w:rsidRDefault="006E3A4C" w:rsidP="006E3A4C">
            <w:pPr>
              <w:pStyle w:val="Tabletext"/>
              <w:rPr>
                <w:sz w:val="16"/>
              </w:rPr>
            </w:pPr>
          </w:p>
        </w:tc>
        <w:tc>
          <w:tcPr>
            <w:tcW w:w="2410" w:type="dxa"/>
            <w:shd w:val="clear" w:color="auto" w:fill="E6E5E3"/>
          </w:tcPr>
          <w:p w14:paraId="67C26874" w14:textId="77777777" w:rsidR="006E3A4C" w:rsidRPr="00853482" w:rsidRDefault="006E3A4C" w:rsidP="006E3A4C">
            <w:pPr>
              <w:pStyle w:val="Tabletext"/>
              <w:rPr>
                <w:sz w:val="16"/>
              </w:rPr>
            </w:pPr>
          </w:p>
        </w:tc>
        <w:tc>
          <w:tcPr>
            <w:tcW w:w="1871" w:type="dxa"/>
            <w:shd w:val="clear" w:color="auto" w:fill="E6E5E3"/>
          </w:tcPr>
          <w:p w14:paraId="282E0CF9" w14:textId="77777777" w:rsidR="006E3A4C" w:rsidRPr="00853482" w:rsidRDefault="006E3A4C" w:rsidP="006E3A4C">
            <w:pPr>
              <w:pStyle w:val="Tabletext"/>
              <w:rPr>
                <w:sz w:val="16"/>
              </w:rPr>
            </w:pPr>
          </w:p>
        </w:tc>
        <w:tc>
          <w:tcPr>
            <w:tcW w:w="1213" w:type="dxa"/>
            <w:shd w:val="clear" w:color="auto" w:fill="E6E5E3"/>
          </w:tcPr>
          <w:p w14:paraId="09B47657" w14:textId="77777777" w:rsidR="006E3A4C" w:rsidRPr="00853482" w:rsidRDefault="006E3A4C" w:rsidP="006E3A4C">
            <w:pPr>
              <w:pStyle w:val="Tabletext"/>
              <w:rPr>
                <w:sz w:val="16"/>
              </w:rPr>
            </w:pPr>
          </w:p>
        </w:tc>
      </w:tr>
      <w:tr w:rsidR="006E3A4C" w:rsidRPr="00853482" w14:paraId="79042748" w14:textId="77777777" w:rsidTr="006E3A4C">
        <w:tc>
          <w:tcPr>
            <w:tcW w:w="1129" w:type="dxa"/>
            <w:shd w:val="clear" w:color="auto" w:fill="FFFFFF"/>
          </w:tcPr>
          <w:p w14:paraId="29D5FFD6" w14:textId="77777777" w:rsidR="006E3A4C" w:rsidRPr="00853482" w:rsidRDefault="006E3A4C" w:rsidP="006E3A4C">
            <w:pPr>
              <w:pStyle w:val="Tabletext"/>
              <w:rPr>
                <w:sz w:val="16"/>
              </w:rPr>
            </w:pPr>
          </w:p>
        </w:tc>
        <w:tc>
          <w:tcPr>
            <w:tcW w:w="1276" w:type="dxa"/>
            <w:shd w:val="clear" w:color="auto" w:fill="FFFFFF"/>
          </w:tcPr>
          <w:p w14:paraId="11C47FE6" w14:textId="77777777" w:rsidR="006E3A4C" w:rsidRPr="00853482" w:rsidRDefault="006E3A4C" w:rsidP="006E3A4C">
            <w:pPr>
              <w:pStyle w:val="Tabletext"/>
              <w:rPr>
                <w:sz w:val="16"/>
              </w:rPr>
            </w:pPr>
          </w:p>
        </w:tc>
        <w:tc>
          <w:tcPr>
            <w:tcW w:w="1956" w:type="dxa"/>
            <w:shd w:val="clear" w:color="auto" w:fill="FFFFFF"/>
          </w:tcPr>
          <w:p w14:paraId="3A6B5526" w14:textId="77777777" w:rsidR="006E3A4C" w:rsidRPr="00853482" w:rsidRDefault="006E3A4C" w:rsidP="006E3A4C">
            <w:pPr>
              <w:pStyle w:val="Tabletext"/>
              <w:rPr>
                <w:sz w:val="16"/>
              </w:rPr>
            </w:pPr>
          </w:p>
        </w:tc>
        <w:tc>
          <w:tcPr>
            <w:tcW w:w="2410" w:type="dxa"/>
            <w:shd w:val="clear" w:color="auto" w:fill="FFFFFF"/>
          </w:tcPr>
          <w:p w14:paraId="42AE6E4B" w14:textId="77777777" w:rsidR="006E3A4C" w:rsidRPr="00853482" w:rsidRDefault="006E3A4C" w:rsidP="006E3A4C">
            <w:pPr>
              <w:pStyle w:val="Tabletext"/>
              <w:rPr>
                <w:sz w:val="16"/>
              </w:rPr>
            </w:pPr>
          </w:p>
        </w:tc>
        <w:tc>
          <w:tcPr>
            <w:tcW w:w="1871" w:type="dxa"/>
            <w:shd w:val="clear" w:color="auto" w:fill="FFFFFF"/>
          </w:tcPr>
          <w:p w14:paraId="38CA04C5" w14:textId="77777777" w:rsidR="006E3A4C" w:rsidRPr="00853482" w:rsidRDefault="006E3A4C" w:rsidP="006E3A4C">
            <w:pPr>
              <w:pStyle w:val="Tabletext"/>
              <w:rPr>
                <w:sz w:val="16"/>
              </w:rPr>
            </w:pPr>
          </w:p>
        </w:tc>
        <w:tc>
          <w:tcPr>
            <w:tcW w:w="1213" w:type="dxa"/>
            <w:shd w:val="clear" w:color="auto" w:fill="FFFFFF"/>
          </w:tcPr>
          <w:p w14:paraId="3925C505" w14:textId="77777777" w:rsidR="006E3A4C" w:rsidRPr="00853482" w:rsidRDefault="006E3A4C" w:rsidP="006E3A4C">
            <w:pPr>
              <w:pStyle w:val="Tabletext"/>
              <w:rPr>
                <w:sz w:val="16"/>
              </w:rPr>
            </w:pPr>
          </w:p>
        </w:tc>
      </w:tr>
    </w:tbl>
    <w:p w14:paraId="2F63E686" w14:textId="77777777" w:rsidR="006D0B63" w:rsidRPr="00853482" w:rsidRDefault="006D0B63" w:rsidP="00B02309">
      <w:pPr>
        <w:pStyle w:val="ReportBodyText"/>
      </w:pPr>
    </w:p>
    <w:tbl>
      <w:tblPr>
        <w:tblW w:w="43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0" w:type="dxa"/>
          <w:bottom w:w="57" w:type="dxa"/>
          <w:right w:w="0" w:type="dxa"/>
        </w:tblCellMar>
        <w:tblLook w:val="04A0" w:firstRow="1" w:lastRow="0" w:firstColumn="1" w:lastColumn="0" w:noHBand="0" w:noVBand="1"/>
      </w:tblPr>
      <w:tblGrid>
        <w:gridCol w:w="818"/>
        <w:gridCol w:w="3547"/>
      </w:tblGrid>
      <w:tr w:rsidR="00C02347" w:rsidRPr="00853482" w14:paraId="68A617A0" w14:textId="77777777" w:rsidTr="00E856BA">
        <w:tc>
          <w:tcPr>
            <w:tcW w:w="4361" w:type="dxa"/>
            <w:gridSpan w:val="2"/>
            <w:shd w:val="clear" w:color="auto" w:fill="200C4C"/>
            <w:hideMark/>
          </w:tcPr>
          <w:p w14:paraId="268F75C7" w14:textId="77777777" w:rsidR="006D0B63" w:rsidRPr="00853482" w:rsidRDefault="006D0B63" w:rsidP="000455FE">
            <w:pPr>
              <w:pStyle w:val="Tabletext"/>
              <w:rPr>
                <w:b/>
                <w:sz w:val="16"/>
              </w:rPr>
            </w:pPr>
            <w:r w:rsidRPr="00853482">
              <w:rPr>
                <w:b/>
                <w:color w:val="FFFFFF"/>
                <w:sz w:val="16"/>
              </w:rPr>
              <w:t>Status</w:t>
            </w:r>
          </w:p>
        </w:tc>
      </w:tr>
      <w:tr w:rsidR="00E856BA" w:rsidRPr="00853482" w14:paraId="4D26C312" w14:textId="77777777" w:rsidTr="00E856BA">
        <w:tc>
          <w:tcPr>
            <w:tcW w:w="817" w:type="dxa"/>
            <w:shd w:val="clear" w:color="auto" w:fill="E6E5E3"/>
            <w:hideMark/>
          </w:tcPr>
          <w:p w14:paraId="46E54824" w14:textId="77777777" w:rsidR="006D0B63" w:rsidRPr="00853482" w:rsidRDefault="006D0B63" w:rsidP="000455FE">
            <w:pPr>
              <w:pStyle w:val="Tabletext"/>
              <w:rPr>
                <w:b/>
                <w:sz w:val="16"/>
              </w:rPr>
            </w:pPr>
            <w:r w:rsidRPr="00853482">
              <w:rPr>
                <w:b/>
                <w:sz w:val="16"/>
              </w:rPr>
              <w:t>I</w:t>
            </w:r>
          </w:p>
        </w:tc>
        <w:tc>
          <w:tcPr>
            <w:tcW w:w="3544" w:type="dxa"/>
            <w:shd w:val="clear" w:color="auto" w:fill="E6E5E3"/>
            <w:hideMark/>
          </w:tcPr>
          <w:p w14:paraId="650D5FF2" w14:textId="77777777" w:rsidR="006D0B63" w:rsidRPr="00853482" w:rsidRDefault="006D0B63" w:rsidP="000455FE">
            <w:pPr>
              <w:pStyle w:val="Tabletext"/>
              <w:rPr>
                <w:b/>
                <w:sz w:val="16"/>
              </w:rPr>
            </w:pPr>
            <w:r w:rsidRPr="00853482">
              <w:rPr>
                <w:b/>
                <w:sz w:val="16"/>
              </w:rPr>
              <w:t>For Information</w:t>
            </w:r>
          </w:p>
        </w:tc>
      </w:tr>
      <w:tr w:rsidR="00E856BA" w:rsidRPr="00853482" w14:paraId="771FA43C" w14:textId="77777777" w:rsidTr="00E856BA">
        <w:tc>
          <w:tcPr>
            <w:tcW w:w="817" w:type="dxa"/>
            <w:shd w:val="clear" w:color="auto" w:fill="FFFFFF"/>
            <w:hideMark/>
          </w:tcPr>
          <w:p w14:paraId="6316628D" w14:textId="77777777" w:rsidR="006D0B63" w:rsidRPr="00853482" w:rsidRDefault="006D0B63" w:rsidP="000455FE">
            <w:pPr>
              <w:pStyle w:val="Tabletext"/>
              <w:rPr>
                <w:b/>
                <w:sz w:val="16"/>
              </w:rPr>
            </w:pPr>
            <w:r w:rsidRPr="00853482">
              <w:rPr>
                <w:b/>
                <w:sz w:val="16"/>
              </w:rPr>
              <w:t>D</w:t>
            </w:r>
          </w:p>
        </w:tc>
        <w:tc>
          <w:tcPr>
            <w:tcW w:w="3544" w:type="dxa"/>
            <w:shd w:val="clear" w:color="auto" w:fill="FFFFFF"/>
            <w:hideMark/>
          </w:tcPr>
          <w:p w14:paraId="6CCFB355" w14:textId="77777777" w:rsidR="006D0B63" w:rsidRPr="00853482" w:rsidRDefault="006D0B63" w:rsidP="000455FE">
            <w:pPr>
              <w:pStyle w:val="Tabletext"/>
              <w:rPr>
                <w:b/>
                <w:sz w:val="16"/>
              </w:rPr>
            </w:pPr>
            <w:r w:rsidRPr="00853482">
              <w:rPr>
                <w:b/>
                <w:sz w:val="16"/>
              </w:rPr>
              <w:t>Draft</w:t>
            </w:r>
          </w:p>
        </w:tc>
      </w:tr>
      <w:tr w:rsidR="00E856BA" w:rsidRPr="00853482" w14:paraId="772A057C" w14:textId="77777777" w:rsidTr="00E856BA">
        <w:tc>
          <w:tcPr>
            <w:tcW w:w="817" w:type="dxa"/>
            <w:shd w:val="clear" w:color="auto" w:fill="E6E5E3"/>
            <w:hideMark/>
          </w:tcPr>
          <w:p w14:paraId="13EC826B" w14:textId="77777777" w:rsidR="006D0B63" w:rsidRPr="00853482" w:rsidRDefault="006D0B63" w:rsidP="000455FE">
            <w:pPr>
              <w:pStyle w:val="Tabletext"/>
              <w:rPr>
                <w:b/>
                <w:sz w:val="16"/>
              </w:rPr>
            </w:pPr>
            <w:r w:rsidRPr="00853482">
              <w:rPr>
                <w:b/>
                <w:sz w:val="16"/>
              </w:rPr>
              <w:t>P</w:t>
            </w:r>
          </w:p>
        </w:tc>
        <w:tc>
          <w:tcPr>
            <w:tcW w:w="3544" w:type="dxa"/>
            <w:shd w:val="clear" w:color="auto" w:fill="E6E5E3"/>
            <w:hideMark/>
          </w:tcPr>
          <w:p w14:paraId="7353F6A5" w14:textId="77777777" w:rsidR="006D0B63" w:rsidRPr="00853482" w:rsidRDefault="006D0B63" w:rsidP="000455FE">
            <w:pPr>
              <w:pStyle w:val="Tabletext"/>
              <w:rPr>
                <w:b/>
                <w:sz w:val="16"/>
              </w:rPr>
            </w:pPr>
            <w:r w:rsidRPr="00853482">
              <w:rPr>
                <w:b/>
                <w:sz w:val="16"/>
              </w:rPr>
              <w:t>Preliminary</w:t>
            </w:r>
          </w:p>
        </w:tc>
      </w:tr>
      <w:tr w:rsidR="00E856BA" w:rsidRPr="00853482" w14:paraId="56B14D7C" w14:textId="77777777" w:rsidTr="00E856BA">
        <w:tc>
          <w:tcPr>
            <w:tcW w:w="817" w:type="dxa"/>
            <w:shd w:val="clear" w:color="auto" w:fill="FFFFFF"/>
            <w:hideMark/>
          </w:tcPr>
          <w:p w14:paraId="22215578" w14:textId="77777777" w:rsidR="006D0B63" w:rsidRPr="00853482" w:rsidRDefault="006D0B63" w:rsidP="000455FE">
            <w:pPr>
              <w:pStyle w:val="Tabletext"/>
              <w:rPr>
                <w:b/>
                <w:sz w:val="16"/>
              </w:rPr>
            </w:pPr>
            <w:r w:rsidRPr="00853482">
              <w:rPr>
                <w:b/>
                <w:sz w:val="16"/>
              </w:rPr>
              <w:t>R</w:t>
            </w:r>
          </w:p>
        </w:tc>
        <w:tc>
          <w:tcPr>
            <w:tcW w:w="3544" w:type="dxa"/>
            <w:shd w:val="clear" w:color="auto" w:fill="FFFFFF"/>
            <w:hideMark/>
          </w:tcPr>
          <w:p w14:paraId="73D893F7" w14:textId="77777777" w:rsidR="006D0B63" w:rsidRPr="00853482" w:rsidRDefault="006D0B63" w:rsidP="000455FE">
            <w:pPr>
              <w:pStyle w:val="Tabletext"/>
              <w:rPr>
                <w:b/>
                <w:sz w:val="16"/>
              </w:rPr>
            </w:pPr>
            <w:r w:rsidRPr="00853482">
              <w:rPr>
                <w:b/>
                <w:sz w:val="16"/>
              </w:rPr>
              <w:t>Review</w:t>
            </w:r>
          </w:p>
        </w:tc>
      </w:tr>
      <w:tr w:rsidR="00E856BA" w:rsidRPr="00853482" w14:paraId="4691BE83" w14:textId="77777777" w:rsidTr="00E856BA">
        <w:tc>
          <w:tcPr>
            <w:tcW w:w="817" w:type="dxa"/>
            <w:shd w:val="clear" w:color="auto" w:fill="E6E5E3"/>
            <w:hideMark/>
          </w:tcPr>
          <w:p w14:paraId="6AF67778" w14:textId="77777777" w:rsidR="006D0B63" w:rsidRPr="00853482" w:rsidRDefault="006D0B63" w:rsidP="000455FE">
            <w:pPr>
              <w:pStyle w:val="Tabletext"/>
              <w:rPr>
                <w:b/>
                <w:sz w:val="16"/>
              </w:rPr>
            </w:pPr>
            <w:r w:rsidRPr="00853482">
              <w:rPr>
                <w:b/>
                <w:sz w:val="16"/>
              </w:rPr>
              <w:t>A</w:t>
            </w:r>
          </w:p>
        </w:tc>
        <w:tc>
          <w:tcPr>
            <w:tcW w:w="3544" w:type="dxa"/>
            <w:shd w:val="clear" w:color="auto" w:fill="E6E5E3"/>
            <w:hideMark/>
          </w:tcPr>
          <w:p w14:paraId="0C52263E" w14:textId="77777777" w:rsidR="006D0B63" w:rsidRPr="00853482" w:rsidRDefault="006D0B63" w:rsidP="000455FE">
            <w:pPr>
              <w:pStyle w:val="Tabletext"/>
              <w:rPr>
                <w:b/>
                <w:sz w:val="16"/>
              </w:rPr>
            </w:pPr>
            <w:r w:rsidRPr="00853482">
              <w:rPr>
                <w:b/>
                <w:sz w:val="16"/>
              </w:rPr>
              <w:t>Approval</w:t>
            </w:r>
          </w:p>
        </w:tc>
      </w:tr>
    </w:tbl>
    <w:p w14:paraId="604684F3" w14:textId="77777777" w:rsidR="006D0B63" w:rsidRPr="00853482" w:rsidRDefault="006D0B63" w:rsidP="009B6814">
      <w:pPr>
        <w:rPr>
          <w:rFonts w:cs="Tahoma"/>
        </w:rPr>
      </w:pPr>
      <w:r w:rsidRPr="00853482">
        <w:br w:type="page"/>
      </w:r>
    </w:p>
    <w:p w14:paraId="0C67448F" w14:textId="3EA9938F" w:rsidR="004F7B68" w:rsidRPr="00853482" w:rsidRDefault="004F7B68">
      <w:pPr>
        <w:pStyle w:val="TOCHeading"/>
      </w:pPr>
      <w:r w:rsidRPr="00853482">
        <w:lastRenderedPageBreak/>
        <w:t>Table of Contents</w:t>
      </w:r>
    </w:p>
    <w:p w14:paraId="61D4A2E8" w14:textId="6F314C49" w:rsidR="00CA5AAB" w:rsidRDefault="004F7B68">
      <w:pPr>
        <w:pStyle w:val="TOC1"/>
        <w:rPr>
          <w:rFonts w:asciiTheme="minorHAnsi" w:eastAsiaTheme="minorEastAsia" w:hAnsiTheme="minorHAnsi" w:cstheme="minorBidi"/>
          <w:b w:val="0"/>
          <w:color w:val="auto"/>
          <w:kern w:val="2"/>
          <w:sz w:val="24"/>
          <w:szCs w:val="24"/>
          <w:lang w:eastAsia="en-GB"/>
          <w14:ligatures w14:val="standardContextual"/>
        </w:rPr>
      </w:pPr>
      <w:r w:rsidRPr="00853482">
        <w:fldChar w:fldCharType="begin"/>
      </w:r>
      <w:r w:rsidRPr="00853482">
        <w:instrText xml:space="preserve"> TOC \o "1-3" \h \z \u </w:instrText>
      </w:r>
      <w:r w:rsidRPr="00853482">
        <w:fldChar w:fldCharType="separate"/>
      </w:r>
      <w:hyperlink w:anchor="_Toc210825884" w:history="1">
        <w:r w:rsidR="00CA5AAB" w:rsidRPr="00245FD7">
          <w:rPr>
            <w:rStyle w:val="Hyperlink"/>
            <w:rFonts w:eastAsia="Calibri"/>
          </w:rPr>
          <w:t>Record of Revisions</w:t>
        </w:r>
        <w:r w:rsidR="00CA5AAB">
          <w:rPr>
            <w:webHidden/>
          </w:rPr>
          <w:tab/>
        </w:r>
        <w:r w:rsidR="00CA5AAB">
          <w:rPr>
            <w:webHidden/>
          </w:rPr>
          <w:fldChar w:fldCharType="begin"/>
        </w:r>
        <w:r w:rsidR="00CA5AAB">
          <w:rPr>
            <w:webHidden/>
          </w:rPr>
          <w:instrText xml:space="preserve"> PAGEREF _Toc210825884 \h </w:instrText>
        </w:r>
        <w:r w:rsidR="00CA5AAB">
          <w:rPr>
            <w:webHidden/>
          </w:rPr>
        </w:r>
        <w:r w:rsidR="00CA5AAB">
          <w:rPr>
            <w:webHidden/>
          </w:rPr>
          <w:fldChar w:fldCharType="separate"/>
        </w:r>
        <w:r w:rsidR="006D66DE">
          <w:rPr>
            <w:webHidden/>
          </w:rPr>
          <w:t>1</w:t>
        </w:r>
        <w:r w:rsidR="00CA5AAB">
          <w:rPr>
            <w:webHidden/>
          </w:rPr>
          <w:fldChar w:fldCharType="end"/>
        </w:r>
      </w:hyperlink>
    </w:p>
    <w:p w14:paraId="357A9053" w14:textId="7F57D018"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885" w:history="1">
        <w:r w:rsidRPr="00245FD7">
          <w:rPr>
            <w:rStyle w:val="Hyperlink"/>
            <w:rFonts w:eastAsia="Calibri"/>
          </w:rPr>
          <w:t>Authorisation and Acceptance Summary</w:t>
        </w:r>
        <w:r>
          <w:rPr>
            <w:webHidden/>
          </w:rPr>
          <w:tab/>
        </w:r>
        <w:r>
          <w:rPr>
            <w:webHidden/>
          </w:rPr>
          <w:fldChar w:fldCharType="begin"/>
        </w:r>
        <w:r>
          <w:rPr>
            <w:webHidden/>
          </w:rPr>
          <w:instrText xml:space="preserve"> PAGEREF _Toc210825885 \h </w:instrText>
        </w:r>
        <w:r>
          <w:rPr>
            <w:webHidden/>
          </w:rPr>
        </w:r>
        <w:r>
          <w:rPr>
            <w:webHidden/>
          </w:rPr>
          <w:fldChar w:fldCharType="separate"/>
        </w:r>
        <w:r w:rsidR="006D66DE">
          <w:rPr>
            <w:webHidden/>
          </w:rPr>
          <w:t>1</w:t>
        </w:r>
        <w:r>
          <w:rPr>
            <w:webHidden/>
          </w:rPr>
          <w:fldChar w:fldCharType="end"/>
        </w:r>
      </w:hyperlink>
    </w:p>
    <w:p w14:paraId="39FF8529" w14:textId="588C3A09" w:rsidR="00CA5AAB" w:rsidRDefault="00CA5AAB">
      <w:pPr>
        <w:pStyle w:val="TOC1"/>
        <w:tabs>
          <w:tab w:val="left" w:pos="440"/>
        </w:tabs>
        <w:rPr>
          <w:rFonts w:asciiTheme="minorHAnsi" w:eastAsiaTheme="minorEastAsia" w:hAnsiTheme="minorHAnsi" w:cstheme="minorBidi"/>
          <w:b w:val="0"/>
          <w:color w:val="auto"/>
          <w:kern w:val="2"/>
          <w:sz w:val="24"/>
          <w:szCs w:val="24"/>
          <w:lang w:eastAsia="en-GB"/>
          <w14:ligatures w14:val="standardContextual"/>
        </w:rPr>
      </w:pPr>
      <w:hyperlink w:anchor="_Toc210825886" w:history="1">
        <w:r w:rsidRPr="00245FD7">
          <w:rPr>
            <w:rStyle w:val="Hyperlink"/>
          </w:rPr>
          <w:t>1</w:t>
        </w:r>
        <w:r>
          <w:rPr>
            <w:rFonts w:asciiTheme="minorHAnsi" w:eastAsiaTheme="minorEastAsia" w:hAnsiTheme="minorHAnsi" w:cstheme="minorBidi"/>
            <w:b w:val="0"/>
            <w:color w:val="auto"/>
            <w:kern w:val="2"/>
            <w:sz w:val="24"/>
            <w:szCs w:val="24"/>
            <w:lang w:eastAsia="en-GB"/>
            <w14:ligatures w14:val="standardContextual"/>
          </w:rPr>
          <w:tab/>
        </w:r>
        <w:r w:rsidRPr="00245FD7">
          <w:rPr>
            <w:rStyle w:val="Hyperlink"/>
          </w:rPr>
          <w:t>Description of the Project</w:t>
        </w:r>
        <w:r>
          <w:rPr>
            <w:webHidden/>
          </w:rPr>
          <w:tab/>
        </w:r>
        <w:r>
          <w:rPr>
            <w:webHidden/>
          </w:rPr>
          <w:fldChar w:fldCharType="begin"/>
        </w:r>
        <w:r>
          <w:rPr>
            <w:webHidden/>
          </w:rPr>
          <w:instrText xml:space="preserve"> PAGEREF _Toc210825886 \h </w:instrText>
        </w:r>
        <w:r>
          <w:rPr>
            <w:webHidden/>
          </w:rPr>
        </w:r>
        <w:r>
          <w:rPr>
            <w:webHidden/>
          </w:rPr>
          <w:fldChar w:fldCharType="separate"/>
        </w:r>
        <w:r w:rsidR="006D66DE">
          <w:rPr>
            <w:webHidden/>
          </w:rPr>
          <w:t>4</w:t>
        </w:r>
        <w:r>
          <w:rPr>
            <w:webHidden/>
          </w:rPr>
          <w:fldChar w:fldCharType="end"/>
        </w:r>
      </w:hyperlink>
    </w:p>
    <w:p w14:paraId="1AA45AE7" w14:textId="1810C147"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87" w:history="1">
        <w:r w:rsidRPr="00245FD7">
          <w:rPr>
            <w:rStyle w:val="Hyperlink"/>
          </w:rPr>
          <w:t>1.1</w:t>
        </w:r>
        <w:r>
          <w:rPr>
            <w:rFonts w:asciiTheme="minorHAnsi" w:eastAsiaTheme="minorEastAsia" w:hAnsiTheme="minorHAnsi" w:cstheme="minorBidi"/>
            <w:kern w:val="2"/>
            <w:sz w:val="24"/>
            <w:szCs w:val="24"/>
            <w:lang w:eastAsia="en-GB"/>
            <w14:ligatures w14:val="standardContextual"/>
          </w:rPr>
          <w:tab/>
        </w:r>
        <w:r w:rsidRPr="00245FD7">
          <w:rPr>
            <w:rStyle w:val="Hyperlink"/>
          </w:rPr>
          <w:t>Scope of Works</w:t>
        </w:r>
        <w:r>
          <w:rPr>
            <w:webHidden/>
          </w:rPr>
          <w:tab/>
        </w:r>
        <w:r>
          <w:rPr>
            <w:webHidden/>
          </w:rPr>
          <w:fldChar w:fldCharType="begin"/>
        </w:r>
        <w:r>
          <w:rPr>
            <w:webHidden/>
          </w:rPr>
          <w:instrText xml:space="preserve"> PAGEREF _Toc210825887 \h </w:instrText>
        </w:r>
        <w:r>
          <w:rPr>
            <w:webHidden/>
          </w:rPr>
        </w:r>
        <w:r>
          <w:rPr>
            <w:webHidden/>
          </w:rPr>
          <w:fldChar w:fldCharType="separate"/>
        </w:r>
        <w:r w:rsidR="006D66DE">
          <w:rPr>
            <w:webHidden/>
          </w:rPr>
          <w:t>4</w:t>
        </w:r>
        <w:r>
          <w:rPr>
            <w:webHidden/>
          </w:rPr>
          <w:fldChar w:fldCharType="end"/>
        </w:r>
      </w:hyperlink>
    </w:p>
    <w:p w14:paraId="2E3FFDB3" w14:textId="6D004A3C"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888" w:history="1">
        <w:r w:rsidRPr="00245FD7">
          <w:rPr>
            <w:rStyle w:val="Hyperlink"/>
            <w:noProof/>
          </w:rPr>
          <w:t>1.1.1</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Site address and postcode</w:t>
        </w:r>
        <w:r>
          <w:rPr>
            <w:noProof/>
            <w:webHidden/>
          </w:rPr>
          <w:tab/>
        </w:r>
        <w:r>
          <w:rPr>
            <w:noProof/>
            <w:webHidden/>
          </w:rPr>
          <w:fldChar w:fldCharType="begin"/>
        </w:r>
        <w:r>
          <w:rPr>
            <w:noProof/>
            <w:webHidden/>
          </w:rPr>
          <w:instrText xml:space="preserve"> PAGEREF _Toc210825888 \h </w:instrText>
        </w:r>
        <w:r>
          <w:rPr>
            <w:noProof/>
            <w:webHidden/>
          </w:rPr>
        </w:r>
        <w:r>
          <w:rPr>
            <w:noProof/>
            <w:webHidden/>
          </w:rPr>
          <w:fldChar w:fldCharType="separate"/>
        </w:r>
        <w:r w:rsidR="006D66DE">
          <w:rPr>
            <w:noProof/>
            <w:webHidden/>
          </w:rPr>
          <w:t>4</w:t>
        </w:r>
        <w:r>
          <w:rPr>
            <w:noProof/>
            <w:webHidden/>
          </w:rPr>
          <w:fldChar w:fldCharType="end"/>
        </w:r>
      </w:hyperlink>
    </w:p>
    <w:p w14:paraId="67F49531" w14:textId="2CA7ED33"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889" w:history="1">
        <w:r w:rsidRPr="00245FD7">
          <w:rPr>
            <w:rStyle w:val="Hyperlink"/>
            <w:noProof/>
          </w:rPr>
          <w:t>1.1.2</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Site Location and plan</w:t>
        </w:r>
        <w:r>
          <w:rPr>
            <w:noProof/>
            <w:webHidden/>
          </w:rPr>
          <w:tab/>
        </w:r>
        <w:r>
          <w:rPr>
            <w:noProof/>
            <w:webHidden/>
          </w:rPr>
          <w:fldChar w:fldCharType="begin"/>
        </w:r>
        <w:r>
          <w:rPr>
            <w:noProof/>
            <w:webHidden/>
          </w:rPr>
          <w:instrText xml:space="preserve"> PAGEREF _Toc210825889 \h </w:instrText>
        </w:r>
        <w:r>
          <w:rPr>
            <w:noProof/>
            <w:webHidden/>
          </w:rPr>
        </w:r>
        <w:r>
          <w:rPr>
            <w:noProof/>
            <w:webHidden/>
          </w:rPr>
          <w:fldChar w:fldCharType="separate"/>
        </w:r>
        <w:r w:rsidR="006D66DE">
          <w:rPr>
            <w:noProof/>
            <w:webHidden/>
          </w:rPr>
          <w:t>4</w:t>
        </w:r>
        <w:r>
          <w:rPr>
            <w:noProof/>
            <w:webHidden/>
          </w:rPr>
          <w:fldChar w:fldCharType="end"/>
        </w:r>
      </w:hyperlink>
    </w:p>
    <w:p w14:paraId="2D0C587C" w14:textId="0126F8A4"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890" w:history="1">
        <w:r w:rsidRPr="00245FD7">
          <w:rPr>
            <w:rStyle w:val="Hyperlink"/>
            <w:noProof/>
          </w:rPr>
          <w:t>1.1.3</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What 3 Words Reference</w:t>
        </w:r>
        <w:r>
          <w:rPr>
            <w:noProof/>
            <w:webHidden/>
          </w:rPr>
          <w:tab/>
        </w:r>
        <w:r>
          <w:rPr>
            <w:noProof/>
            <w:webHidden/>
          </w:rPr>
          <w:fldChar w:fldCharType="begin"/>
        </w:r>
        <w:r>
          <w:rPr>
            <w:noProof/>
            <w:webHidden/>
          </w:rPr>
          <w:instrText xml:space="preserve"> PAGEREF _Toc210825890 \h </w:instrText>
        </w:r>
        <w:r>
          <w:rPr>
            <w:noProof/>
            <w:webHidden/>
          </w:rPr>
        </w:r>
        <w:r>
          <w:rPr>
            <w:noProof/>
            <w:webHidden/>
          </w:rPr>
          <w:fldChar w:fldCharType="separate"/>
        </w:r>
        <w:r w:rsidR="006D66DE">
          <w:rPr>
            <w:noProof/>
            <w:webHidden/>
          </w:rPr>
          <w:t>5</w:t>
        </w:r>
        <w:r>
          <w:rPr>
            <w:noProof/>
            <w:webHidden/>
          </w:rPr>
          <w:fldChar w:fldCharType="end"/>
        </w:r>
      </w:hyperlink>
    </w:p>
    <w:p w14:paraId="4DAB6529" w14:textId="5965EAA0"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91" w:history="1">
        <w:r w:rsidRPr="00245FD7">
          <w:rPr>
            <w:rStyle w:val="Hyperlink"/>
          </w:rPr>
          <w:t>1.2</w:t>
        </w:r>
        <w:r>
          <w:rPr>
            <w:rFonts w:asciiTheme="minorHAnsi" w:eastAsiaTheme="minorEastAsia" w:hAnsiTheme="minorHAnsi" w:cstheme="minorBidi"/>
            <w:kern w:val="2"/>
            <w:sz w:val="24"/>
            <w:szCs w:val="24"/>
            <w:lang w:eastAsia="en-GB"/>
            <w14:ligatures w14:val="standardContextual"/>
          </w:rPr>
          <w:tab/>
        </w:r>
        <w:r w:rsidRPr="00245FD7">
          <w:rPr>
            <w:rStyle w:val="Hyperlink"/>
          </w:rPr>
          <w:t>Programming of the project</w:t>
        </w:r>
        <w:r>
          <w:rPr>
            <w:webHidden/>
          </w:rPr>
          <w:tab/>
        </w:r>
        <w:r>
          <w:rPr>
            <w:webHidden/>
          </w:rPr>
          <w:fldChar w:fldCharType="begin"/>
        </w:r>
        <w:r>
          <w:rPr>
            <w:webHidden/>
          </w:rPr>
          <w:instrText xml:space="preserve"> PAGEREF _Toc210825891 \h </w:instrText>
        </w:r>
        <w:r>
          <w:rPr>
            <w:webHidden/>
          </w:rPr>
        </w:r>
        <w:r>
          <w:rPr>
            <w:webHidden/>
          </w:rPr>
          <w:fldChar w:fldCharType="separate"/>
        </w:r>
        <w:r w:rsidR="006D66DE">
          <w:rPr>
            <w:webHidden/>
          </w:rPr>
          <w:t>5</w:t>
        </w:r>
        <w:r>
          <w:rPr>
            <w:webHidden/>
          </w:rPr>
          <w:fldChar w:fldCharType="end"/>
        </w:r>
      </w:hyperlink>
    </w:p>
    <w:p w14:paraId="4354C71C" w14:textId="1EBD0052"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92" w:history="1">
        <w:r w:rsidRPr="00245FD7">
          <w:rPr>
            <w:rStyle w:val="Hyperlink"/>
          </w:rPr>
          <w:t>1.3</w:t>
        </w:r>
        <w:r>
          <w:rPr>
            <w:rFonts w:asciiTheme="minorHAnsi" w:eastAsiaTheme="minorEastAsia" w:hAnsiTheme="minorHAnsi" w:cstheme="minorBidi"/>
            <w:kern w:val="2"/>
            <w:sz w:val="24"/>
            <w:szCs w:val="24"/>
            <w:lang w:eastAsia="en-GB"/>
            <w14:ligatures w14:val="standardContextual"/>
          </w:rPr>
          <w:tab/>
        </w:r>
        <w:r w:rsidRPr="00245FD7">
          <w:rPr>
            <w:rStyle w:val="Hyperlink"/>
          </w:rPr>
          <w:t>Project Team</w:t>
        </w:r>
        <w:r>
          <w:rPr>
            <w:webHidden/>
          </w:rPr>
          <w:tab/>
        </w:r>
        <w:r>
          <w:rPr>
            <w:webHidden/>
          </w:rPr>
          <w:fldChar w:fldCharType="begin"/>
        </w:r>
        <w:r>
          <w:rPr>
            <w:webHidden/>
          </w:rPr>
          <w:instrText xml:space="preserve"> PAGEREF _Toc210825892 \h </w:instrText>
        </w:r>
        <w:r>
          <w:rPr>
            <w:webHidden/>
          </w:rPr>
        </w:r>
        <w:r>
          <w:rPr>
            <w:webHidden/>
          </w:rPr>
          <w:fldChar w:fldCharType="separate"/>
        </w:r>
        <w:r w:rsidR="006D66DE">
          <w:rPr>
            <w:webHidden/>
          </w:rPr>
          <w:t>6</w:t>
        </w:r>
        <w:r>
          <w:rPr>
            <w:webHidden/>
          </w:rPr>
          <w:fldChar w:fldCharType="end"/>
        </w:r>
      </w:hyperlink>
    </w:p>
    <w:p w14:paraId="2667689F" w14:textId="2456775A"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893" w:history="1">
        <w:r w:rsidRPr="00245FD7">
          <w:rPr>
            <w:rStyle w:val="Hyperlink"/>
            <w:noProof/>
          </w:rPr>
          <w:t>1.3.1</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Use of the structure as a workplace</w:t>
        </w:r>
        <w:r>
          <w:rPr>
            <w:noProof/>
            <w:webHidden/>
          </w:rPr>
          <w:tab/>
        </w:r>
        <w:r>
          <w:rPr>
            <w:noProof/>
            <w:webHidden/>
          </w:rPr>
          <w:fldChar w:fldCharType="begin"/>
        </w:r>
        <w:r>
          <w:rPr>
            <w:noProof/>
            <w:webHidden/>
          </w:rPr>
          <w:instrText xml:space="preserve"> PAGEREF _Toc210825893 \h </w:instrText>
        </w:r>
        <w:r>
          <w:rPr>
            <w:noProof/>
            <w:webHidden/>
          </w:rPr>
        </w:r>
        <w:r>
          <w:rPr>
            <w:noProof/>
            <w:webHidden/>
          </w:rPr>
          <w:fldChar w:fldCharType="separate"/>
        </w:r>
        <w:r w:rsidR="006D66DE">
          <w:rPr>
            <w:noProof/>
            <w:webHidden/>
          </w:rPr>
          <w:t>7</w:t>
        </w:r>
        <w:r>
          <w:rPr>
            <w:noProof/>
            <w:webHidden/>
          </w:rPr>
          <w:fldChar w:fldCharType="end"/>
        </w:r>
      </w:hyperlink>
    </w:p>
    <w:p w14:paraId="6825615E" w14:textId="6A02D338"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94" w:history="1">
        <w:r w:rsidRPr="00245FD7">
          <w:rPr>
            <w:rStyle w:val="Hyperlink"/>
            <w:lang w:eastAsia="ar-SA"/>
          </w:rPr>
          <w:t>1.4</w:t>
        </w:r>
        <w:r>
          <w:rPr>
            <w:rFonts w:asciiTheme="minorHAnsi" w:eastAsiaTheme="minorEastAsia" w:hAnsiTheme="minorHAnsi" w:cstheme="minorBidi"/>
            <w:kern w:val="2"/>
            <w:sz w:val="24"/>
            <w:szCs w:val="24"/>
            <w:lang w:eastAsia="en-GB"/>
            <w14:ligatures w14:val="standardContextual"/>
          </w:rPr>
          <w:tab/>
        </w:r>
        <w:r w:rsidRPr="00245FD7">
          <w:rPr>
            <w:rStyle w:val="Hyperlink"/>
            <w:lang w:eastAsia="ar-SA"/>
          </w:rPr>
          <w:t>Site Access and Safety Protocols</w:t>
        </w:r>
        <w:r>
          <w:rPr>
            <w:webHidden/>
          </w:rPr>
          <w:tab/>
        </w:r>
        <w:r>
          <w:rPr>
            <w:webHidden/>
          </w:rPr>
          <w:fldChar w:fldCharType="begin"/>
        </w:r>
        <w:r>
          <w:rPr>
            <w:webHidden/>
          </w:rPr>
          <w:instrText xml:space="preserve"> PAGEREF _Toc210825894 \h </w:instrText>
        </w:r>
        <w:r>
          <w:rPr>
            <w:webHidden/>
          </w:rPr>
        </w:r>
        <w:r>
          <w:rPr>
            <w:webHidden/>
          </w:rPr>
          <w:fldChar w:fldCharType="separate"/>
        </w:r>
        <w:r w:rsidR="006D66DE">
          <w:rPr>
            <w:webHidden/>
          </w:rPr>
          <w:t>7</w:t>
        </w:r>
        <w:r>
          <w:rPr>
            <w:webHidden/>
          </w:rPr>
          <w:fldChar w:fldCharType="end"/>
        </w:r>
      </w:hyperlink>
    </w:p>
    <w:p w14:paraId="7D154988" w14:textId="18B53DD6"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95" w:history="1">
        <w:r w:rsidRPr="00245FD7">
          <w:rPr>
            <w:rStyle w:val="Hyperlink"/>
            <w:lang w:eastAsia="ar-SA"/>
          </w:rPr>
          <w:t>1.5</w:t>
        </w:r>
        <w:r>
          <w:rPr>
            <w:rFonts w:asciiTheme="minorHAnsi" w:eastAsiaTheme="minorEastAsia" w:hAnsiTheme="minorHAnsi" w:cstheme="minorBidi"/>
            <w:kern w:val="2"/>
            <w:sz w:val="24"/>
            <w:szCs w:val="24"/>
            <w:lang w:eastAsia="en-GB"/>
            <w14:ligatures w14:val="standardContextual"/>
          </w:rPr>
          <w:tab/>
        </w:r>
        <w:r w:rsidRPr="00245FD7">
          <w:rPr>
            <w:rStyle w:val="Hyperlink"/>
            <w:lang w:eastAsia="ar-SA"/>
          </w:rPr>
          <w:t>Programme Coordination and Staff Logistics</w:t>
        </w:r>
        <w:r>
          <w:rPr>
            <w:webHidden/>
          </w:rPr>
          <w:tab/>
        </w:r>
        <w:r>
          <w:rPr>
            <w:webHidden/>
          </w:rPr>
          <w:fldChar w:fldCharType="begin"/>
        </w:r>
        <w:r>
          <w:rPr>
            <w:webHidden/>
          </w:rPr>
          <w:instrText xml:space="preserve"> PAGEREF _Toc210825895 \h </w:instrText>
        </w:r>
        <w:r>
          <w:rPr>
            <w:webHidden/>
          </w:rPr>
        </w:r>
        <w:r>
          <w:rPr>
            <w:webHidden/>
          </w:rPr>
          <w:fldChar w:fldCharType="separate"/>
        </w:r>
        <w:r w:rsidR="006D66DE">
          <w:rPr>
            <w:webHidden/>
          </w:rPr>
          <w:t>7</w:t>
        </w:r>
        <w:r>
          <w:rPr>
            <w:webHidden/>
          </w:rPr>
          <w:fldChar w:fldCharType="end"/>
        </w:r>
      </w:hyperlink>
    </w:p>
    <w:p w14:paraId="34B2E64F" w14:textId="6E46359B"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96" w:history="1">
        <w:r w:rsidRPr="00245FD7">
          <w:rPr>
            <w:rStyle w:val="Hyperlink"/>
            <w:lang w:eastAsia="ar-SA"/>
          </w:rPr>
          <w:t>1.6</w:t>
        </w:r>
        <w:r>
          <w:rPr>
            <w:rFonts w:asciiTheme="minorHAnsi" w:eastAsiaTheme="minorEastAsia" w:hAnsiTheme="minorHAnsi" w:cstheme="minorBidi"/>
            <w:kern w:val="2"/>
            <w:sz w:val="24"/>
            <w:szCs w:val="24"/>
            <w:lang w:eastAsia="en-GB"/>
            <w14:ligatures w14:val="standardContextual"/>
          </w:rPr>
          <w:tab/>
        </w:r>
        <w:r w:rsidRPr="00245FD7">
          <w:rPr>
            <w:rStyle w:val="Hyperlink"/>
            <w:lang w:eastAsia="ar-SA"/>
          </w:rPr>
          <w:t>Site Management and Stakeholder Engagement</w:t>
        </w:r>
        <w:r>
          <w:rPr>
            <w:webHidden/>
          </w:rPr>
          <w:tab/>
        </w:r>
        <w:r>
          <w:rPr>
            <w:webHidden/>
          </w:rPr>
          <w:fldChar w:fldCharType="begin"/>
        </w:r>
        <w:r>
          <w:rPr>
            <w:webHidden/>
          </w:rPr>
          <w:instrText xml:space="preserve"> PAGEREF _Toc210825896 \h </w:instrText>
        </w:r>
        <w:r>
          <w:rPr>
            <w:webHidden/>
          </w:rPr>
        </w:r>
        <w:r>
          <w:rPr>
            <w:webHidden/>
          </w:rPr>
          <w:fldChar w:fldCharType="separate"/>
        </w:r>
        <w:r w:rsidR="006D66DE">
          <w:rPr>
            <w:webHidden/>
          </w:rPr>
          <w:t>7</w:t>
        </w:r>
        <w:r>
          <w:rPr>
            <w:webHidden/>
          </w:rPr>
          <w:fldChar w:fldCharType="end"/>
        </w:r>
      </w:hyperlink>
    </w:p>
    <w:p w14:paraId="4E3A40EF" w14:textId="4083CEA5"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97" w:history="1">
        <w:r w:rsidRPr="00245FD7">
          <w:rPr>
            <w:rStyle w:val="Hyperlink"/>
          </w:rPr>
          <w:t>1.7</w:t>
        </w:r>
        <w:r>
          <w:rPr>
            <w:rFonts w:asciiTheme="minorHAnsi" w:eastAsiaTheme="minorEastAsia" w:hAnsiTheme="minorHAnsi" w:cstheme="minorBidi"/>
            <w:kern w:val="2"/>
            <w:sz w:val="24"/>
            <w:szCs w:val="24"/>
            <w:lang w:eastAsia="en-GB"/>
            <w14:ligatures w14:val="standardContextual"/>
          </w:rPr>
          <w:tab/>
        </w:r>
        <w:r w:rsidRPr="00245FD7">
          <w:rPr>
            <w:rStyle w:val="Hyperlink"/>
          </w:rPr>
          <w:t>Extent and Location of Existing Records and Plans</w:t>
        </w:r>
        <w:r>
          <w:rPr>
            <w:webHidden/>
          </w:rPr>
          <w:tab/>
        </w:r>
        <w:r>
          <w:rPr>
            <w:webHidden/>
          </w:rPr>
          <w:fldChar w:fldCharType="begin"/>
        </w:r>
        <w:r>
          <w:rPr>
            <w:webHidden/>
          </w:rPr>
          <w:instrText xml:space="preserve"> PAGEREF _Toc210825897 \h </w:instrText>
        </w:r>
        <w:r>
          <w:rPr>
            <w:webHidden/>
          </w:rPr>
        </w:r>
        <w:r>
          <w:rPr>
            <w:webHidden/>
          </w:rPr>
          <w:fldChar w:fldCharType="separate"/>
        </w:r>
        <w:r w:rsidR="006D66DE">
          <w:rPr>
            <w:webHidden/>
          </w:rPr>
          <w:t>8</w:t>
        </w:r>
        <w:r>
          <w:rPr>
            <w:webHidden/>
          </w:rPr>
          <w:fldChar w:fldCharType="end"/>
        </w:r>
      </w:hyperlink>
    </w:p>
    <w:p w14:paraId="2BDA01AB" w14:textId="2A054A0A" w:rsidR="00CA5AAB" w:rsidRDefault="00CA5AAB">
      <w:pPr>
        <w:pStyle w:val="TOC1"/>
        <w:tabs>
          <w:tab w:val="left" w:pos="440"/>
        </w:tabs>
        <w:rPr>
          <w:rFonts w:asciiTheme="minorHAnsi" w:eastAsiaTheme="minorEastAsia" w:hAnsiTheme="minorHAnsi" w:cstheme="minorBidi"/>
          <w:b w:val="0"/>
          <w:color w:val="auto"/>
          <w:kern w:val="2"/>
          <w:sz w:val="24"/>
          <w:szCs w:val="24"/>
          <w:lang w:eastAsia="en-GB"/>
          <w14:ligatures w14:val="standardContextual"/>
        </w:rPr>
      </w:pPr>
      <w:hyperlink w:anchor="_Toc210825898" w:history="1">
        <w:r w:rsidRPr="00245FD7">
          <w:rPr>
            <w:rStyle w:val="Hyperlink"/>
          </w:rPr>
          <w:t>2</w:t>
        </w:r>
        <w:r>
          <w:rPr>
            <w:rFonts w:asciiTheme="minorHAnsi" w:eastAsiaTheme="minorEastAsia" w:hAnsiTheme="minorHAnsi" w:cstheme="minorBidi"/>
            <w:b w:val="0"/>
            <w:color w:val="auto"/>
            <w:kern w:val="2"/>
            <w:sz w:val="24"/>
            <w:szCs w:val="24"/>
            <w:lang w:eastAsia="en-GB"/>
            <w14:ligatures w14:val="standardContextual"/>
          </w:rPr>
          <w:tab/>
        </w:r>
        <w:r w:rsidRPr="00245FD7">
          <w:rPr>
            <w:rStyle w:val="Hyperlink"/>
          </w:rPr>
          <w:t>Clients Considerations and Management Requirements</w:t>
        </w:r>
        <w:r>
          <w:rPr>
            <w:webHidden/>
          </w:rPr>
          <w:tab/>
        </w:r>
        <w:r>
          <w:rPr>
            <w:webHidden/>
          </w:rPr>
          <w:fldChar w:fldCharType="begin"/>
        </w:r>
        <w:r>
          <w:rPr>
            <w:webHidden/>
          </w:rPr>
          <w:instrText xml:space="preserve"> PAGEREF _Toc210825898 \h </w:instrText>
        </w:r>
        <w:r>
          <w:rPr>
            <w:webHidden/>
          </w:rPr>
        </w:r>
        <w:r>
          <w:rPr>
            <w:webHidden/>
          </w:rPr>
          <w:fldChar w:fldCharType="separate"/>
        </w:r>
        <w:r w:rsidR="006D66DE">
          <w:rPr>
            <w:webHidden/>
          </w:rPr>
          <w:t>9</w:t>
        </w:r>
        <w:r>
          <w:rPr>
            <w:webHidden/>
          </w:rPr>
          <w:fldChar w:fldCharType="end"/>
        </w:r>
      </w:hyperlink>
    </w:p>
    <w:p w14:paraId="657EC5BA" w14:textId="26EBBDE3"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899" w:history="1">
        <w:r w:rsidRPr="00245FD7">
          <w:rPr>
            <w:rStyle w:val="Hyperlink"/>
          </w:rPr>
          <w:t>2.1</w:t>
        </w:r>
        <w:r>
          <w:rPr>
            <w:rFonts w:asciiTheme="minorHAnsi" w:eastAsiaTheme="minorEastAsia" w:hAnsiTheme="minorHAnsi" w:cstheme="minorBidi"/>
            <w:kern w:val="2"/>
            <w:sz w:val="24"/>
            <w:szCs w:val="24"/>
            <w:lang w:eastAsia="en-GB"/>
            <w14:ligatures w14:val="standardContextual"/>
          </w:rPr>
          <w:tab/>
        </w:r>
        <w:r w:rsidRPr="00245FD7">
          <w:rPr>
            <w:rStyle w:val="Hyperlink"/>
          </w:rPr>
          <w:t>Arrangements for planning for and managing the construction work</w:t>
        </w:r>
        <w:r>
          <w:rPr>
            <w:webHidden/>
          </w:rPr>
          <w:tab/>
        </w:r>
        <w:r>
          <w:rPr>
            <w:webHidden/>
          </w:rPr>
          <w:fldChar w:fldCharType="begin"/>
        </w:r>
        <w:r>
          <w:rPr>
            <w:webHidden/>
          </w:rPr>
          <w:instrText xml:space="preserve"> PAGEREF _Toc210825899 \h </w:instrText>
        </w:r>
        <w:r>
          <w:rPr>
            <w:webHidden/>
          </w:rPr>
        </w:r>
        <w:r>
          <w:rPr>
            <w:webHidden/>
          </w:rPr>
          <w:fldChar w:fldCharType="separate"/>
        </w:r>
        <w:r w:rsidR="006D66DE">
          <w:rPr>
            <w:webHidden/>
          </w:rPr>
          <w:t>9</w:t>
        </w:r>
        <w:r>
          <w:rPr>
            <w:webHidden/>
          </w:rPr>
          <w:fldChar w:fldCharType="end"/>
        </w:r>
      </w:hyperlink>
    </w:p>
    <w:p w14:paraId="4B744AC9" w14:textId="611BF552"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0" w:history="1">
        <w:r w:rsidRPr="00245FD7">
          <w:rPr>
            <w:rStyle w:val="Hyperlink"/>
            <w:noProof/>
          </w:rPr>
          <w:t>2.1.1</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Management structure and responsibilities</w:t>
        </w:r>
        <w:r>
          <w:rPr>
            <w:noProof/>
            <w:webHidden/>
          </w:rPr>
          <w:tab/>
        </w:r>
        <w:r>
          <w:rPr>
            <w:noProof/>
            <w:webHidden/>
          </w:rPr>
          <w:fldChar w:fldCharType="begin"/>
        </w:r>
        <w:r>
          <w:rPr>
            <w:noProof/>
            <w:webHidden/>
          </w:rPr>
          <w:instrText xml:space="preserve"> PAGEREF _Toc210825900 \h </w:instrText>
        </w:r>
        <w:r>
          <w:rPr>
            <w:noProof/>
            <w:webHidden/>
          </w:rPr>
        </w:r>
        <w:r>
          <w:rPr>
            <w:noProof/>
            <w:webHidden/>
          </w:rPr>
          <w:fldChar w:fldCharType="separate"/>
        </w:r>
        <w:r w:rsidR="006D66DE">
          <w:rPr>
            <w:noProof/>
            <w:webHidden/>
          </w:rPr>
          <w:t>9</w:t>
        </w:r>
        <w:r>
          <w:rPr>
            <w:noProof/>
            <w:webHidden/>
          </w:rPr>
          <w:fldChar w:fldCharType="end"/>
        </w:r>
      </w:hyperlink>
    </w:p>
    <w:p w14:paraId="4765CF2B" w14:textId="45F31583"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1" w:history="1">
        <w:r w:rsidRPr="00245FD7">
          <w:rPr>
            <w:rStyle w:val="Hyperlink"/>
            <w:noProof/>
          </w:rPr>
          <w:t>2.1.2</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Safety goals for the project</w:t>
        </w:r>
        <w:r>
          <w:rPr>
            <w:noProof/>
            <w:webHidden/>
          </w:rPr>
          <w:tab/>
        </w:r>
        <w:r>
          <w:rPr>
            <w:noProof/>
            <w:webHidden/>
          </w:rPr>
          <w:fldChar w:fldCharType="begin"/>
        </w:r>
        <w:r>
          <w:rPr>
            <w:noProof/>
            <w:webHidden/>
          </w:rPr>
          <w:instrText xml:space="preserve"> PAGEREF _Toc210825901 \h </w:instrText>
        </w:r>
        <w:r>
          <w:rPr>
            <w:noProof/>
            <w:webHidden/>
          </w:rPr>
        </w:r>
        <w:r>
          <w:rPr>
            <w:noProof/>
            <w:webHidden/>
          </w:rPr>
          <w:fldChar w:fldCharType="separate"/>
        </w:r>
        <w:r w:rsidR="006D66DE">
          <w:rPr>
            <w:noProof/>
            <w:webHidden/>
          </w:rPr>
          <w:t>10</w:t>
        </w:r>
        <w:r>
          <w:rPr>
            <w:noProof/>
            <w:webHidden/>
          </w:rPr>
          <w:fldChar w:fldCharType="end"/>
        </w:r>
      </w:hyperlink>
    </w:p>
    <w:p w14:paraId="27C98FC5" w14:textId="78E10776"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2" w:history="1">
        <w:r w:rsidRPr="00245FD7">
          <w:rPr>
            <w:rStyle w:val="Hyperlink"/>
            <w:noProof/>
          </w:rPr>
          <w:t>2.1.3</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Monitoring and Review</w:t>
        </w:r>
        <w:r>
          <w:rPr>
            <w:noProof/>
            <w:webHidden/>
          </w:rPr>
          <w:tab/>
        </w:r>
        <w:r>
          <w:rPr>
            <w:noProof/>
            <w:webHidden/>
          </w:rPr>
          <w:fldChar w:fldCharType="begin"/>
        </w:r>
        <w:r>
          <w:rPr>
            <w:noProof/>
            <w:webHidden/>
          </w:rPr>
          <w:instrText xml:space="preserve"> PAGEREF _Toc210825902 \h </w:instrText>
        </w:r>
        <w:r>
          <w:rPr>
            <w:noProof/>
            <w:webHidden/>
          </w:rPr>
        </w:r>
        <w:r>
          <w:rPr>
            <w:noProof/>
            <w:webHidden/>
          </w:rPr>
          <w:fldChar w:fldCharType="separate"/>
        </w:r>
        <w:r w:rsidR="006D66DE">
          <w:rPr>
            <w:noProof/>
            <w:webHidden/>
          </w:rPr>
          <w:t>10</w:t>
        </w:r>
        <w:r>
          <w:rPr>
            <w:noProof/>
            <w:webHidden/>
          </w:rPr>
          <w:fldChar w:fldCharType="end"/>
        </w:r>
      </w:hyperlink>
    </w:p>
    <w:p w14:paraId="7A9D48A9" w14:textId="0A633944"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3" w:history="1">
        <w:r w:rsidRPr="00245FD7">
          <w:rPr>
            <w:rStyle w:val="Hyperlink"/>
            <w:noProof/>
          </w:rPr>
          <w:t>2.1.4</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Liaison between interested parties</w:t>
        </w:r>
        <w:r>
          <w:rPr>
            <w:noProof/>
            <w:webHidden/>
          </w:rPr>
          <w:tab/>
        </w:r>
        <w:r>
          <w:rPr>
            <w:noProof/>
            <w:webHidden/>
          </w:rPr>
          <w:fldChar w:fldCharType="begin"/>
        </w:r>
        <w:r>
          <w:rPr>
            <w:noProof/>
            <w:webHidden/>
          </w:rPr>
          <w:instrText xml:space="preserve"> PAGEREF _Toc210825903 \h </w:instrText>
        </w:r>
        <w:r>
          <w:rPr>
            <w:noProof/>
            <w:webHidden/>
          </w:rPr>
        </w:r>
        <w:r>
          <w:rPr>
            <w:noProof/>
            <w:webHidden/>
          </w:rPr>
          <w:fldChar w:fldCharType="separate"/>
        </w:r>
        <w:r w:rsidR="006D66DE">
          <w:rPr>
            <w:noProof/>
            <w:webHidden/>
          </w:rPr>
          <w:t>11</w:t>
        </w:r>
        <w:r>
          <w:rPr>
            <w:noProof/>
            <w:webHidden/>
          </w:rPr>
          <w:fldChar w:fldCharType="end"/>
        </w:r>
      </w:hyperlink>
    </w:p>
    <w:p w14:paraId="7EF98243" w14:textId="6E3000D8"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4" w:history="1">
        <w:r w:rsidRPr="00245FD7">
          <w:rPr>
            <w:rStyle w:val="Hyperlink"/>
            <w:noProof/>
          </w:rPr>
          <w:t>2.1.5</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Security of the Site</w:t>
        </w:r>
        <w:r>
          <w:rPr>
            <w:noProof/>
            <w:webHidden/>
          </w:rPr>
          <w:tab/>
        </w:r>
        <w:r>
          <w:rPr>
            <w:noProof/>
            <w:webHidden/>
          </w:rPr>
          <w:fldChar w:fldCharType="begin"/>
        </w:r>
        <w:r>
          <w:rPr>
            <w:noProof/>
            <w:webHidden/>
          </w:rPr>
          <w:instrText xml:space="preserve"> PAGEREF _Toc210825904 \h </w:instrText>
        </w:r>
        <w:r>
          <w:rPr>
            <w:noProof/>
            <w:webHidden/>
          </w:rPr>
        </w:r>
        <w:r>
          <w:rPr>
            <w:noProof/>
            <w:webHidden/>
          </w:rPr>
          <w:fldChar w:fldCharType="separate"/>
        </w:r>
        <w:r w:rsidR="006D66DE">
          <w:rPr>
            <w:noProof/>
            <w:webHidden/>
          </w:rPr>
          <w:t>11</w:t>
        </w:r>
        <w:r>
          <w:rPr>
            <w:noProof/>
            <w:webHidden/>
          </w:rPr>
          <w:fldChar w:fldCharType="end"/>
        </w:r>
      </w:hyperlink>
    </w:p>
    <w:p w14:paraId="450742BE" w14:textId="52DD330D"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05" w:history="1">
        <w:r w:rsidRPr="00245FD7">
          <w:rPr>
            <w:rStyle w:val="Hyperlink"/>
          </w:rPr>
          <w:t>2.2</w:t>
        </w:r>
        <w:r>
          <w:rPr>
            <w:rFonts w:asciiTheme="minorHAnsi" w:eastAsiaTheme="minorEastAsia" w:hAnsiTheme="minorHAnsi" w:cstheme="minorBidi"/>
            <w:kern w:val="2"/>
            <w:sz w:val="24"/>
            <w:szCs w:val="24"/>
            <w:lang w:eastAsia="en-GB"/>
            <w14:ligatures w14:val="standardContextual"/>
          </w:rPr>
          <w:tab/>
        </w:r>
        <w:r w:rsidRPr="00245FD7">
          <w:rPr>
            <w:rStyle w:val="Hyperlink"/>
          </w:rPr>
          <w:t>Requirements relating to the Health and Safety of the Clients Employees, Customers, or those involved in the Project</w:t>
        </w:r>
        <w:r>
          <w:rPr>
            <w:webHidden/>
          </w:rPr>
          <w:tab/>
        </w:r>
        <w:r>
          <w:rPr>
            <w:webHidden/>
          </w:rPr>
          <w:fldChar w:fldCharType="begin"/>
        </w:r>
        <w:r>
          <w:rPr>
            <w:webHidden/>
          </w:rPr>
          <w:instrText xml:space="preserve"> PAGEREF _Toc210825905 \h </w:instrText>
        </w:r>
        <w:r>
          <w:rPr>
            <w:webHidden/>
          </w:rPr>
        </w:r>
        <w:r>
          <w:rPr>
            <w:webHidden/>
          </w:rPr>
          <w:fldChar w:fldCharType="separate"/>
        </w:r>
        <w:r w:rsidR="006D66DE">
          <w:rPr>
            <w:webHidden/>
          </w:rPr>
          <w:t>11</w:t>
        </w:r>
        <w:r>
          <w:rPr>
            <w:webHidden/>
          </w:rPr>
          <w:fldChar w:fldCharType="end"/>
        </w:r>
      </w:hyperlink>
    </w:p>
    <w:p w14:paraId="42985D59" w14:textId="68EADE47"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6" w:history="1">
        <w:r w:rsidRPr="00245FD7">
          <w:rPr>
            <w:rStyle w:val="Hyperlink"/>
            <w:noProof/>
            <w:lang w:eastAsia="ar-SA"/>
          </w:rPr>
          <w:t>2.2.1</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General site requirements</w:t>
        </w:r>
        <w:r>
          <w:rPr>
            <w:noProof/>
            <w:webHidden/>
          </w:rPr>
          <w:tab/>
        </w:r>
        <w:r>
          <w:rPr>
            <w:noProof/>
            <w:webHidden/>
          </w:rPr>
          <w:fldChar w:fldCharType="begin"/>
        </w:r>
        <w:r>
          <w:rPr>
            <w:noProof/>
            <w:webHidden/>
          </w:rPr>
          <w:instrText xml:space="preserve"> PAGEREF _Toc210825906 \h </w:instrText>
        </w:r>
        <w:r>
          <w:rPr>
            <w:noProof/>
            <w:webHidden/>
          </w:rPr>
        </w:r>
        <w:r>
          <w:rPr>
            <w:noProof/>
            <w:webHidden/>
          </w:rPr>
          <w:fldChar w:fldCharType="separate"/>
        </w:r>
        <w:r w:rsidR="006D66DE">
          <w:rPr>
            <w:noProof/>
            <w:webHidden/>
          </w:rPr>
          <w:t>11</w:t>
        </w:r>
        <w:r>
          <w:rPr>
            <w:noProof/>
            <w:webHidden/>
          </w:rPr>
          <w:fldChar w:fldCharType="end"/>
        </w:r>
      </w:hyperlink>
    </w:p>
    <w:p w14:paraId="6A41EF81" w14:textId="202E42B0"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7" w:history="1">
        <w:r w:rsidRPr="00245FD7">
          <w:rPr>
            <w:rStyle w:val="Hyperlink"/>
            <w:noProof/>
          </w:rPr>
          <w:t>2.2.2</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Specific site restrictions</w:t>
        </w:r>
        <w:r>
          <w:rPr>
            <w:noProof/>
            <w:webHidden/>
          </w:rPr>
          <w:tab/>
        </w:r>
        <w:r>
          <w:rPr>
            <w:noProof/>
            <w:webHidden/>
          </w:rPr>
          <w:fldChar w:fldCharType="begin"/>
        </w:r>
        <w:r>
          <w:rPr>
            <w:noProof/>
            <w:webHidden/>
          </w:rPr>
          <w:instrText xml:space="preserve"> PAGEREF _Toc210825907 \h </w:instrText>
        </w:r>
        <w:r>
          <w:rPr>
            <w:noProof/>
            <w:webHidden/>
          </w:rPr>
        </w:r>
        <w:r>
          <w:rPr>
            <w:noProof/>
            <w:webHidden/>
          </w:rPr>
          <w:fldChar w:fldCharType="separate"/>
        </w:r>
        <w:r w:rsidR="006D66DE">
          <w:rPr>
            <w:noProof/>
            <w:webHidden/>
          </w:rPr>
          <w:t>12</w:t>
        </w:r>
        <w:r>
          <w:rPr>
            <w:noProof/>
            <w:webHidden/>
          </w:rPr>
          <w:fldChar w:fldCharType="end"/>
        </w:r>
      </w:hyperlink>
    </w:p>
    <w:p w14:paraId="7E8E0F56" w14:textId="71A364C6"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08" w:history="1">
        <w:r w:rsidRPr="00245FD7">
          <w:rPr>
            <w:rStyle w:val="Hyperlink"/>
            <w:noProof/>
          </w:rPr>
          <w:t>2.2.3</w:t>
        </w:r>
        <w:r>
          <w:rPr>
            <w:rFonts w:asciiTheme="minorHAnsi" w:eastAsiaTheme="minorEastAsia" w:hAnsiTheme="minorHAnsi" w:cstheme="minorBidi"/>
            <w:noProof/>
            <w:kern w:val="2"/>
            <w:sz w:val="24"/>
            <w:szCs w:val="24"/>
            <w:lang w:eastAsia="en-GB"/>
            <w14:ligatures w14:val="standardContextual"/>
          </w:rPr>
          <w:tab/>
        </w:r>
        <w:r w:rsidRPr="00245FD7">
          <w:rPr>
            <w:rStyle w:val="Hyperlink"/>
            <w:bCs/>
            <w:noProof/>
          </w:rPr>
          <w:t>Emergency</w:t>
        </w:r>
        <w:r w:rsidRPr="00245FD7">
          <w:rPr>
            <w:rStyle w:val="Hyperlink"/>
            <w:noProof/>
          </w:rPr>
          <w:t xml:space="preserve"> Procedures</w:t>
        </w:r>
        <w:r>
          <w:rPr>
            <w:noProof/>
            <w:webHidden/>
          </w:rPr>
          <w:tab/>
        </w:r>
        <w:r>
          <w:rPr>
            <w:noProof/>
            <w:webHidden/>
          </w:rPr>
          <w:fldChar w:fldCharType="begin"/>
        </w:r>
        <w:r>
          <w:rPr>
            <w:noProof/>
            <w:webHidden/>
          </w:rPr>
          <w:instrText xml:space="preserve"> PAGEREF _Toc210825908 \h </w:instrText>
        </w:r>
        <w:r>
          <w:rPr>
            <w:noProof/>
            <w:webHidden/>
          </w:rPr>
        </w:r>
        <w:r>
          <w:rPr>
            <w:noProof/>
            <w:webHidden/>
          </w:rPr>
          <w:fldChar w:fldCharType="separate"/>
        </w:r>
        <w:r w:rsidR="006D66DE">
          <w:rPr>
            <w:noProof/>
            <w:webHidden/>
          </w:rPr>
          <w:t>12</w:t>
        </w:r>
        <w:r>
          <w:rPr>
            <w:noProof/>
            <w:webHidden/>
          </w:rPr>
          <w:fldChar w:fldCharType="end"/>
        </w:r>
      </w:hyperlink>
    </w:p>
    <w:p w14:paraId="2AEF5087" w14:textId="1AD88A18" w:rsidR="00CA5AAB" w:rsidRDefault="00CA5AAB">
      <w:pPr>
        <w:pStyle w:val="TOC1"/>
        <w:tabs>
          <w:tab w:val="left" w:pos="440"/>
        </w:tabs>
        <w:rPr>
          <w:rFonts w:asciiTheme="minorHAnsi" w:eastAsiaTheme="minorEastAsia" w:hAnsiTheme="minorHAnsi" w:cstheme="minorBidi"/>
          <w:b w:val="0"/>
          <w:color w:val="auto"/>
          <w:kern w:val="2"/>
          <w:sz w:val="24"/>
          <w:szCs w:val="24"/>
          <w:lang w:eastAsia="en-GB"/>
          <w14:ligatures w14:val="standardContextual"/>
        </w:rPr>
      </w:pPr>
      <w:hyperlink w:anchor="_Toc210825909" w:history="1">
        <w:r w:rsidRPr="00245FD7">
          <w:rPr>
            <w:rStyle w:val="Hyperlink"/>
            <w:lang w:eastAsia="ar-SA"/>
          </w:rPr>
          <w:t>3</w:t>
        </w:r>
        <w:r>
          <w:rPr>
            <w:rFonts w:asciiTheme="minorHAnsi" w:eastAsiaTheme="minorEastAsia" w:hAnsiTheme="minorHAnsi" w:cstheme="minorBidi"/>
            <w:b w:val="0"/>
            <w:color w:val="auto"/>
            <w:kern w:val="2"/>
            <w:sz w:val="24"/>
            <w:szCs w:val="24"/>
            <w:lang w:eastAsia="en-GB"/>
            <w14:ligatures w14:val="standardContextual"/>
          </w:rPr>
          <w:tab/>
        </w:r>
        <w:r w:rsidRPr="00245FD7">
          <w:rPr>
            <w:rStyle w:val="Hyperlink"/>
            <w:lang w:eastAsia="ar-SA"/>
          </w:rPr>
          <w:t>Existing On-Site Risks and Environmental Restrictions</w:t>
        </w:r>
        <w:r>
          <w:rPr>
            <w:webHidden/>
          </w:rPr>
          <w:tab/>
        </w:r>
        <w:r>
          <w:rPr>
            <w:webHidden/>
          </w:rPr>
          <w:fldChar w:fldCharType="begin"/>
        </w:r>
        <w:r>
          <w:rPr>
            <w:webHidden/>
          </w:rPr>
          <w:instrText xml:space="preserve"> PAGEREF _Toc210825909 \h </w:instrText>
        </w:r>
        <w:r>
          <w:rPr>
            <w:webHidden/>
          </w:rPr>
        </w:r>
        <w:r>
          <w:rPr>
            <w:webHidden/>
          </w:rPr>
          <w:fldChar w:fldCharType="separate"/>
        </w:r>
        <w:r w:rsidR="006D66DE">
          <w:rPr>
            <w:webHidden/>
          </w:rPr>
          <w:t>13</w:t>
        </w:r>
        <w:r>
          <w:rPr>
            <w:webHidden/>
          </w:rPr>
          <w:fldChar w:fldCharType="end"/>
        </w:r>
      </w:hyperlink>
    </w:p>
    <w:p w14:paraId="39F10F4E" w14:textId="2C0682A0"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10" w:history="1">
        <w:r w:rsidRPr="00245FD7">
          <w:rPr>
            <w:rStyle w:val="Hyperlink"/>
          </w:rPr>
          <w:t>3.1</w:t>
        </w:r>
        <w:r>
          <w:rPr>
            <w:rFonts w:asciiTheme="minorHAnsi" w:eastAsiaTheme="minorEastAsia" w:hAnsiTheme="minorHAnsi" w:cstheme="minorBidi"/>
            <w:kern w:val="2"/>
            <w:sz w:val="24"/>
            <w:szCs w:val="24"/>
            <w:lang w:eastAsia="en-GB"/>
            <w14:ligatures w14:val="standardContextual"/>
          </w:rPr>
          <w:tab/>
        </w:r>
        <w:r w:rsidRPr="00245FD7">
          <w:rPr>
            <w:rStyle w:val="Hyperlink"/>
          </w:rPr>
          <w:t>Boundaries and access, deliveries, waste collection or storage</w:t>
        </w:r>
        <w:r>
          <w:rPr>
            <w:webHidden/>
          </w:rPr>
          <w:tab/>
        </w:r>
        <w:r>
          <w:rPr>
            <w:webHidden/>
          </w:rPr>
          <w:fldChar w:fldCharType="begin"/>
        </w:r>
        <w:r>
          <w:rPr>
            <w:webHidden/>
          </w:rPr>
          <w:instrText xml:space="preserve"> PAGEREF _Toc210825910 \h </w:instrText>
        </w:r>
        <w:r>
          <w:rPr>
            <w:webHidden/>
          </w:rPr>
        </w:r>
        <w:r>
          <w:rPr>
            <w:webHidden/>
          </w:rPr>
          <w:fldChar w:fldCharType="separate"/>
        </w:r>
        <w:r w:rsidR="006D66DE">
          <w:rPr>
            <w:webHidden/>
          </w:rPr>
          <w:t>13</w:t>
        </w:r>
        <w:r>
          <w:rPr>
            <w:webHidden/>
          </w:rPr>
          <w:fldChar w:fldCharType="end"/>
        </w:r>
      </w:hyperlink>
    </w:p>
    <w:p w14:paraId="6FE4E904" w14:textId="6A344D96"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11" w:history="1">
        <w:r w:rsidRPr="00245FD7">
          <w:rPr>
            <w:rStyle w:val="Hyperlink"/>
          </w:rPr>
          <w:t>3.2</w:t>
        </w:r>
        <w:r>
          <w:rPr>
            <w:rFonts w:asciiTheme="minorHAnsi" w:eastAsiaTheme="minorEastAsia" w:hAnsiTheme="minorHAnsi" w:cstheme="minorBidi"/>
            <w:kern w:val="2"/>
            <w:sz w:val="24"/>
            <w:szCs w:val="24"/>
            <w:lang w:eastAsia="en-GB"/>
            <w14:ligatures w14:val="standardContextual"/>
          </w:rPr>
          <w:tab/>
        </w:r>
        <w:r w:rsidRPr="00245FD7">
          <w:rPr>
            <w:rStyle w:val="Hyperlink"/>
          </w:rPr>
          <w:t>Adjacent land uses</w:t>
        </w:r>
        <w:r>
          <w:rPr>
            <w:webHidden/>
          </w:rPr>
          <w:tab/>
        </w:r>
        <w:r>
          <w:rPr>
            <w:webHidden/>
          </w:rPr>
          <w:fldChar w:fldCharType="begin"/>
        </w:r>
        <w:r>
          <w:rPr>
            <w:webHidden/>
          </w:rPr>
          <w:instrText xml:space="preserve"> PAGEREF _Toc210825911 \h </w:instrText>
        </w:r>
        <w:r>
          <w:rPr>
            <w:webHidden/>
          </w:rPr>
        </w:r>
        <w:r>
          <w:rPr>
            <w:webHidden/>
          </w:rPr>
          <w:fldChar w:fldCharType="separate"/>
        </w:r>
        <w:r w:rsidR="006D66DE">
          <w:rPr>
            <w:webHidden/>
          </w:rPr>
          <w:t>13</w:t>
        </w:r>
        <w:r>
          <w:rPr>
            <w:webHidden/>
          </w:rPr>
          <w:fldChar w:fldCharType="end"/>
        </w:r>
      </w:hyperlink>
    </w:p>
    <w:p w14:paraId="3BCC3BCF" w14:textId="32BFEA6E"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12" w:history="1">
        <w:r w:rsidRPr="00245FD7">
          <w:rPr>
            <w:rStyle w:val="Hyperlink"/>
            <w:noProof/>
          </w:rPr>
          <w:t>3.2.1</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Existing transport systems and restrictions</w:t>
        </w:r>
        <w:r>
          <w:rPr>
            <w:noProof/>
            <w:webHidden/>
          </w:rPr>
          <w:tab/>
        </w:r>
        <w:r>
          <w:rPr>
            <w:noProof/>
            <w:webHidden/>
          </w:rPr>
          <w:fldChar w:fldCharType="begin"/>
        </w:r>
        <w:r>
          <w:rPr>
            <w:noProof/>
            <w:webHidden/>
          </w:rPr>
          <w:instrText xml:space="preserve"> PAGEREF _Toc210825912 \h </w:instrText>
        </w:r>
        <w:r>
          <w:rPr>
            <w:noProof/>
            <w:webHidden/>
          </w:rPr>
        </w:r>
        <w:r>
          <w:rPr>
            <w:noProof/>
            <w:webHidden/>
          </w:rPr>
          <w:fldChar w:fldCharType="separate"/>
        </w:r>
        <w:r w:rsidR="006D66DE">
          <w:rPr>
            <w:noProof/>
            <w:webHidden/>
          </w:rPr>
          <w:t>13</w:t>
        </w:r>
        <w:r>
          <w:rPr>
            <w:noProof/>
            <w:webHidden/>
          </w:rPr>
          <w:fldChar w:fldCharType="end"/>
        </w:r>
      </w:hyperlink>
    </w:p>
    <w:p w14:paraId="251F49B2" w14:textId="0047DB67"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13" w:history="1">
        <w:r w:rsidRPr="00245FD7">
          <w:rPr>
            <w:rStyle w:val="Hyperlink"/>
            <w:noProof/>
            <w:lang w:eastAsia="ar-SA"/>
          </w:rPr>
          <w:t>3.2.2</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lang w:eastAsia="ar-SA"/>
          </w:rPr>
          <w:t>Other restrictions and land uses</w:t>
        </w:r>
        <w:r>
          <w:rPr>
            <w:noProof/>
            <w:webHidden/>
          </w:rPr>
          <w:tab/>
        </w:r>
        <w:r>
          <w:rPr>
            <w:noProof/>
            <w:webHidden/>
          </w:rPr>
          <w:fldChar w:fldCharType="begin"/>
        </w:r>
        <w:r>
          <w:rPr>
            <w:noProof/>
            <w:webHidden/>
          </w:rPr>
          <w:instrText xml:space="preserve"> PAGEREF _Toc210825913 \h </w:instrText>
        </w:r>
        <w:r>
          <w:rPr>
            <w:noProof/>
            <w:webHidden/>
          </w:rPr>
        </w:r>
        <w:r>
          <w:rPr>
            <w:noProof/>
            <w:webHidden/>
          </w:rPr>
          <w:fldChar w:fldCharType="separate"/>
        </w:r>
        <w:r w:rsidR="006D66DE">
          <w:rPr>
            <w:noProof/>
            <w:webHidden/>
          </w:rPr>
          <w:t>13</w:t>
        </w:r>
        <w:r>
          <w:rPr>
            <w:noProof/>
            <w:webHidden/>
          </w:rPr>
          <w:fldChar w:fldCharType="end"/>
        </w:r>
      </w:hyperlink>
    </w:p>
    <w:p w14:paraId="3C5AEECE" w14:textId="165C0F9A"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14" w:history="1">
        <w:r w:rsidRPr="00245FD7">
          <w:rPr>
            <w:rStyle w:val="Hyperlink"/>
            <w:noProof/>
          </w:rPr>
          <w:t>3.2.3</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Location of existing services</w:t>
        </w:r>
        <w:r>
          <w:rPr>
            <w:noProof/>
            <w:webHidden/>
          </w:rPr>
          <w:tab/>
        </w:r>
        <w:r>
          <w:rPr>
            <w:noProof/>
            <w:webHidden/>
          </w:rPr>
          <w:fldChar w:fldCharType="begin"/>
        </w:r>
        <w:r>
          <w:rPr>
            <w:noProof/>
            <w:webHidden/>
          </w:rPr>
          <w:instrText xml:space="preserve"> PAGEREF _Toc210825914 \h </w:instrText>
        </w:r>
        <w:r>
          <w:rPr>
            <w:noProof/>
            <w:webHidden/>
          </w:rPr>
        </w:r>
        <w:r>
          <w:rPr>
            <w:noProof/>
            <w:webHidden/>
          </w:rPr>
          <w:fldChar w:fldCharType="separate"/>
        </w:r>
        <w:r w:rsidR="006D66DE">
          <w:rPr>
            <w:noProof/>
            <w:webHidden/>
          </w:rPr>
          <w:t>14</w:t>
        </w:r>
        <w:r>
          <w:rPr>
            <w:noProof/>
            <w:webHidden/>
          </w:rPr>
          <w:fldChar w:fldCharType="end"/>
        </w:r>
      </w:hyperlink>
    </w:p>
    <w:p w14:paraId="07883712" w14:textId="0A9C7200"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15" w:history="1">
        <w:r w:rsidRPr="00245FD7">
          <w:rPr>
            <w:rStyle w:val="Hyperlink"/>
          </w:rPr>
          <w:t>3.3</w:t>
        </w:r>
        <w:r>
          <w:rPr>
            <w:rFonts w:asciiTheme="minorHAnsi" w:eastAsiaTheme="minorEastAsia" w:hAnsiTheme="minorHAnsi" w:cstheme="minorBidi"/>
            <w:kern w:val="2"/>
            <w:sz w:val="24"/>
            <w:szCs w:val="24"/>
            <w:lang w:eastAsia="en-GB"/>
            <w14:ligatures w14:val="standardContextual"/>
          </w:rPr>
          <w:tab/>
        </w:r>
        <w:r w:rsidRPr="00245FD7">
          <w:rPr>
            <w:rStyle w:val="Hyperlink"/>
          </w:rPr>
          <w:t>Ground conditions, inc underground structures or watercourses</w:t>
        </w:r>
        <w:r>
          <w:rPr>
            <w:webHidden/>
          </w:rPr>
          <w:tab/>
        </w:r>
        <w:r>
          <w:rPr>
            <w:webHidden/>
          </w:rPr>
          <w:fldChar w:fldCharType="begin"/>
        </w:r>
        <w:r>
          <w:rPr>
            <w:webHidden/>
          </w:rPr>
          <w:instrText xml:space="preserve"> PAGEREF _Toc210825915 \h </w:instrText>
        </w:r>
        <w:r>
          <w:rPr>
            <w:webHidden/>
          </w:rPr>
        </w:r>
        <w:r>
          <w:rPr>
            <w:webHidden/>
          </w:rPr>
          <w:fldChar w:fldCharType="separate"/>
        </w:r>
        <w:r w:rsidR="006D66DE">
          <w:rPr>
            <w:webHidden/>
          </w:rPr>
          <w:t>15</w:t>
        </w:r>
        <w:r>
          <w:rPr>
            <w:webHidden/>
          </w:rPr>
          <w:fldChar w:fldCharType="end"/>
        </w:r>
      </w:hyperlink>
    </w:p>
    <w:p w14:paraId="0FB5660A" w14:textId="2A6E34DD"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16" w:history="1">
        <w:r w:rsidRPr="00245FD7">
          <w:rPr>
            <w:rStyle w:val="Hyperlink"/>
            <w:noProof/>
          </w:rPr>
          <w:t>3.3.1</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Information about existing structures</w:t>
        </w:r>
        <w:r>
          <w:rPr>
            <w:noProof/>
            <w:webHidden/>
          </w:rPr>
          <w:tab/>
        </w:r>
        <w:r>
          <w:rPr>
            <w:noProof/>
            <w:webHidden/>
          </w:rPr>
          <w:fldChar w:fldCharType="begin"/>
        </w:r>
        <w:r>
          <w:rPr>
            <w:noProof/>
            <w:webHidden/>
          </w:rPr>
          <w:instrText xml:space="preserve"> PAGEREF _Toc210825916 \h </w:instrText>
        </w:r>
        <w:r>
          <w:rPr>
            <w:noProof/>
            <w:webHidden/>
          </w:rPr>
        </w:r>
        <w:r>
          <w:rPr>
            <w:noProof/>
            <w:webHidden/>
          </w:rPr>
          <w:fldChar w:fldCharType="separate"/>
        </w:r>
        <w:r w:rsidR="006D66DE">
          <w:rPr>
            <w:noProof/>
            <w:webHidden/>
          </w:rPr>
          <w:t>15</w:t>
        </w:r>
        <w:r>
          <w:rPr>
            <w:noProof/>
            <w:webHidden/>
          </w:rPr>
          <w:fldChar w:fldCharType="end"/>
        </w:r>
      </w:hyperlink>
    </w:p>
    <w:p w14:paraId="3D183F76" w14:textId="13B7D530"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17" w:history="1">
        <w:r w:rsidRPr="00245FD7">
          <w:rPr>
            <w:rStyle w:val="Hyperlink"/>
            <w:noProof/>
          </w:rPr>
          <w:t>3.3.2</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Previous structural modifications, including strengthening</w:t>
        </w:r>
        <w:r>
          <w:rPr>
            <w:noProof/>
            <w:webHidden/>
          </w:rPr>
          <w:tab/>
        </w:r>
        <w:r>
          <w:rPr>
            <w:noProof/>
            <w:webHidden/>
          </w:rPr>
          <w:fldChar w:fldCharType="begin"/>
        </w:r>
        <w:r>
          <w:rPr>
            <w:noProof/>
            <w:webHidden/>
          </w:rPr>
          <w:instrText xml:space="preserve"> PAGEREF _Toc210825917 \h </w:instrText>
        </w:r>
        <w:r>
          <w:rPr>
            <w:noProof/>
            <w:webHidden/>
          </w:rPr>
        </w:r>
        <w:r>
          <w:rPr>
            <w:noProof/>
            <w:webHidden/>
          </w:rPr>
          <w:fldChar w:fldCharType="separate"/>
        </w:r>
        <w:r w:rsidR="006D66DE">
          <w:rPr>
            <w:noProof/>
            <w:webHidden/>
          </w:rPr>
          <w:t>15</w:t>
        </w:r>
        <w:r>
          <w:rPr>
            <w:noProof/>
            <w:webHidden/>
          </w:rPr>
          <w:fldChar w:fldCharType="end"/>
        </w:r>
      </w:hyperlink>
    </w:p>
    <w:p w14:paraId="664763B0" w14:textId="4D8AFA2F"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18" w:history="1">
        <w:r w:rsidRPr="00245FD7">
          <w:rPr>
            <w:rStyle w:val="Hyperlink"/>
            <w:noProof/>
          </w:rPr>
          <w:t>3.3.3</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Difficulties relating to the use of plant and equipment in the premises</w:t>
        </w:r>
        <w:r>
          <w:rPr>
            <w:noProof/>
            <w:webHidden/>
          </w:rPr>
          <w:tab/>
        </w:r>
        <w:r>
          <w:rPr>
            <w:noProof/>
            <w:webHidden/>
          </w:rPr>
          <w:fldChar w:fldCharType="begin"/>
        </w:r>
        <w:r>
          <w:rPr>
            <w:noProof/>
            <w:webHidden/>
          </w:rPr>
          <w:instrText xml:space="preserve"> PAGEREF _Toc210825918 \h </w:instrText>
        </w:r>
        <w:r>
          <w:rPr>
            <w:noProof/>
            <w:webHidden/>
          </w:rPr>
        </w:r>
        <w:r>
          <w:rPr>
            <w:noProof/>
            <w:webHidden/>
          </w:rPr>
          <w:fldChar w:fldCharType="separate"/>
        </w:r>
        <w:r w:rsidR="006D66DE">
          <w:rPr>
            <w:noProof/>
            <w:webHidden/>
          </w:rPr>
          <w:t>15</w:t>
        </w:r>
        <w:r>
          <w:rPr>
            <w:noProof/>
            <w:webHidden/>
          </w:rPr>
          <w:fldChar w:fldCharType="end"/>
        </w:r>
      </w:hyperlink>
    </w:p>
    <w:p w14:paraId="5BC83E43" w14:textId="2BD98038"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19" w:history="1">
        <w:r w:rsidRPr="00245FD7">
          <w:rPr>
            <w:rStyle w:val="Hyperlink"/>
            <w:noProof/>
          </w:rPr>
          <w:t>3.3.4</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rPr>
          <w:t>Health and safety information contained in earlier designs / drawings</w:t>
        </w:r>
        <w:r>
          <w:rPr>
            <w:noProof/>
            <w:webHidden/>
          </w:rPr>
          <w:tab/>
        </w:r>
        <w:r>
          <w:rPr>
            <w:noProof/>
            <w:webHidden/>
          </w:rPr>
          <w:fldChar w:fldCharType="begin"/>
        </w:r>
        <w:r>
          <w:rPr>
            <w:noProof/>
            <w:webHidden/>
          </w:rPr>
          <w:instrText xml:space="preserve"> PAGEREF _Toc210825919 \h </w:instrText>
        </w:r>
        <w:r>
          <w:rPr>
            <w:noProof/>
            <w:webHidden/>
          </w:rPr>
        </w:r>
        <w:r>
          <w:rPr>
            <w:noProof/>
            <w:webHidden/>
          </w:rPr>
          <w:fldChar w:fldCharType="separate"/>
        </w:r>
        <w:r w:rsidR="006D66DE">
          <w:rPr>
            <w:noProof/>
            <w:webHidden/>
          </w:rPr>
          <w:t>15</w:t>
        </w:r>
        <w:r>
          <w:rPr>
            <w:noProof/>
            <w:webHidden/>
          </w:rPr>
          <w:fldChar w:fldCharType="end"/>
        </w:r>
      </w:hyperlink>
    </w:p>
    <w:p w14:paraId="2C097CB0" w14:textId="2F0082C2"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20" w:history="1">
        <w:r w:rsidRPr="00245FD7">
          <w:rPr>
            <w:rStyle w:val="Hyperlink"/>
          </w:rPr>
          <w:t>3.4</w:t>
        </w:r>
        <w:r>
          <w:rPr>
            <w:rFonts w:asciiTheme="minorHAnsi" w:eastAsiaTheme="minorEastAsia" w:hAnsiTheme="minorHAnsi" w:cstheme="minorBidi"/>
            <w:kern w:val="2"/>
            <w:sz w:val="24"/>
            <w:szCs w:val="24"/>
            <w:lang w:eastAsia="en-GB"/>
            <w14:ligatures w14:val="standardContextual"/>
          </w:rPr>
          <w:tab/>
        </w:r>
        <w:r w:rsidRPr="00245FD7">
          <w:rPr>
            <w:rStyle w:val="Hyperlink"/>
          </w:rPr>
          <w:t>Materials and Health Hazards</w:t>
        </w:r>
        <w:r>
          <w:rPr>
            <w:webHidden/>
          </w:rPr>
          <w:tab/>
        </w:r>
        <w:r>
          <w:rPr>
            <w:webHidden/>
          </w:rPr>
          <w:fldChar w:fldCharType="begin"/>
        </w:r>
        <w:r>
          <w:rPr>
            <w:webHidden/>
          </w:rPr>
          <w:instrText xml:space="preserve"> PAGEREF _Toc210825920 \h </w:instrText>
        </w:r>
        <w:r>
          <w:rPr>
            <w:webHidden/>
          </w:rPr>
        </w:r>
        <w:r>
          <w:rPr>
            <w:webHidden/>
          </w:rPr>
          <w:fldChar w:fldCharType="separate"/>
        </w:r>
        <w:r w:rsidR="006D66DE">
          <w:rPr>
            <w:webHidden/>
          </w:rPr>
          <w:t>15</w:t>
        </w:r>
        <w:r>
          <w:rPr>
            <w:webHidden/>
          </w:rPr>
          <w:fldChar w:fldCharType="end"/>
        </w:r>
      </w:hyperlink>
    </w:p>
    <w:p w14:paraId="03013871" w14:textId="3551868F"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21" w:history="1">
        <w:r w:rsidRPr="00245FD7">
          <w:rPr>
            <w:rStyle w:val="Hyperlink"/>
            <w:noProof/>
            <w:lang w:eastAsia="ar-SA"/>
          </w:rPr>
          <w:t>3.4.1</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lang w:eastAsia="ar-SA"/>
          </w:rPr>
          <w:t>Asbestos</w:t>
        </w:r>
        <w:r>
          <w:rPr>
            <w:noProof/>
            <w:webHidden/>
          </w:rPr>
          <w:tab/>
        </w:r>
        <w:r>
          <w:rPr>
            <w:noProof/>
            <w:webHidden/>
          </w:rPr>
          <w:fldChar w:fldCharType="begin"/>
        </w:r>
        <w:r>
          <w:rPr>
            <w:noProof/>
            <w:webHidden/>
          </w:rPr>
          <w:instrText xml:space="preserve"> PAGEREF _Toc210825921 \h </w:instrText>
        </w:r>
        <w:r>
          <w:rPr>
            <w:noProof/>
            <w:webHidden/>
          </w:rPr>
        </w:r>
        <w:r>
          <w:rPr>
            <w:noProof/>
            <w:webHidden/>
          </w:rPr>
          <w:fldChar w:fldCharType="separate"/>
        </w:r>
        <w:r w:rsidR="006D66DE">
          <w:rPr>
            <w:noProof/>
            <w:webHidden/>
          </w:rPr>
          <w:t>15</w:t>
        </w:r>
        <w:r>
          <w:rPr>
            <w:noProof/>
            <w:webHidden/>
          </w:rPr>
          <w:fldChar w:fldCharType="end"/>
        </w:r>
      </w:hyperlink>
    </w:p>
    <w:p w14:paraId="60DF0BFC" w14:textId="693571A1"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22" w:history="1">
        <w:r w:rsidRPr="00245FD7">
          <w:rPr>
            <w:rStyle w:val="Hyperlink"/>
            <w:noProof/>
            <w:lang w:eastAsia="ar-SA"/>
          </w:rPr>
          <w:t>3.4.2</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lang w:eastAsia="ar-SA"/>
          </w:rPr>
          <w:t>Lead in paint surveys</w:t>
        </w:r>
        <w:r>
          <w:rPr>
            <w:noProof/>
            <w:webHidden/>
          </w:rPr>
          <w:tab/>
        </w:r>
        <w:r>
          <w:rPr>
            <w:noProof/>
            <w:webHidden/>
          </w:rPr>
          <w:fldChar w:fldCharType="begin"/>
        </w:r>
        <w:r>
          <w:rPr>
            <w:noProof/>
            <w:webHidden/>
          </w:rPr>
          <w:instrText xml:space="preserve"> PAGEREF _Toc210825922 \h </w:instrText>
        </w:r>
        <w:r>
          <w:rPr>
            <w:noProof/>
            <w:webHidden/>
          </w:rPr>
        </w:r>
        <w:r>
          <w:rPr>
            <w:noProof/>
            <w:webHidden/>
          </w:rPr>
          <w:fldChar w:fldCharType="separate"/>
        </w:r>
        <w:r w:rsidR="006D66DE">
          <w:rPr>
            <w:noProof/>
            <w:webHidden/>
          </w:rPr>
          <w:t>16</w:t>
        </w:r>
        <w:r>
          <w:rPr>
            <w:noProof/>
            <w:webHidden/>
          </w:rPr>
          <w:fldChar w:fldCharType="end"/>
        </w:r>
      </w:hyperlink>
    </w:p>
    <w:p w14:paraId="67DBA095" w14:textId="2F9DA8DF"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23" w:history="1">
        <w:r w:rsidRPr="00245FD7">
          <w:rPr>
            <w:rStyle w:val="Hyperlink"/>
            <w:noProof/>
            <w:lang w:eastAsia="ar-SA"/>
          </w:rPr>
          <w:t>3.4.3</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lang w:eastAsia="ar-SA"/>
          </w:rPr>
          <w:t>Contaminated land</w:t>
        </w:r>
        <w:r>
          <w:rPr>
            <w:noProof/>
            <w:webHidden/>
          </w:rPr>
          <w:tab/>
        </w:r>
        <w:r>
          <w:rPr>
            <w:noProof/>
            <w:webHidden/>
          </w:rPr>
          <w:fldChar w:fldCharType="begin"/>
        </w:r>
        <w:r>
          <w:rPr>
            <w:noProof/>
            <w:webHidden/>
          </w:rPr>
          <w:instrText xml:space="preserve"> PAGEREF _Toc210825923 \h </w:instrText>
        </w:r>
        <w:r>
          <w:rPr>
            <w:noProof/>
            <w:webHidden/>
          </w:rPr>
        </w:r>
        <w:r>
          <w:rPr>
            <w:noProof/>
            <w:webHidden/>
          </w:rPr>
          <w:fldChar w:fldCharType="separate"/>
        </w:r>
        <w:r w:rsidR="006D66DE">
          <w:rPr>
            <w:noProof/>
            <w:webHidden/>
          </w:rPr>
          <w:t>16</w:t>
        </w:r>
        <w:r>
          <w:rPr>
            <w:noProof/>
            <w:webHidden/>
          </w:rPr>
          <w:fldChar w:fldCharType="end"/>
        </w:r>
      </w:hyperlink>
    </w:p>
    <w:p w14:paraId="6FAC6365" w14:textId="71C53FB1"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24" w:history="1">
        <w:r w:rsidRPr="00245FD7">
          <w:rPr>
            <w:rStyle w:val="Hyperlink"/>
            <w:noProof/>
            <w:lang w:eastAsia="ar-SA"/>
          </w:rPr>
          <w:t>3.4.4</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lang w:eastAsia="ar-SA"/>
          </w:rPr>
          <w:t>Existing storage of hazardous materials</w:t>
        </w:r>
        <w:r>
          <w:rPr>
            <w:noProof/>
            <w:webHidden/>
          </w:rPr>
          <w:tab/>
        </w:r>
        <w:r>
          <w:rPr>
            <w:noProof/>
            <w:webHidden/>
          </w:rPr>
          <w:fldChar w:fldCharType="begin"/>
        </w:r>
        <w:r>
          <w:rPr>
            <w:noProof/>
            <w:webHidden/>
          </w:rPr>
          <w:instrText xml:space="preserve"> PAGEREF _Toc210825924 \h </w:instrText>
        </w:r>
        <w:r>
          <w:rPr>
            <w:noProof/>
            <w:webHidden/>
          </w:rPr>
        </w:r>
        <w:r>
          <w:rPr>
            <w:noProof/>
            <w:webHidden/>
          </w:rPr>
          <w:fldChar w:fldCharType="separate"/>
        </w:r>
        <w:r w:rsidR="006D66DE">
          <w:rPr>
            <w:noProof/>
            <w:webHidden/>
          </w:rPr>
          <w:t>16</w:t>
        </w:r>
        <w:r>
          <w:rPr>
            <w:noProof/>
            <w:webHidden/>
          </w:rPr>
          <w:fldChar w:fldCharType="end"/>
        </w:r>
      </w:hyperlink>
    </w:p>
    <w:p w14:paraId="436E0FC7" w14:textId="5A7C9D92" w:rsidR="00CA5AAB" w:rsidRDefault="00CA5AAB">
      <w:pPr>
        <w:pStyle w:val="TOC3"/>
        <w:tabs>
          <w:tab w:val="left" w:pos="1200"/>
          <w:tab w:val="right" w:leader="dot" w:pos="10194"/>
        </w:tabs>
        <w:rPr>
          <w:rFonts w:asciiTheme="minorHAnsi" w:eastAsiaTheme="minorEastAsia" w:hAnsiTheme="minorHAnsi" w:cstheme="minorBidi"/>
          <w:noProof/>
          <w:kern w:val="2"/>
          <w:sz w:val="24"/>
          <w:szCs w:val="24"/>
          <w:lang w:eastAsia="en-GB"/>
          <w14:ligatures w14:val="standardContextual"/>
        </w:rPr>
      </w:pPr>
      <w:hyperlink w:anchor="_Toc210825925" w:history="1">
        <w:r w:rsidRPr="00245FD7">
          <w:rPr>
            <w:rStyle w:val="Hyperlink"/>
            <w:noProof/>
            <w:lang w:eastAsia="ar-SA"/>
          </w:rPr>
          <w:t>3.4.5</w:t>
        </w:r>
        <w:r>
          <w:rPr>
            <w:rFonts w:asciiTheme="minorHAnsi" w:eastAsiaTheme="minorEastAsia" w:hAnsiTheme="minorHAnsi" w:cstheme="minorBidi"/>
            <w:noProof/>
            <w:kern w:val="2"/>
            <w:sz w:val="24"/>
            <w:szCs w:val="24"/>
            <w:lang w:eastAsia="en-GB"/>
            <w14:ligatures w14:val="standardContextual"/>
          </w:rPr>
          <w:tab/>
        </w:r>
        <w:r w:rsidRPr="00245FD7">
          <w:rPr>
            <w:rStyle w:val="Hyperlink"/>
            <w:noProof/>
            <w:lang w:eastAsia="ar-SA"/>
          </w:rPr>
          <w:t>Health risks arising from client activities</w:t>
        </w:r>
        <w:r>
          <w:rPr>
            <w:noProof/>
            <w:webHidden/>
          </w:rPr>
          <w:tab/>
        </w:r>
        <w:r>
          <w:rPr>
            <w:noProof/>
            <w:webHidden/>
          </w:rPr>
          <w:fldChar w:fldCharType="begin"/>
        </w:r>
        <w:r>
          <w:rPr>
            <w:noProof/>
            <w:webHidden/>
          </w:rPr>
          <w:instrText xml:space="preserve"> PAGEREF _Toc210825925 \h </w:instrText>
        </w:r>
        <w:r>
          <w:rPr>
            <w:noProof/>
            <w:webHidden/>
          </w:rPr>
        </w:r>
        <w:r>
          <w:rPr>
            <w:noProof/>
            <w:webHidden/>
          </w:rPr>
          <w:fldChar w:fldCharType="separate"/>
        </w:r>
        <w:r w:rsidR="006D66DE">
          <w:rPr>
            <w:noProof/>
            <w:webHidden/>
          </w:rPr>
          <w:t>16</w:t>
        </w:r>
        <w:r>
          <w:rPr>
            <w:noProof/>
            <w:webHidden/>
          </w:rPr>
          <w:fldChar w:fldCharType="end"/>
        </w:r>
      </w:hyperlink>
    </w:p>
    <w:p w14:paraId="70602952" w14:textId="7F66D33B" w:rsidR="00CA5AAB" w:rsidRDefault="00CA5AAB">
      <w:pPr>
        <w:pStyle w:val="TOC1"/>
        <w:tabs>
          <w:tab w:val="left" w:pos="440"/>
        </w:tabs>
        <w:rPr>
          <w:rFonts w:asciiTheme="minorHAnsi" w:eastAsiaTheme="minorEastAsia" w:hAnsiTheme="minorHAnsi" w:cstheme="minorBidi"/>
          <w:b w:val="0"/>
          <w:color w:val="auto"/>
          <w:kern w:val="2"/>
          <w:sz w:val="24"/>
          <w:szCs w:val="24"/>
          <w:lang w:eastAsia="en-GB"/>
          <w14:ligatures w14:val="standardContextual"/>
        </w:rPr>
      </w:pPr>
      <w:hyperlink w:anchor="_Toc210825926" w:history="1">
        <w:r w:rsidRPr="00245FD7">
          <w:rPr>
            <w:rStyle w:val="Hyperlink"/>
            <w:lang w:eastAsia="ar-SA"/>
          </w:rPr>
          <w:t>4</w:t>
        </w:r>
        <w:r>
          <w:rPr>
            <w:rFonts w:asciiTheme="minorHAnsi" w:eastAsiaTheme="minorEastAsia" w:hAnsiTheme="minorHAnsi" w:cstheme="minorBidi"/>
            <w:b w:val="0"/>
            <w:color w:val="auto"/>
            <w:kern w:val="2"/>
            <w:sz w:val="24"/>
            <w:szCs w:val="24"/>
            <w:lang w:eastAsia="en-GB"/>
            <w14:ligatures w14:val="standardContextual"/>
          </w:rPr>
          <w:tab/>
        </w:r>
        <w:r w:rsidRPr="00245FD7">
          <w:rPr>
            <w:rStyle w:val="Hyperlink"/>
            <w:lang w:eastAsia="ar-SA"/>
          </w:rPr>
          <w:t>Significant design and construction hazards</w:t>
        </w:r>
        <w:r>
          <w:rPr>
            <w:webHidden/>
          </w:rPr>
          <w:tab/>
        </w:r>
        <w:r>
          <w:rPr>
            <w:webHidden/>
          </w:rPr>
          <w:fldChar w:fldCharType="begin"/>
        </w:r>
        <w:r>
          <w:rPr>
            <w:webHidden/>
          </w:rPr>
          <w:instrText xml:space="preserve"> PAGEREF _Toc210825926 \h </w:instrText>
        </w:r>
        <w:r>
          <w:rPr>
            <w:webHidden/>
          </w:rPr>
        </w:r>
        <w:r>
          <w:rPr>
            <w:webHidden/>
          </w:rPr>
          <w:fldChar w:fldCharType="separate"/>
        </w:r>
        <w:r w:rsidR="006D66DE">
          <w:rPr>
            <w:webHidden/>
          </w:rPr>
          <w:t>17</w:t>
        </w:r>
        <w:r>
          <w:rPr>
            <w:webHidden/>
          </w:rPr>
          <w:fldChar w:fldCharType="end"/>
        </w:r>
      </w:hyperlink>
    </w:p>
    <w:p w14:paraId="341E1B70" w14:textId="00348EF9"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27" w:history="1">
        <w:r w:rsidRPr="00245FD7">
          <w:rPr>
            <w:rStyle w:val="Hyperlink"/>
          </w:rPr>
          <w:t>4.1</w:t>
        </w:r>
        <w:r>
          <w:rPr>
            <w:rFonts w:asciiTheme="minorHAnsi" w:eastAsiaTheme="minorEastAsia" w:hAnsiTheme="minorHAnsi" w:cstheme="minorBidi"/>
            <w:kern w:val="2"/>
            <w:sz w:val="24"/>
            <w:szCs w:val="24"/>
            <w:lang w:eastAsia="en-GB"/>
            <w14:ligatures w14:val="standardContextual"/>
          </w:rPr>
          <w:tab/>
        </w:r>
        <w:r w:rsidRPr="00245FD7">
          <w:rPr>
            <w:rStyle w:val="Hyperlink"/>
          </w:rPr>
          <w:t>Design assumptions and suggested work methods, sequences or other control measure</w:t>
        </w:r>
        <w:r>
          <w:rPr>
            <w:webHidden/>
          </w:rPr>
          <w:tab/>
        </w:r>
        <w:r>
          <w:rPr>
            <w:webHidden/>
          </w:rPr>
          <w:fldChar w:fldCharType="begin"/>
        </w:r>
        <w:r>
          <w:rPr>
            <w:webHidden/>
          </w:rPr>
          <w:instrText xml:space="preserve"> PAGEREF _Toc210825927 \h </w:instrText>
        </w:r>
        <w:r>
          <w:rPr>
            <w:webHidden/>
          </w:rPr>
        </w:r>
        <w:r>
          <w:rPr>
            <w:webHidden/>
          </w:rPr>
          <w:fldChar w:fldCharType="separate"/>
        </w:r>
        <w:r w:rsidR="006D66DE">
          <w:rPr>
            <w:webHidden/>
          </w:rPr>
          <w:t>17</w:t>
        </w:r>
        <w:r>
          <w:rPr>
            <w:webHidden/>
          </w:rPr>
          <w:fldChar w:fldCharType="end"/>
        </w:r>
      </w:hyperlink>
    </w:p>
    <w:p w14:paraId="020F59DA" w14:textId="5264B9E5"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28" w:history="1">
        <w:r w:rsidRPr="00245FD7">
          <w:rPr>
            <w:rStyle w:val="Hyperlink"/>
          </w:rPr>
          <w:t>4.2</w:t>
        </w:r>
        <w:r>
          <w:rPr>
            <w:rFonts w:asciiTheme="minorHAnsi" w:eastAsiaTheme="minorEastAsia" w:hAnsiTheme="minorHAnsi" w:cstheme="minorBidi"/>
            <w:kern w:val="2"/>
            <w:sz w:val="24"/>
            <w:szCs w:val="24"/>
            <w:lang w:eastAsia="en-GB"/>
            <w14:ligatures w14:val="standardContextual"/>
          </w:rPr>
          <w:tab/>
        </w:r>
        <w:r w:rsidRPr="00245FD7">
          <w:rPr>
            <w:rStyle w:val="Hyperlink"/>
          </w:rPr>
          <w:t>Information on significant risks identified during the design</w:t>
        </w:r>
        <w:r>
          <w:rPr>
            <w:webHidden/>
          </w:rPr>
          <w:tab/>
        </w:r>
        <w:r>
          <w:rPr>
            <w:webHidden/>
          </w:rPr>
          <w:fldChar w:fldCharType="begin"/>
        </w:r>
        <w:r>
          <w:rPr>
            <w:webHidden/>
          </w:rPr>
          <w:instrText xml:space="preserve"> PAGEREF _Toc210825928 \h </w:instrText>
        </w:r>
        <w:r>
          <w:rPr>
            <w:webHidden/>
          </w:rPr>
        </w:r>
        <w:r>
          <w:rPr>
            <w:webHidden/>
          </w:rPr>
          <w:fldChar w:fldCharType="separate"/>
        </w:r>
        <w:r w:rsidR="006D66DE">
          <w:rPr>
            <w:webHidden/>
          </w:rPr>
          <w:t>17</w:t>
        </w:r>
        <w:r>
          <w:rPr>
            <w:webHidden/>
          </w:rPr>
          <w:fldChar w:fldCharType="end"/>
        </w:r>
      </w:hyperlink>
    </w:p>
    <w:p w14:paraId="21F6C295" w14:textId="53D7018B" w:rsidR="00CA5AAB" w:rsidRDefault="00CA5AAB">
      <w:pPr>
        <w:pStyle w:val="TOC2"/>
        <w:tabs>
          <w:tab w:val="left" w:pos="960"/>
          <w:tab w:val="right" w:leader="dot" w:pos="10194"/>
        </w:tabs>
        <w:rPr>
          <w:rFonts w:asciiTheme="minorHAnsi" w:eastAsiaTheme="minorEastAsia" w:hAnsiTheme="minorHAnsi" w:cstheme="minorBidi"/>
          <w:kern w:val="2"/>
          <w:sz w:val="24"/>
          <w:szCs w:val="24"/>
          <w:lang w:eastAsia="en-GB"/>
          <w14:ligatures w14:val="standardContextual"/>
        </w:rPr>
      </w:pPr>
      <w:hyperlink w:anchor="_Toc210825929" w:history="1">
        <w:r w:rsidRPr="00245FD7">
          <w:rPr>
            <w:rStyle w:val="Hyperlink"/>
          </w:rPr>
          <w:t>4.3</w:t>
        </w:r>
        <w:r>
          <w:rPr>
            <w:rFonts w:asciiTheme="minorHAnsi" w:eastAsiaTheme="minorEastAsia" w:hAnsiTheme="minorHAnsi" w:cstheme="minorBidi"/>
            <w:kern w:val="2"/>
            <w:sz w:val="24"/>
            <w:szCs w:val="24"/>
            <w:lang w:eastAsia="en-GB"/>
            <w14:ligatures w14:val="standardContextual"/>
          </w:rPr>
          <w:tab/>
        </w:r>
        <w:r w:rsidRPr="00245FD7">
          <w:rPr>
            <w:rStyle w:val="Hyperlink"/>
          </w:rPr>
          <w:t>Arrangements for co-ordination of on-going design work and handling design changes</w:t>
        </w:r>
        <w:r>
          <w:rPr>
            <w:webHidden/>
          </w:rPr>
          <w:tab/>
        </w:r>
        <w:r>
          <w:rPr>
            <w:webHidden/>
          </w:rPr>
          <w:fldChar w:fldCharType="begin"/>
        </w:r>
        <w:r>
          <w:rPr>
            <w:webHidden/>
          </w:rPr>
          <w:instrText xml:space="preserve"> PAGEREF _Toc210825929 \h </w:instrText>
        </w:r>
        <w:r>
          <w:rPr>
            <w:webHidden/>
          </w:rPr>
        </w:r>
        <w:r>
          <w:rPr>
            <w:webHidden/>
          </w:rPr>
          <w:fldChar w:fldCharType="separate"/>
        </w:r>
        <w:r w:rsidR="006D66DE">
          <w:rPr>
            <w:webHidden/>
          </w:rPr>
          <w:t>17</w:t>
        </w:r>
        <w:r>
          <w:rPr>
            <w:webHidden/>
          </w:rPr>
          <w:fldChar w:fldCharType="end"/>
        </w:r>
      </w:hyperlink>
    </w:p>
    <w:p w14:paraId="1293A56D" w14:textId="167C95B8" w:rsidR="00CA5AAB" w:rsidRDefault="00CA5AAB">
      <w:pPr>
        <w:pStyle w:val="TOC1"/>
        <w:tabs>
          <w:tab w:val="left" w:pos="440"/>
        </w:tabs>
        <w:rPr>
          <w:rFonts w:asciiTheme="minorHAnsi" w:eastAsiaTheme="minorEastAsia" w:hAnsiTheme="minorHAnsi" w:cstheme="minorBidi"/>
          <w:b w:val="0"/>
          <w:color w:val="auto"/>
          <w:kern w:val="2"/>
          <w:sz w:val="24"/>
          <w:szCs w:val="24"/>
          <w:lang w:eastAsia="en-GB"/>
          <w14:ligatures w14:val="standardContextual"/>
        </w:rPr>
      </w:pPr>
      <w:hyperlink w:anchor="_Toc210825930" w:history="1">
        <w:r w:rsidRPr="00245FD7">
          <w:rPr>
            <w:rStyle w:val="Hyperlink"/>
            <w:lang w:eastAsia="ar-SA"/>
          </w:rPr>
          <w:t>5</w:t>
        </w:r>
        <w:r>
          <w:rPr>
            <w:rFonts w:asciiTheme="minorHAnsi" w:eastAsiaTheme="minorEastAsia" w:hAnsiTheme="minorHAnsi" w:cstheme="minorBidi"/>
            <w:b w:val="0"/>
            <w:color w:val="auto"/>
            <w:kern w:val="2"/>
            <w:sz w:val="24"/>
            <w:szCs w:val="24"/>
            <w:lang w:eastAsia="en-GB"/>
            <w14:ligatures w14:val="standardContextual"/>
          </w:rPr>
          <w:tab/>
        </w:r>
        <w:r w:rsidRPr="00245FD7">
          <w:rPr>
            <w:rStyle w:val="Hyperlink"/>
            <w:lang w:eastAsia="ar-SA"/>
          </w:rPr>
          <w:t>The Health &amp; Safety File</w:t>
        </w:r>
        <w:r>
          <w:rPr>
            <w:webHidden/>
          </w:rPr>
          <w:tab/>
        </w:r>
        <w:r>
          <w:rPr>
            <w:webHidden/>
          </w:rPr>
          <w:fldChar w:fldCharType="begin"/>
        </w:r>
        <w:r>
          <w:rPr>
            <w:webHidden/>
          </w:rPr>
          <w:instrText xml:space="preserve"> PAGEREF _Toc210825930 \h </w:instrText>
        </w:r>
        <w:r>
          <w:rPr>
            <w:webHidden/>
          </w:rPr>
        </w:r>
        <w:r>
          <w:rPr>
            <w:webHidden/>
          </w:rPr>
          <w:fldChar w:fldCharType="separate"/>
        </w:r>
        <w:r w:rsidR="006D66DE">
          <w:rPr>
            <w:webHidden/>
          </w:rPr>
          <w:t>18</w:t>
        </w:r>
        <w:r>
          <w:rPr>
            <w:webHidden/>
          </w:rPr>
          <w:fldChar w:fldCharType="end"/>
        </w:r>
      </w:hyperlink>
    </w:p>
    <w:p w14:paraId="453E022A" w14:textId="1CD3BCDA"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1" w:history="1">
        <w:r w:rsidRPr="00245FD7">
          <w:rPr>
            <w:rStyle w:val="Hyperlink"/>
          </w:rPr>
          <w:t>Appendix A: Additional Organograms – Structure for Project</w:t>
        </w:r>
        <w:r>
          <w:rPr>
            <w:webHidden/>
          </w:rPr>
          <w:tab/>
        </w:r>
        <w:r>
          <w:rPr>
            <w:webHidden/>
          </w:rPr>
          <w:fldChar w:fldCharType="begin"/>
        </w:r>
        <w:r>
          <w:rPr>
            <w:webHidden/>
          </w:rPr>
          <w:instrText xml:space="preserve"> PAGEREF _Toc210825931 \h </w:instrText>
        </w:r>
        <w:r>
          <w:rPr>
            <w:webHidden/>
          </w:rPr>
        </w:r>
        <w:r>
          <w:rPr>
            <w:webHidden/>
          </w:rPr>
          <w:fldChar w:fldCharType="separate"/>
        </w:r>
        <w:r w:rsidR="006D66DE">
          <w:rPr>
            <w:webHidden/>
          </w:rPr>
          <w:t>19</w:t>
        </w:r>
        <w:r>
          <w:rPr>
            <w:webHidden/>
          </w:rPr>
          <w:fldChar w:fldCharType="end"/>
        </w:r>
      </w:hyperlink>
    </w:p>
    <w:p w14:paraId="76E5EE9B" w14:textId="31286112"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2" w:history="1">
        <w:r w:rsidRPr="00245FD7">
          <w:rPr>
            <w:rStyle w:val="Hyperlink"/>
          </w:rPr>
          <w:t>Appendix B: Existing Records and Plans</w:t>
        </w:r>
        <w:r>
          <w:rPr>
            <w:webHidden/>
          </w:rPr>
          <w:tab/>
        </w:r>
        <w:r>
          <w:rPr>
            <w:webHidden/>
          </w:rPr>
          <w:fldChar w:fldCharType="begin"/>
        </w:r>
        <w:r>
          <w:rPr>
            <w:webHidden/>
          </w:rPr>
          <w:instrText xml:space="preserve"> PAGEREF _Toc210825932 \h </w:instrText>
        </w:r>
        <w:r>
          <w:rPr>
            <w:webHidden/>
          </w:rPr>
        </w:r>
        <w:r>
          <w:rPr>
            <w:webHidden/>
          </w:rPr>
          <w:fldChar w:fldCharType="separate"/>
        </w:r>
        <w:r w:rsidR="006D66DE">
          <w:rPr>
            <w:webHidden/>
          </w:rPr>
          <w:t>20</w:t>
        </w:r>
        <w:r>
          <w:rPr>
            <w:webHidden/>
          </w:rPr>
          <w:fldChar w:fldCharType="end"/>
        </w:r>
      </w:hyperlink>
    </w:p>
    <w:p w14:paraId="6DFF98FB" w14:textId="18C2E09F"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3" w:history="1">
        <w:r w:rsidRPr="00245FD7">
          <w:rPr>
            <w:rStyle w:val="Hyperlink"/>
          </w:rPr>
          <w:t>Appendix C: Construction Drawings</w:t>
        </w:r>
        <w:r>
          <w:rPr>
            <w:webHidden/>
          </w:rPr>
          <w:tab/>
        </w:r>
        <w:r>
          <w:rPr>
            <w:webHidden/>
          </w:rPr>
          <w:fldChar w:fldCharType="begin"/>
        </w:r>
        <w:r>
          <w:rPr>
            <w:webHidden/>
          </w:rPr>
          <w:instrText xml:space="preserve"> PAGEREF _Toc210825933 \h </w:instrText>
        </w:r>
        <w:r>
          <w:rPr>
            <w:webHidden/>
          </w:rPr>
        </w:r>
        <w:r>
          <w:rPr>
            <w:webHidden/>
          </w:rPr>
          <w:fldChar w:fldCharType="separate"/>
        </w:r>
        <w:r w:rsidR="006D66DE">
          <w:rPr>
            <w:webHidden/>
          </w:rPr>
          <w:t>21</w:t>
        </w:r>
        <w:r>
          <w:rPr>
            <w:webHidden/>
          </w:rPr>
          <w:fldChar w:fldCharType="end"/>
        </w:r>
      </w:hyperlink>
    </w:p>
    <w:p w14:paraId="019CCBF3" w14:textId="20B9A488"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4" w:history="1">
        <w:r w:rsidRPr="00245FD7">
          <w:rPr>
            <w:rStyle w:val="Hyperlink"/>
          </w:rPr>
          <w:t>Appendix D: Statutory Undertakers’ Record</w:t>
        </w:r>
        <w:r>
          <w:rPr>
            <w:webHidden/>
          </w:rPr>
          <w:tab/>
        </w:r>
        <w:r>
          <w:rPr>
            <w:webHidden/>
          </w:rPr>
          <w:fldChar w:fldCharType="begin"/>
        </w:r>
        <w:r>
          <w:rPr>
            <w:webHidden/>
          </w:rPr>
          <w:instrText xml:space="preserve"> PAGEREF _Toc210825934 \h </w:instrText>
        </w:r>
        <w:r>
          <w:rPr>
            <w:webHidden/>
          </w:rPr>
        </w:r>
        <w:r>
          <w:rPr>
            <w:webHidden/>
          </w:rPr>
          <w:fldChar w:fldCharType="separate"/>
        </w:r>
        <w:r w:rsidR="006D66DE">
          <w:rPr>
            <w:webHidden/>
          </w:rPr>
          <w:t>22</w:t>
        </w:r>
        <w:r>
          <w:rPr>
            <w:webHidden/>
          </w:rPr>
          <w:fldChar w:fldCharType="end"/>
        </w:r>
      </w:hyperlink>
    </w:p>
    <w:p w14:paraId="7748D901" w14:textId="41E8CCDD"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5" w:history="1">
        <w:r w:rsidRPr="00245FD7">
          <w:rPr>
            <w:rStyle w:val="Hyperlink"/>
          </w:rPr>
          <w:t>Appendix E: Designer’s hazard management register</w:t>
        </w:r>
        <w:r>
          <w:rPr>
            <w:webHidden/>
          </w:rPr>
          <w:tab/>
        </w:r>
        <w:r>
          <w:rPr>
            <w:webHidden/>
          </w:rPr>
          <w:fldChar w:fldCharType="begin"/>
        </w:r>
        <w:r>
          <w:rPr>
            <w:webHidden/>
          </w:rPr>
          <w:instrText xml:space="preserve"> PAGEREF _Toc210825935 \h </w:instrText>
        </w:r>
        <w:r>
          <w:rPr>
            <w:webHidden/>
          </w:rPr>
        </w:r>
        <w:r>
          <w:rPr>
            <w:webHidden/>
          </w:rPr>
          <w:fldChar w:fldCharType="separate"/>
        </w:r>
        <w:r w:rsidR="006D66DE">
          <w:rPr>
            <w:webHidden/>
          </w:rPr>
          <w:t>23</w:t>
        </w:r>
        <w:r>
          <w:rPr>
            <w:webHidden/>
          </w:rPr>
          <w:fldChar w:fldCharType="end"/>
        </w:r>
      </w:hyperlink>
    </w:p>
    <w:p w14:paraId="40B9F041" w14:textId="468FB7C4"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6" w:history="1">
        <w:r w:rsidRPr="00245FD7">
          <w:rPr>
            <w:rStyle w:val="Hyperlink"/>
          </w:rPr>
          <w:t>Appendix F: Interface and Environmental Issues</w:t>
        </w:r>
        <w:r>
          <w:rPr>
            <w:webHidden/>
          </w:rPr>
          <w:tab/>
        </w:r>
        <w:r>
          <w:rPr>
            <w:webHidden/>
          </w:rPr>
          <w:fldChar w:fldCharType="begin"/>
        </w:r>
        <w:r>
          <w:rPr>
            <w:webHidden/>
          </w:rPr>
          <w:instrText xml:space="preserve"> PAGEREF _Toc210825936 \h </w:instrText>
        </w:r>
        <w:r>
          <w:rPr>
            <w:webHidden/>
          </w:rPr>
        </w:r>
        <w:r>
          <w:rPr>
            <w:webHidden/>
          </w:rPr>
          <w:fldChar w:fldCharType="separate"/>
        </w:r>
        <w:r w:rsidR="006D66DE">
          <w:rPr>
            <w:webHidden/>
          </w:rPr>
          <w:t>24</w:t>
        </w:r>
        <w:r>
          <w:rPr>
            <w:webHidden/>
          </w:rPr>
          <w:fldChar w:fldCharType="end"/>
        </w:r>
      </w:hyperlink>
    </w:p>
    <w:p w14:paraId="3842BA6A" w14:textId="6CC06C09"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7" w:history="1">
        <w:r w:rsidRPr="00245FD7">
          <w:rPr>
            <w:rStyle w:val="Hyperlink"/>
          </w:rPr>
          <w:t>Appendix G: Site restrictions and legislative matters</w:t>
        </w:r>
        <w:r>
          <w:rPr>
            <w:webHidden/>
          </w:rPr>
          <w:tab/>
        </w:r>
        <w:r>
          <w:rPr>
            <w:webHidden/>
          </w:rPr>
          <w:fldChar w:fldCharType="begin"/>
        </w:r>
        <w:r>
          <w:rPr>
            <w:webHidden/>
          </w:rPr>
          <w:instrText xml:space="preserve"> PAGEREF _Toc210825937 \h </w:instrText>
        </w:r>
        <w:r>
          <w:rPr>
            <w:webHidden/>
          </w:rPr>
        </w:r>
        <w:r>
          <w:rPr>
            <w:webHidden/>
          </w:rPr>
          <w:fldChar w:fldCharType="separate"/>
        </w:r>
        <w:r w:rsidR="006D66DE">
          <w:rPr>
            <w:webHidden/>
          </w:rPr>
          <w:t>25</w:t>
        </w:r>
        <w:r>
          <w:rPr>
            <w:webHidden/>
          </w:rPr>
          <w:fldChar w:fldCharType="end"/>
        </w:r>
      </w:hyperlink>
    </w:p>
    <w:p w14:paraId="72F65550" w14:textId="5774A0A0" w:rsidR="00CA5AAB" w:rsidRDefault="00CA5AAB">
      <w:pPr>
        <w:pStyle w:val="TOC1"/>
        <w:rPr>
          <w:rFonts w:asciiTheme="minorHAnsi" w:eastAsiaTheme="minorEastAsia" w:hAnsiTheme="minorHAnsi" w:cstheme="minorBidi"/>
          <w:b w:val="0"/>
          <w:color w:val="auto"/>
          <w:kern w:val="2"/>
          <w:sz w:val="24"/>
          <w:szCs w:val="24"/>
          <w:lang w:eastAsia="en-GB"/>
          <w14:ligatures w14:val="standardContextual"/>
        </w:rPr>
      </w:pPr>
      <w:hyperlink w:anchor="_Toc210825938" w:history="1">
        <w:r w:rsidRPr="00245FD7">
          <w:rPr>
            <w:rStyle w:val="Hyperlink"/>
          </w:rPr>
          <w:t>Appendix H: F10</w:t>
        </w:r>
        <w:r>
          <w:rPr>
            <w:webHidden/>
          </w:rPr>
          <w:tab/>
        </w:r>
        <w:r>
          <w:rPr>
            <w:webHidden/>
          </w:rPr>
          <w:fldChar w:fldCharType="begin"/>
        </w:r>
        <w:r>
          <w:rPr>
            <w:webHidden/>
          </w:rPr>
          <w:instrText xml:space="preserve"> PAGEREF _Toc210825938 \h </w:instrText>
        </w:r>
        <w:r>
          <w:rPr>
            <w:webHidden/>
          </w:rPr>
        </w:r>
        <w:r>
          <w:rPr>
            <w:webHidden/>
          </w:rPr>
          <w:fldChar w:fldCharType="separate"/>
        </w:r>
        <w:r w:rsidR="006D66DE">
          <w:rPr>
            <w:webHidden/>
          </w:rPr>
          <w:t>26</w:t>
        </w:r>
        <w:r>
          <w:rPr>
            <w:webHidden/>
          </w:rPr>
          <w:fldChar w:fldCharType="end"/>
        </w:r>
      </w:hyperlink>
    </w:p>
    <w:p w14:paraId="05B7132C" w14:textId="6F33D1F9" w:rsidR="00182ACF" w:rsidRPr="00853482" w:rsidRDefault="004F7B68">
      <w:pPr>
        <w:rPr>
          <w:b/>
          <w:bCs/>
          <w:noProof/>
        </w:rPr>
      </w:pPr>
      <w:r w:rsidRPr="00853482">
        <w:rPr>
          <w:b/>
          <w:bCs/>
          <w:noProof/>
        </w:rPr>
        <w:fldChar w:fldCharType="end"/>
      </w:r>
      <w:bookmarkStart w:id="2" w:name="_Toc129016876"/>
    </w:p>
    <w:p w14:paraId="5B673874" w14:textId="77777777" w:rsidR="00182ACF" w:rsidRPr="00853482" w:rsidRDefault="00182ACF">
      <w:r w:rsidRPr="00853482">
        <w:br w:type="page"/>
      </w:r>
    </w:p>
    <w:p w14:paraId="21EDA032" w14:textId="77777777" w:rsidR="00B02309" w:rsidRPr="00853482" w:rsidRDefault="00B02309" w:rsidP="00F71592">
      <w:pPr>
        <w:pStyle w:val="Heading1"/>
        <w:numPr>
          <w:ilvl w:val="0"/>
          <w:numId w:val="25"/>
        </w:numPr>
      </w:pPr>
      <w:bookmarkStart w:id="3" w:name="_Toc210825886"/>
      <w:r w:rsidRPr="00853482">
        <w:lastRenderedPageBreak/>
        <w:t>Description of the Project</w:t>
      </w:r>
      <w:bookmarkEnd w:id="2"/>
      <w:bookmarkEnd w:id="3"/>
    </w:p>
    <w:p w14:paraId="65B87820" w14:textId="77777777" w:rsidR="006D0B63" w:rsidRPr="00853482" w:rsidRDefault="00B02309" w:rsidP="00F71592">
      <w:pPr>
        <w:pStyle w:val="Heading2"/>
      </w:pPr>
      <w:bookmarkStart w:id="4" w:name="_Toc210825887"/>
      <w:r w:rsidRPr="00853482">
        <w:t>Scope of Works</w:t>
      </w:r>
      <w:bookmarkEnd w:id="4"/>
    </w:p>
    <w:p w14:paraId="68C7728B" w14:textId="109BE49C" w:rsidR="00A43C72" w:rsidRPr="00853482" w:rsidRDefault="00D659CD" w:rsidP="00BB2F3F">
      <w:pPr>
        <w:rPr>
          <w:rStyle w:val="PlaceholderText"/>
          <w:color w:val="auto"/>
        </w:rPr>
      </w:pPr>
      <w:r w:rsidRPr="00667182">
        <w:rPr>
          <w:rStyle w:val="PlaceholderText"/>
          <w:color w:val="auto"/>
        </w:rPr>
        <w:t xml:space="preserve">The scope of works is related with </w:t>
      </w:r>
      <w:r w:rsidR="00B307C1" w:rsidRPr="002F793F">
        <w:rPr>
          <w:rStyle w:val="PlaceholderText"/>
          <w:color w:val="auto"/>
        </w:rPr>
        <w:t>the replacement of one of the flat roofs at Bradbury depot building</w:t>
      </w:r>
      <w:r w:rsidR="00B31302" w:rsidRPr="00853482">
        <w:rPr>
          <w:rStyle w:val="PlaceholderText"/>
          <w:color w:val="auto"/>
        </w:rPr>
        <w:t>.</w:t>
      </w:r>
      <w:r w:rsidR="004109CC" w:rsidRPr="00853482">
        <w:rPr>
          <w:rStyle w:val="PlaceholderText"/>
          <w:color w:val="auto"/>
        </w:rPr>
        <w:t xml:space="preserve"> </w:t>
      </w:r>
    </w:p>
    <w:p w14:paraId="10D7005C" w14:textId="549565C8" w:rsidR="00A22C4B" w:rsidRDefault="00A22C4B" w:rsidP="00A22C4B">
      <w:pPr>
        <w:rPr>
          <w:rStyle w:val="PlaceholderText"/>
          <w:color w:val="auto"/>
        </w:rPr>
      </w:pPr>
      <w:r w:rsidRPr="00A22C4B">
        <w:rPr>
          <w:rStyle w:val="PlaceholderText"/>
          <w:color w:val="auto"/>
        </w:rPr>
        <w:t>Bradbury Depot is a UK Government property asset located in Durham (Northeast England). The facility</w:t>
      </w:r>
      <w:r>
        <w:rPr>
          <w:rStyle w:val="PlaceholderText"/>
          <w:color w:val="auto"/>
        </w:rPr>
        <w:t xml:space="preserve"> </w:t>
      </w:r>
      <w:r w:rsidRPr="00A22C4B">
        <w:rPr>
          <w:rStyle w:val="PlaceholderText"/>
          <w:color w:val="auto"/>
        </w:rPr>
        <w:t xml:space="preserve">is utilised by National Highways as part of the Area 14 maintenance network. </w:t>
      </w:r>
    </w:p>
    <w:p w14:paraId="37688A6E" w14:textId="026E7975" w:rsidR="00A22C4B" w:rsidRDefault="00A22C4B" w:rsidP="00A22C4B">
      <w:pPr>
        <w:rPr>
          <w:rStyle w:val="PlaceholderText"/>
          <w:color w:val="auto"/>
        </w:rPr>
      </w:pPr>
      <w:r w:rsidRPr="00A22C4B">
        <w:rPr>
          <w:rStyle w:val="PlaceholderText"/>
          <w:color w:val="auto"/>
        </w:rPr>
        <w:t>As part of the Depot</w:t>
      </w:r>
      <w:r>
        <w:rPr>
          <w:rStyle w:val="PlaceholderText"/>
          <w:color w:val="auto"/>
        </w:rPr>
        <w:t xml:space="preserve"> </w:t>
      </w:r>
      <w:r w:rsidRPr="00A22C4B">
        <w:rPr>
          <w:rStyle w:val="PlaceholderText"/>
          <w:color w:val="auto"/>
        </w:rPr>
        <w:t>Refurbishment Programme, the proposal is to re-roof the lower north-western section of the main depot</w:t>
      </w:r>
      <w:r>
        <w:rPr>
          <w:rStyle w:val="PlaceholderText"/>
          <w:color w:val="auto"/>
        </w:rPr>
        <w:t xml:space="preserve"> </w:t>
      </w:r>
      <w:r w:rsidRPr="00A22C4B">
        <w:rPr>
          <w:rStyle w:val="PlaceholderText"/>
          <w:color w:val="auto"/>
        </w:rPr>
        <w:t>building with a new pitched roof, ensuring minimal disruption to the ongoing operations within the</w:t>
      </w:r>
      <w:r>
        <w:rPr>
          <w:rStyle w:val="PlaceholderText"/>
          <w:color w:val="auto"/>
        </w:rPr>
        <w:t xml:space="preserve"> </w:t>
      </w:r>
      <w:r w:rsidRPr="00A22C4B">
        <w:rPr>
          <w:rStyle w:val="PlaceholderText"/>
          <w:color w:val="auto"/>
        </w:rPr>
        <w:t xml:space="preserve">existing building. </w:t>
      </w:r>
    </w:p>
    <w:p w14:paraId="271D3CC4" w14:textId="0DAF5FD7" w:rsidR="00B02309" w:rsidRPr="00853482" w:rsidRDefault="00B02309" w:rsidP="006A4C81">
      <w:pPr>
        <w:pStyle w:val="Heading3"/>
      </w:pPr>
      <w:bookmarkStart w:id="5" w:name="_Toc210825888"/>
      <w:r w:rsidRPr="00853482">
        <w:t>Site address and postcode</w:t>
      </w:r>
      <w:bookmarkEnd w:id="5"/>
    </w:p>
    <w:p w14:paraId="06EA5CA9" w14:textId="4122F78D" w:rsidR="00AB065F" w:rsidRDefault="00AB065F" w:rsidP="00AB065F">
      <w:pPr>
        <w:pStyle w:val="ReportBodyText"/>
        <w:spacing w:before="0" w:after="0" w:line="360" w:lineRule="auto"/>
        <w:rPr>
          <w:rStyle w:val="PlaceholderText"/>
          <w:color w:val="auto"/>
        </w:rPr>
      </w:pPr>
      <w:bookmarkStart w:id="6" w:name="SiteAdd"/>
      <w:r>
        <w:rPr>
          <w:rStyle w:val="PlaceholderText"/>
          <w:color w:val="auto"/>
        </w:rPr>
        <w:t xml:space="preserve">The </w:t>
      </w:r>
      <w:r w:rsidR="00A95C52">
        <w:rPr>
          <w:rStyle w:val="PlaceholderText"/>
          <w:color w:val="auto"/>
        </w:rPr>
        <w:t xml:space="preserve">site </w:t>
      </w:r>
      <w:r w:rsidRPr="009A3AE3">
        <w:rPr>
          <w:rStyle w:val="PlaceholderText"/>
          <w:color w:val="auto"/>
        </w:rPr>
        <w:t xml:space="preserve">is </w:t>
      </w:r>
      <w:r w:rsidR="006E50D2" w:rsidRPr="00A47079">
        <w:rPr>
          <w:rFonts w:asciiTheme="minorHAnsi" w:hAnsiTheme="minorHAnsi"/>
        </w:rPr>
        <w:t xml:space="preserve">off the northbound M1 motorway at junctions </w:t>
      </w:r>
      <w:r w:rsidR="00F83463">
        <w:rPr>
          <w:rFonts w:asciiTheme="minorHAnsi" w:hAnsiTheme="minorHAnsi"/>
        </w:rPr>
        <w:t>60</w:t>
      </w:r>
      <w:r w:rsidR="006E50D2" w:rsidRPr="00A47079">
        <w:rPr>
          <w:rFonts w:asciiTheme="minorHAnsi" w:hAnsiTheme="minorHAnsi"/>
        </w:rPr>
        <w:t xml:space="preserve"> and accessed via the </w:t>
      </w:r>
      <w:r w:rsidR="00020EF3">
        <w:rPr>
          <w:rFonts w:asciiTheme="minorHAnsi" w:hAnsiTheme="minorHAnsi"/>
        </w:rPr>
        <w:t>Gipsy Lane</w:t>
      </w:r>
      <w:r w:rsidR="002078B2" w:rsidRPr="00A47079">
        <w:rPr>
          <w:rFonts w:asciiTheme="minorHAnsi" w:hAnsiTheme="minorHAnsi"/>
        </w:rPr>
        <w:t>.</w:t>
      </w:r>
    </w:p>
    <w:p w14:paraId="1DE1D777" w14:textId="00E3A55D" w:rsidR="00DC49FA" w:rsidRDefault="00DC49FA" w:rsidP="00DC49FA">
      <w:pPr>
        <w:pStyle w:val="Bodytextstyle"/>
        <w:spacing w:before="0" w:after="0" w:line="360" w:lineRule="auto"/>
        <w:rPr>
          <w:rFonts w:asciiTheme="minorHAnsi" w:hAnsiTheme="minorHAnsi" w:cstheme="minorHAnsi"/>
        </w:rPr>
      </w:pPr>
      <w:r>
        <w:rPr>
          <w:rFonts w:asciiTheme="minorHAnsi" w:hAnsiTheme="minorHAnsi" w:cstheme="minorHAnsi"/>
        </w:rPr>
        <w:t xml:space="preserve">Bradbury </w:t>
      </w:r>
      <w:r w:rsidRPr="00DC49FA">
        <w:rPr>
          <w:rFonts w:asciiTheme="minorHAnsi" w:hAnsiTheme="minorHAnsi" w:cstheme="minorHAnsi"/>
        </w:rPr>
        <w:t>Motorway Maintenance Compound</w:t>
      </w:r>
      <w:r w:rsidRPr="00DC49FA">
        <w:rPr>
          <w:rStyle w:val="PlaceholderText"/>
          <w:color w:val="auto"/>
        </w:rPr>
        <w:t xml:space="preserve"> </w:t>
      </w:r>
      <w:r w:rsidRPr="009A3AE3">
        <w:rPr>
          <w:rStyle w:val="PlaceholderText"/>
          <w:color w:val="auto"/>
        </w:rPr>
        <w:t xml:space="preserve">in </w:t>
      </w:r>
      <w:r>
        <w:rPr>
          <w:rStyle w:val="PlaceholderText"/>
          <w:color w:val="auto"/>
        </w:rPr>
        <w:t xml:space="preserve">NH </w:t>
      </w:r>
      <w:r w:rsidRPr="009A3AE3">
        <w:rPr>
          <w:rStyle w:val="PlaceholderText"/>
          <w:color w:val="auto"/>
        </w:rPr>
        <w:t xml:space="preserve">Area </w:t>
      </w:r>
      <w:r>
        <w:rPr>
          <w:rStyle w:val="PlaceholderText"/>
          <w:color w:val="auto"/>
        </w:rPr>
        <w:t>14.</w:t>
      </w:r>
      <w:r w:rsidRPr="00DC49FA">
        <w:rPr>
          <w:rFonts w:asciiTheme="minorHAnsi" w:hAnsiTheme="minorHAnsi" w:cstheme="minorHAnsi"/>
        </w:rPr>
        <w:br/>
        <w:t>GYPSEY LANE</w:t>
      </w:r>
      <w:r w:rsidRPr="00DC49FA">
        <w:rPr>
          <w:rFonts w:asciiTheme="minorHAnsi" w:hAnsiTheme="minorHAnsi" w:cstheme="minorHAnsi"/>
        </w:rPr>
        <w:br/>
      </w:r>
      <w:hyperlink r:id="rId15" w:history="1">
        <w:r w:rsidRPr="00DC49FA">
          <w:t>FERRYHILL</w:t>
        </w:r>
      </w:hyperlink>
      <w:r w:rsidRPr="00DC49FA">
        <w:rPr>
          <w:rFonts w:asciiTheme="minorHAnsi" w:hAnsiTheme="minorHAnsi" w:cstheme="minorHAnsi"/>
        </w:rPr>
        <w:br/>
        <w:t xml:space="preserve">DL17 0LG </w:t>
      </w:r>
    </w:p>
    <w:p w14:paraId="08046A99" w14:textId="634F6351" w:rsidR="00DC49FA" w:rsidRDefault="00DC49FA" w:rsidP="00DC49FA">
      <w:pPr>
        <w:pStyle w:val="Bodytextstyle"/>
        <w:spacing w:before="0" w:after="0" w:line="360" w:lineRule="auto"/>
        <w:rPr>
          <w:rFonts w:asciiTheme="minorHAnsi" w:hAnsiTheme="minorHAnsi" w:cstheme="minorHAnsi"/>
        </w:rPr>
      </w:pPr>
    </w:p>
    <w:p w14:paraId="1B126F9A" w14:textId="73B0516D" w:rsidR="00B02309" w:rsidRDefault="00B02309" w:rsidP="006A4C81">
      <w:pPr>
        <w:pStyle w:val="Heading3"/>
      </w:pPr>
      <w:bookmarkStart w:id="7" w:name="_Toc210825889"/>
      <w:bookmarkEnd w:id="6"/>
      <w:r w:rsidRPr="00853482">
        <w:t xml:space="preserve">Site Location </w:t>
      </w:r>
      <w:r w:rsidR="00805BC8" w:rsidRPr="00853482">
        <w:t>and p</w:t>
      </w:r>
      <w:r w:rsidRPr="00853482">
        <w:t>lan</w:t>
      </w:r>
      <w:bookmarkEnd w:id="7"/>
    </w:p>
    <w:p w14:paraId="46D3A15C" w14:textId="5B3C9E03" w:rsidR="00BD784C" w:rsidRPr="00853482" w:rsidRDefault="000B6D18" w:rsidP="00B819F8">
      <w:pPr>
        <w:pStyle w:val="Caption"/>
        <w:spacing w:after="0" w:line="360" w:lineRule="auto"/>
        <w:jc w:val="center"/>
      </w:pPr>
      <w:r>
        <w:rPr>
          <w:rFonts w:cs="Tahoma"/>
          <w:noProof/>
          <w:color w:val="6C5DF3" w:themeColor="hyperlink"/>
          <w:sz w:val="20"/>
          <w:szCs w:val="20"/>
          <w:u w:val="single"/>
        </w:rPr>
        <mc:AlternateContent>
          <mc:Choice Requires="wps">
            <w:drawing>
              <wp:anchor distT="0" distB="0" distL="114300" distR="114300" simplePos="0" relativeHeight="251658269" behindDoc="0" locked="0" layoutInCell="1" allowOverlap="1" wp14:anchorId="448CEC1C" wp14:editId="31429B54">
                <wp:simplePos x="0" y="0"/>
                <wp:positionH relativeFrom="column">
                  <wp:posOffset>1528166</wp:posOffset>
                </wp:positionH>
                <wp:positionV relativeFrom="paragraph">
                  <wp:posOffset>1671301</wp:posOffset>
                </wp:positionV>
                <wp:extent cx="1437640" cy="619932"/>
                <wp:effectExtent l="0" t="323850" r="10160" b="313690"/>
                <wp:wrapNone/>
                <wp:docPr id="1338249117" name="Rectangle: Rounded Corners 1"/>
                <wp:cNvGraphicFramePr/>
                <a:graphic xmlns:a="http://schemas.openxmlformats.org/drawingml/2006/main">
                  <a:graphicData uri="http://schemas.microsoft.com/office/word/2010/wordprocessingShape">
                    <wps:wsp>
                      <wps:cNvSpPr/>
                      <wps:spPr>
                        <a:xfrm rot="1854688">
                          <a:off x="0" y="0"/>
                          <a:ext cx="1437640" cy="619932"/>
                        </a:xfrm>
                        <a:prstGeom prst="roundRect">
                          <a:avLst/>
                        </a:prstGeom>
                        <a:noFill/>
                        <a:ln w="38100">
                          <a:solidFill>
                            <a:srgbClr val="FF0000"/>
                          </a:solidFill>
                          <a:prstDash val="sysDash"/>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F2F5D9E">
              <v:roundrect id="Rectangle: Rounded Corners 1" style="position:absolute;margin-left:120.35pt;margin-top:131.6pt;width:113.2pt;height:48.8pt;rotation:2025814fd;z-index:251660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485D0F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">
                <v:stroke dashstyle="3 1"/>
              </v:roundrect>
            </w:pict>
          </mc:Fallback>
        </mc:AlternateContent>
      </w:r>
      <w:r>
        <w:rPr>
          <w:rFonts w:cs="Tahoma"/>
          <w:noProof/>
          <w:color w:val="6C5DF3" w:themeColor="hyperlink"/>
          <w:sz w:val="20"/>
          <w:szCs w:val="20"/>
          <w:u w:val="single"/>
        </w:rPr>
        <mc:AlternateContent>
          <mc:Choice Requires="wps">
            <w:drawing>
              <wp:anchor distT="0" distB="0" distL="114300" distR="114300" simplePos="0" relativeHeight="251658270" behindDoc="0" locked="0" layoutInCell="1" allowOverlap="1" wp14:anchorId="0FF72F2D" wp14:editId="17C8F197">
                <wp:simplePos x="0" y="0"/>
                <wp:positionH relativeFrom="margin">
                  <wp:align>center</wp:align>
                </wp:positionH>
                <wp:positionV relativeFrom="paragraph">
                  <wp:posOffset>1064046</wp:posOffset>
                </wp:positionV>
                <wp:extent cx="1122045" cy="415925"/>
                <wp:effectExtent l="762000" t="0" r="20955" b="288925"/>
                <wp:wrapNone/>
                <wp:docPr id="1078621945" name="Speech Bubble: Rectangle 1"/>
                <wp:cNvGraphicFramePr/>
                <a:graphic xmlns:a="http://schemas.openxmlformats.org/drawingml/2006/main">
                  <a:graphicData uri="http://schemas.microsoft.com/office/word/2010/wordprocessingShape">
                    <wps:wsp>
                      <wps:cNvSpPr/>
                      <wps:spPr>
                        <a:xfrm>
                          <a:off x="3646660" y="5993394"/>
                          <a:ext cx="1122045" cy="415925"/>
                        </a:xfrm>
                        <a:prstGeom prst="wedgeRectCallout">
                          <a:avLst>
                            <a:gd name="adj1" fmla="val -117657"/>
                            <a:gd name="adj2" fmla="val 112565"/>
                          </a:avLst>
                        </a:prstGeom>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CDE051" w14:textId="77777777" w:rsidR="000B6D18" w:rsidRDefault="000B6D18" w:rsidP="000B6D18">
                            <w:pPr>
                              <w:jc w:val="center"/>
                            </w:pPr>
                            <w:r>
                              <w:t>Bradbury Depot</w:t>
                            </w:r>
                          </w:p>
                          <w:p w14:paraId="4BCC03F9" w14:textId="77777777" w:rsidR="000B6D18" w:rsidRDefault="000B6D18" w:rsidP="000B6D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F72F2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left:0;text-align:left;margin-left:0;margin-top:83.8pt;width:88.35pt;height:32.75pt;z-index:25165827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" adj="-14614,35114" fillcolor="#6c5df3 [3204]" strokecolor="red" strokeweight="2pt">
                <v:textbox>
                  <w:txbxContent>
                    <w:p w14:paraId="4ECDE051" w14:textId="77777777" w:rsidR="000B6D18" w:rsidRDefault="000B6D18" w:rsidP="000B6D18">
                      <w:pPr>
                        <w:jc w:val="center"/>
                      </w:pPr>
                      <w:r>
                        <w:t>Bradbury Depot</w:t>
                      </w:r>
                    </w:p>
                    <w:p w14:paraId="4BCC03F9" w14:textId="77777777" w:rsidR="000B6D18" w:rsidRDefault="000B6D18" w:rsidP="000B6D18">
                      <w:pPr>
                        <w:jc w:val="center"/>
                      </w:pPr>
                    </w:p>
                  </w:txbxContent>
                </v:textbox>
                <w10:wrap anchorx="margin"/>
              </v:shape>
            </w:pict>
          </mc:Fallback>
        </mc:AlternateContent>
      </w:r>
      <w:r w:rsidR="00D77184" w:rsidRPr="00D77184">
        <w:rPr>
          <w:noProof/>
        </w:rPr>
        <w:drawing>
          <wp:inline distT="0" distB="0" distL="0" distR="0" wp14:anchorId="1D396FAD" wp14:editId="535BD7A1">
            <wp:extent cx="6293173" cy="4026107"/>
            <wp:effectExtent l="0" t="0" r="0" b="0"/>
            <wp:docPr id="1612867500"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67500" name="Picture 1" descr="A map of a road&#10;&#10;AI-generated content may be incorrect."/>
                    <pic:cNvPicPr/>
                  </pic:nvPicPr>
                  <pic:blipFill>
                    <a:blip r:embed="rId16"/>
                    <a:stretch>
                      <a:fillRect/>
                    </a:stretch>
                  </pic:blipFill>
                  <pic:spPr>
                    <a:xfrm>
                      <a:off x="0" y="0"/>
                      <a:ext cx="6293173" cy="4026107"/>
                    </a:xfrm>
                    <a:prstGeom prst="rect">
                      <a:avLst/>
                    </a:prstGeom>
                  </pic:spPr>
                </pic:pic>
              </a:graphicData>
            </a:graphic>
          </wp:inline>
        </w:drawing>
      </w:r>
    </w:p>
    <w:p w14:paraId="3FE216E5" w14:textId="14BBF1EB" w:rsidR="00BD784C" w:rsidRDefault="00BD784C" w:rsidP="00B819F8">
      <w:pPr>
        <w:pStyle w:val="Caption"/>
        <w:jc w:val="center"/>
      </w:pPr>
      <w:r w:rsidRPr="00853482">
        <w:t xml:space="preserve">Figure </w:t>
      </w:r>
      <w:r w:rsidRPr="00853482">
        <w:fldChar w:fldCharType="begin"/>
      </w:r>
      <w:r w:rsidRPr="00853482">
        <w:instrText xml:space="preserve"> SEQ Figure \* ARABIC </w:instrText>
      </w:r>
      <w:r w:rsidRPr="00853482">
        <w:fldChar w:fldCharType="separate"/>
      </w:r>
      <w:r w:rsidR="006D66DE">
        <w:rPr>
          <w:noProof/>
        </w:rPr>
        <w:t>1</w:t>
      </w:r>
      <w:r w:rsidRPr="00853482">
        <w:rPr>
          <w:noProof/>
        </w:rPr>
        <w:fldChar w:fldCharType="end"/>
      </w:r>
      <w:r w:rsidRPr="00853482">
        <w:t xml:space="preserve"> </w:t>
      </w:r>
      <w:r w:rsidR="004E2CAE" w:rsidRPr="00853482">
        <w:t>Site Location</w:t>
      </w:r>
    </w:p>
    <w:p w14:paraId="4DB18333" w14:textId="26063075" w:rsidR="00290A53" w:rsidRPr="00290A53" w:rsidRDefault="0012094C" w:rsidP="00290A53">
      <w:r>
        <w:rPr>
          <w:noProof/>
          <w:lang w:eastAsia="ar-SA"/>
        </w:rPr>
        <w:drawing>
          <wp:anchor distT="0" distB="0" distL="114300" distR="114300" simplePos="0" relativeHeight="251658271" behindDoc="0" locked="0" layoutInCell="1" allowOverlap="1" wp14:anchorId="6B76F482" wp14:editId="27CD1866">
            <wp:simplePos x="0" y="0"/>
            <wp:positionH relativeFrom="column">
              <wp:posOffset>414687</wp:posOffset>
            </wp:positionH>
            <wp:positionV relativeFrom="paragraph">
              <wp:posOffset>1891383</wp:posOffset>
            </wp:positionV>
            <wp:extent cx="1509823" cy="1062780"/>
            <wp:effectExtent l="0" t="0" r="0" b="4445"/>
            <wp:wrapNone/>
            <wp:docPr id="627549405" name="Picture 2" descr="A cell phone with a blue arrow pointing to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49405" name="Picture 2" descr="A cell phone with a blue arrow pointing to the sid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9823" cy="1062780"/>
                    </a:xfrm>
                    <a:prstGeom prst="rect">
                      <a:avLst/>
                    </a:prstGeom>
                    <a:noFill/>
                  </pic:spPr>
                </pic:pic>
              </a:graphicData>
            </a:graphic>
            <wp14:sizeRelH relativeFrom="page">
              <wp14:pctWidth>0</wp14:pctWidth>
            </wp14:sizeRelH>
            <wp14:sizeRelV relativeFrom="page">
              <wp14:pctHeight>0</wp14:pctHeight>
            </wp14:sizeRelV>
          </wp:anchor>
        </w:drawing>
      </w:r>
    </w:p>
    <w:p w14:paraId="0ECAF681" w14:textId="77777777" w:rsidR="005C1CBB" w:rsidRDefault="005C1CBB" w:rsidP="005C1CBB">
      <w:pPr>
        <w:jc w:val="center"/>
      </w:pPr>
      <w:r w:rsidRPr="005C1CBB">
        <w:rPr>
          <w:noProof/>
        </w:rPr>
        <w:lastRenderedPageBreak/>
        <w:drawing>
          <wp:inline distT="0" distB="0" distL="0" distR="0" wp14:anchorId="500AB728" wp14:editId="6ABC0B31">
            <wp:extent cx="4713889" cy="4871720"/>
            <wp:effectExtent l="0" t="0" r="0" b="5080"/>
            <wp:docPr id="366287922" name="Picture 1"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87922" name="Picture 1" descr="An aerial view of a building&#10;&#10;AI-generated content may be incorrect."/>
                    <pic:cNvPicPr/>
                  </pic:nvPicPr>
                  <pic:blipFill>
                    <a:blip r:embed="rId18"/>
                    <a:stretch>
                      <a:fillRect/>
                    </a:stretch>
                  </pic:blipFill>
                  <pic:spPr>
                    <a:xfrm>
                      <a:off x="0" y="0"/>
                      <a:ext cx="4720821" cy="4878885"/>
                    </a:xfrm>
                    <a:prstGeom prst="rect">
                      <a:avLst/>
                    </a:prstGeom>
                  </pic:spPr>
                </pic:pic>
              </a:graphicData>
            </a:graphic>
          </wp:inline>
        </w:drawing>
      </w:r>
    </w:p>
    <w:p w14:paraId="361A40C3" w14:textId="0AA196E1" w:rsidR="0012094C" w:rsidRDefault="0012094C" w:rsidP="005C1CBB">
      <w:pPr>
        <w:jc w:val="center"/>
      </w:pPr>
      <w:r w:rsidRPr="00853482">
        <w:t xml:space="preserve">Figure </w:t>
      </w:r>
      <w:r w:rsidRPr="00853482">
        <w:fldChar w:fldCharType="begin"/>
      </w:r>
      <w:r w:rsidRPr="00853482">
        <w:instrText xml:space="preserve"> SEQ Figure \* ARABIC </w:instrText>
      </w:r>
      <w:r w:rsidRPr="00853482">
        <w:fldChar w:fldCharType="separate"/>
      </w:r>
      <w:r w:rsidR="006D66DE">
        <w:rPr>
          <w:noProof/>
        </w:rPr>
        <w:t>2</w:t>
      </w:r>
      <w:r w:rsidRPr="00853482">
        <w:rPr>
          <w:noProof/>
        </w:rPr>
        <w:fldChar w:fldCharType="end"/>
      </w:r>
      <w:r w:rsidRPr="00853482">
        <w:t xml:space="preserve"> </w:t>
      </w:r>
      <w:r w:rsidR="005C1CBB">
        <w:t xml:space="preserve">Bradbury Depot </w:t>
      </w:r>
      <w:r w:rsidRPr="00853482">
        <w:t xml:space="preserve">Site </w:t>
      </w:r>
      <w:r w:rsidR="008D6DFF">
        <w:t>Plan</w:t>
      </w:r>
    </w:p>
    <w:p w14:paraId="257B56F0" w14:textId="77777777" w:rsidR="00B02309" w:rsidRPr="00853482" w:rsidRDefault="00B02309" w:rsidP="006A4C81">
      <w:pPr>
        <w:pStyle w:val="Heading3"/>
      </w:pPr>
      <w:bookmarkStart w:id="8" w:name="_Toc210825890"/>
      <w:r w:rsidRPr="00853482">
        <w:t>What 3 Words Reference</w:t>
      </w:r>
      <w:bookmarkEnd w:id="8"/>
      <w:r w:rsidRPr="00853482">
        <w:t xml:space="preserve"> </w:t>
      </w:r>
    </w:p>
    <w:p w14:paraId="07C3091C" w14:textId="29720A93" w:rsidR="00B02309" w:rsidRPr="00853482" w:rsidRDefault="00B02309" w:rsidP="009B6814">
      <w:pPr>
        <w:rPr>
          <w:lang w:eastAsia="ar-SA"/>
        </w:rPr>
      </w:pPr>
      <w:r w:rsidRPr="00853482">
        <w:rPr>
          <w:lang w:eastAsia="ar-SA"/>
        </w:rPr>
        <w:t>what3words has divided the globe into 3m squares and given each one a unique 3word address. It means everywhere can be located with just three words. Using this reference, any persons needing to access the site can be directed to the correct entrance location.</w:t>
      </w:r>
    </w:p>
    <w:p w14:paraId="60221855" w14:textId="6EA726AF" w:rsidR="00722328" w:rsidRDefault="006903B3" w:rsidP="00722328">
      <w:pPr>
        <w:rPr>
          <w:lang w:eastAsia="ar-SA"/>
        </w:rPr>
      </w:pPr>
      <w:bookmarkStart w:id="9" w:name="_Toc129016878"/>
      <w:r>
        <w:rPr>
          <w:lang w:eastAsia="ar-SA"/>
        </w:rPr>
        <w:t>Shepshed</w:t>
      </w:r>
      <w:r w:rsidR="00722328">
        <w:rPr>
          <w:lang w:eastAsia="ar-SA"/>
        </w:rPr>
        <w:t xml:space="preserve"> Depot:</w:t>
      </w:r>
      <w:r>
        <w:rPr>
          <w:lang w:eastAsia="ar-SA"/>
        </w:rPr>
        <w:t xml:space="preserve"> </w:t>
      </w:r>
      <w:hyperlink r:id="rId19" w:history="1">
        <w:r w:rsidR="0073615A" w:rsidRPr="003A257B">
          <w:rPr>
            <w:rStyle w:val="Hyperlink"/>
          </w:rPr>
          <w:t>https://w3w.co/piled.deriving.chemistry</w:t>
        </w:r>
      </w:hyperlink>
      <w:r w:rsidR="0073615A">
        <w:t xml:space="preserve"> </w:t>
      </w:r>
      <w:r w:rsidR="002A5262">
        <w:t>5</w:t>
      </w:r>
      <w:r w:rsidR="00213136">
        <w:rPr>
          <w:lang w:eastAsia="ar-SA"/>
        </w:rPr>
        <w:t xml:space="preserve">  </w:t>
      </w:r>
      <w:r w:rsidR="00BE1B1B">
        <w:rPr>
          <w:lang w:eastAsia="ar-SA"/>
        </w:rPr>
        <w:t>(</w:t>
      </w:r>
      <w:r w:rsidR="00BE1B1B" w:rsidRPr="00BE1B1B">
        <w:rPr>
          <w:lang w:eastAsia="ar-SA"/>
        </w:rPr>
        <w:t>///</w:t>
      </w:r>
      <w:proofErr w:type="spellStart"/>
      <w:r w:rsidR="00BE1B1B" w:rsidRPr="00BE1B1B">
        <w:rPr>
          <w:lang w:eastAsia="ar-SA"/>
        </w:rPr>
        <w:t>piled.deriving.chemistry</w:t>
      </w:r>
      <w:proofErr w:type="spellEnd"/>
      <w:r w:rsidR="00722328">
        <w:rPr>
          <w:lang w:eastAsia="ar-SA"/>
        </w:rPr>
        <w:t>)</w:t>
      </w:r>
    </w:p>
    <w:p w14:paraId="725CEE42" w14:textId="77777777" w:rsidR="00C6018B" w:rsidRPr="00853482" w:rsidRDefault="00C6018B" w:rsidP="009B6814">
      <w:pPr>
        <w:pStyle w:val="Heading2"/>
      </w:pPr>
      <w:bookmarkStart w:id="10" w:name="_Toc210825891"/>
      <w:r w:rsidRPr="00853482">
        <w:t>Programming of the project</w:t>
      </w:r>
      <w:bookmarkEnd w:id="9"/>
      <w:bookmarkEnd w:id="10"/>
      <w:r w:rsidRPr="00853482">
        <w:t xml:space="preserve"> </w:t>
      </w:r>
    </w:p>
    <w:tbl>
      <w:tblPr>
        <w:tblStyle w:val="AmeyTable"/>
        <w:tblW w:w="0" w:type="auto"/>
        <w:tblLook w:val="0480" w:firstRow="0" w:lastRow="0" w:firstColumn="1" w:lastColumn="0" w:noHBand="0" w:noVBand="1"/>
      </w:tblPr>
      <w:tblGrid>
        <w:gridCol w:w="2982"/>
        <w:gridCol w:w="2841"/>
        <w:gridCol w:w="2042"/>
        <w:gridCol w:w="2004"/>
      </w:tblGrid>
      <w:tr w:rsidR="00D10A5A" w:rsidRPr="00853482" w14:paraId="54226E9C" w14:textId="77777777" w:rsidTr="00BE092F">
        <w:trPr>
          <w:cnfStyle w:val="000000100000" w:firstRow="0" w:lastRow="0" w:firstColumn="0" w:lastColumn="0" w:oddVBand="0" w:evenVBand="0" w:oddHBand="1" w:evenHBand="0" w:firstRowFirstColumn="0" w:firstRowLastColumn="0" w:lastRowFirstColumn="0" w:lastRowLastColumn="0"/>
          <w:trHeight w:val="412"/>
        </w:trPr>
        <w:tc>
          <w:tcPr>
            <w:tcW w:w="5823" w:type="dxa"/>
            <w:gridSpan w:val="2"/>
          </w:tcPr>
          <w:p w14:paraId="3580A8E6" w14:textId="77777777" w:rsidR="00D10A5A" w:rsidRPr="00853482" w:rsidRDefault="00D10A5A" w:rsidP="00BE092F">
            <w:pPr>
              <w:rPr>
                <w:b/>
                <w:bCs/>
                <w:lang w:eastAsia="ar-SA"/>
              </w:rPr>
            </w:pPr>
            <w:r w:rsidRPr="00853482">
              <w:rPr>
                <w:lang w:eastAsia="ar-SA"/>
              </w:rPr>
              <w:t>Time allowed by client (mobilisation period in weeks)</w:t>
            </w:r>
          </w:p>
        </w:tc>
        <w:tc>
          <w:tcPr>
            <w:tcW w:w="4046" w:type="dxa"/>
            <w:gridSpan w:val="2"/>
          </w:tcPr>
          <w:p w14:paraId="23DC43D1" w14:textId="77777777" w:rsidR="00D10A5A" w:rsidRPr="00853482" w:rsidRDefault="00D10A5A" w:rsidP="004913CC">
            <w:pPr>
              <w:spacing w:after="0"/>
              <w:rPr>
                <w:lang w:eastAsia="ar-SA"/>
              </w:rPr>
            </w:pPr>
            <w:r w:rsidRPr="00853482">
              <w:rPr>
                <w:color w:val="FF0000"/>
                <w:lang w:eastAsia="ar-SA"/>
              </w:rPr>
              <w:t>TBC</w:t>
            </w:r>
          </w:p>
        </w:tc>
      </w:tr>
      <w:tr w:rsidR="00D10A5A" w:rsidRPr="00853482" w14:paraId="2B1AA6C7" w14:textId="77777777" w:rsidTr="00BE092F">
        <w:trPr>
          <w:cnfStyle w:val="000000010000" w:firstRow="0" w:lastRow="0" w:firstColumn="0" w:lastColumn="0" w:oddVBand="0" w:evenVBand="0" w:oddHBand="0" w:evenHBand="1" w:firstRowFirstColumn="0" w:firstRowLastColumn="0" w:lastRowFirstColumn="0" w:lastRowLastColumn="0"/>
          <w:trHeight w:val="574"/>
        </w:trPr>
        <w:tc>
          <w:tcPr>
            <w:tcW w:w="2982" w:type="dxa"/>
          </w:tcPr>
          <w:p w14:paraId="47FA2DAA" w14:textId="77777777" w:rsidR="00D10A5A" w:rsidRPr="00853482" w:rsidRDefault="00D10A5A" w:rsidP="00BE092F">
            <w:pPr>
              <w:rPr>
                <w:b/>
                <w:lang w:eastAsia="ar-SA"/>
              </w:rPr>
            </w:pPr>
            <w:r w:rsidRPr="00853482">
              <w:rPr>
                <w:lang w:eastAsia="ar-SA"/>
              </w:rPr>
              <w:t>Proposed Start Date of Works</w:t>
            </w:r>
          </w:p>
        </w:tc>
        <w:tc>
          <w:tcPr>
            <w:tcW w:w="2841" w:type="dxa"/>
          </w:tcPr>
          <w:p w14:paraId="63B6A82D" w14:textId="77777777" w:rsidR="00D10A5A" w:rsidRPr="00853482" w:rsidRDefault="00D10A5A" w:rsidP="004913CC">
            <w:pPr>
              <w:spacing w:after="0"/>
              <w:rPr>
                <w:color w:val="FF0000"/>
                <w:lang w:eastAsia="ar-SA"/>
              </w:rPr>
            </w:pPr>
            <w:r w:rsidRPr="00853482">
              <w:rPr>
                <w:color w:val="FF0000"/>
                <w:lang w:eastAsia="ar-SA"/>
              </w:rPr>
              <w:t>TBC</w:t>
            </w:r>
          </w:p>
        </w:tc>
        <w:tc>
          <w:tcPr>
            <w:tcW w:w="2042" w:type="dxa"/>
          </w:tcPr>
          <w:p w14:paraId="715EA2E2" w14:textId="77777777" w:rsidR="00D10A5A" w:rsidRPr="00853482" w:rsidRDefault="00D10A5A" w:rsidP="00BE092F">
            <w:pPr>
              <w:rPr>
                <w:lang w:eastAsia="ar-SA"/>
              </w:rPr>
            </w:pPr>
            <w:r w:rsidRPr="00853482">
              <w:rPr>
                <w:lang w:eastAsia="ar-SA"/>
              </w:rPr>
              <w:t xml:space="preserve">Duration of Works (in weeks)  </w:t>
            </w:r>
          </w:p>
        </w:tc>
        <w:tc>
          <w:tcPr>
            <w:tcW w:w="2004" w:type="dxa"/>
          </w:tcPr>
          <w:p w14:paraId="569B9E74" w14:textId="77777777" w:rsidR="00D10A5A" w:rsidRPr="00853482" w:rsidRDefault="00D10A5A" w:rsidP="004913CC">
            <w:pPr>
              <w:spacing w:after="0"/>
              <w:rPr>
                <w:color w:val="FF0000"/>
                <w:lang w:eastAsia="ar-SA"/>
              </w:rPr>
            </w:pPr>
            <w:r w:rsidRPr="00853482">
              <w:rPr>
                <w:color w:val="FF0000"/>
                <w:lang w:eastAsia="ar-SA"/>
              </w:rPr>
              <w:t>TBC</w:t>
            </w:r>
          </w:p>
        </w:tc>
      </w:tr>
      <w:tr w:rsidR="00D10A5A" w:rsidRPr="00853482" w14:paraId="4122F863" w14:textId="77777777" w:rsidTr="00DE2127">
        <w:trPr>
          <w:cnfStyle w:val="000000100000" w:firstRow="0" w:lastRow="0" w:firstColumn="0" w:lastColumn="0" w:oddVBand="0" w:evenVBand="0" w:oddHBand="1" w:evenHBand="0" w:firstRowFirstColumn="0" w:firstRowLastColumn="0" w:lastRowFirstColumn="0" w:lastRowLastColumn="0"/>
          <w:trHeight w:val="474"/>
        </w:trPr>
        <w:tc>
          <w:tcPr>
            <w:tcW w:w="2982" w:type="dxa"/>
          </w:tcPr>
          <w:p w14:paraId="387CE394" w14:textId="77777777" w:rsidR="00D10A5A" w:rsidRPr="00853482" w:rsidRDefault="00D10A5A" w:rsidP="00BE092F">
            <w:pPr>
              <w:rPr>
                <w:b/>
                <w:lang w:eastAsia="ar-SA"/>
              </w:rPr>
            </w:pPr>
            <w:r w:rsidRPr="00853482">
              <w:rPr>
                <w:lang w:eastAsia="ar-SA"/>
              </w:rPr>
              <w:t>Maximum number of people at work on site at one time</w:t>
            </w:r>
          </w:p>
        </w:tc>
        <w:tc>
          <w:tcPr>
            <w:tcW w:w="2841" w:type="dxa"/>
          </w:tcPr>
          <w:p w14:paraId="2A3382F4" w14:textId="77777777" w:rsidR="00D10A5A" w:rsidRPr="00853482" w:rsidRDefault="00D10A5A" w:rsidP="004913CC">
            <w:pPr>
              <w:spacing w:after="0"/>
              <w:rPr>
                <w:color w:val="FF0000"/>
                <w:lang w:eastAsia="ar-SA"/>
              </w:rPr>
            </w:pPr>
            <w:r w:rsidRPr="00853482">
              <w:rPr>
                <w:color w:val="FF0000"/>
                <w:lang w:eastAsia="ar-SA"/>
              </w:rPr>
              <w:t>TBC by Tenderer</w:t>
            </w:r>
          </w:p>
        </w:tc>
        <w:tc>
          <w:tcPr>
            <w:tcW w:w="2042" w:type="dxa"/>
          </w:tcPr>
          <w:p w14:paraId="15338A7C" w14:textId="77777777" w:rsidR="00D10A5A" w:rsidRPr="00853482" w:rsidRDefault="00D10A5A" w:rsidP="00BE092F">
            <w:pPr>
              <w:rPr>
                <w:lang w:eastAsia="ar-SA"/>
              </w:rPr>
            </w:pPr>
            <w:r w:rsidRPr="00853482">
              <w:rPr>
                <w:lang w:eastAsia="ar-SA"/>
              </w:rPr>
              <w:t>Planned number of contractors</w:t>
            </w:r>
          </w:p>
        </w:tc>
        <w:tc>
          <w:tcPr>
            <w:tcW w:w="2004" w:type="dxa"/>
          </w:tcPr>
          <w:p w14:paraId="7554613B" w14:textId="77777777" w:rsidR="00D10A5A" w:rsidRPr="00853482" w:rsidRDefault="00D10A5A" w:rsidP="004913CC">
            <w:pPr>
              <w:spacing w:after="0"/>
              <w:rPr>
                <w:color w:val="FF0000"/>
                <w:lang w:eastAsia="ar-SA"/>
              </w:rPr>
            </w:pPr>
            <w:r w:rsidRPr="00853482">
              <w:rPr>
                <w:color w:val="FF0000"/>
                <w:lang w:eastAsia="ar-SA"/>
              </w:rPr>
              <w:t>TBC by Tenderer</w:t>
            </w:r>
          </w:p>
        </w:tc>
      </w:tr>
      <w:tr w:rsidR="00D10A5A" w:rsidRPr="00853482" w14:paraId="2B7FB246" w14:textId="77777777" w:rsidTr="00BE092F">
        <w:trPr>
          <w:cnfStyle w:val="000000010000" w:firstRow="0" w:lastRow="0" w:firstColumn="0" w:lastColumn="0" w:oddVBand="0" w:evenVBand="0" w:oddHBand="0" w:evenHBand="1" w:firstRowFirstColumn="0" w:firstRowLastColumn="0" w:lastRowFirstColumn="0" w:lastRowLastColumn="0"/>
          <w:trHeight w:val="369"/>
        </w:trPr>
        <w:tc>
          <w:tcPr>
            <w:tcW w:w="2982" w:type="dxa"/>
          </w:tcPr>
          <w:p w14:paraId="759FD3CA" w14:textId="77777777" w:rsidR="00D10A5A" w:rsidRPr="00853482" w:rsidRDefault="00D10A5A" w:rsidP="00BE092F">
            <w:pPr>
              <w:rPr>
                <w:b/>
                <w:lang w:eastAsia="ar-SA"/>
              </w:rPr>
            </w:pPr>
            <w:r w:rsidRPr="00853482">
              <w:rPr>
                <w:lang w:eastAsia="ar-SA"/>
              </w:rPr>
              <w:t>Proposed Phasing</w:t>
            </w:r>
          </w:p>
        </w:tc>
        <w:tc>
          <w:tcPr>
            <w:tcW w:w="6887" w:type="dxa"/>
            <w:gridSpan w:val="3"/>
          </w:tcPr>
          <w:p w14:paraId="0F8CE6D2" w14:textId="77777777" w:rsidR="00D10A5A" w:rsidRPr="00853482" w:rsidRDefault="00D10A5A" w:rsidP="004913CC">
            <w:pPr>
              <w:spacing w:after="0"/>
              <w:rPr>
                <w:color w:val="FF0000"/>
                <w:lang w:eastAsia="ar-SA"/>
              </w:rPr>
            </w:pPr>
            <w:r w:rsidRPr="00853482">
              <w:rPr>
                <w:color w:val="FF0000"/>
                <w:lang w:eastAsia="ar-SA"/>
              </w:rPr>
              <w:t>TBC</w:t>
            </w:r>
          </w:p>
        </w:tc>
      </w:tr>
    </w:tbl>
    <w:p w14:paraId="15539258" w14:textId="46DA2663" w:rsidR="00C6018B" w:rsidRPr="00853482" w:rsidRDefault="00C6018B" w:rsidP="009B6814">
      <w:pPr>
        <w:pStyle w:val="Heading2"/>
      </w:pPr>
      <w:bookmarkStart w:id="11" w:name="_Toc129016879"/>
      <w:bookmarkStart w:id="12" w:name="_Toc210825892"/>
      <w:r w:rsidRPr="00853482">
        <w:lastRenderedPageBreak/>
        <w:t>Project Team</w:t>
      </w:r>
      <w:bookmarkEnd w:id="11"/>
      <w:bookmarkEnd w:id="12"/>
    </w:p>
    <w:tbl>
      <w:tblPr>
        <w:tblStyle w:val="AmeyTable"/>
        <w:tblW w:w="4962" w:type="pct"/>
        <w:tblLook w:val="04A0" w:firstRow="1" w:lastRow="0" w:firstColumn="1" w:lastColumn="0" w:noHBand="0" w:noVBand="1"/>
      </w:tblPr>
      <w:tblGrid>
        <w:gridCol w:w="2247"/>
        <w:gridCol w:w="3424"/>
        <w:gridCol w:w="1344"/>
        <w:gridCol w:w="3102"/>
      </w:tblGrid>
      <w:tr w:rsidR="00DF54E6" w:rsidRPr="00853482" w14:paraId="1F570C7B" w14:textId="77777777" w:rsidTr="2ED4D1B5">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41E59377" w14:textId="77777777" w:rsidR="00DF54E6" w:rsidRPr="00853482" w:rsidRDefault="00DF54E6" w:rsidP="00DE2127">
            <w:pPr>
              <w:spacing w:after="0"/>
              <w:rPr>
                <w:b w:val="0"/>
                <w:lang w:eastAsia="ar-SA"/>
              </w:rPr>
            </w:pPr>
            <w:r w:rsidRPr="00853482">
              <w:rPr>
                <w:lang w:eastAsia="ar-SA"/>
              </w:rPr>
              <w:t>Details of Client, Principal Designer, Designers, Principal Contractor, Contractors and other Consultants</w:t>
            </w:r>
          </w:p>
        </w:tc>
      </w:tr>
      <w:tr w:rsidR="004913CC" w:rsidRPr="00853482" w14:paraId="344B27A5"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val="restart"/>
          </w:tcPr>
          <w:p w14:paraId="698692C3" w14:textId="77777777" w:rsidR="004913CC" w:rsidRPr="00853482" w:rsidRDefault="004913CC" w:rsidP="004913CC">
            <w:pPr>
              <w:spacing w:after="0"/>
              <w:rPr>
                <w:lang w:eastAsia="ar-SA"/>
              </w:rPr>
            </w:pPr>
            <w:r w:rsidRPr="00853482">
              <w:rPr>
                <w:lang w:eastAsia="ar-SA"/>
              </w:rPr>
              <w:t>Client</w:t>
            </w:r>
          </w:p>
        </w:tc>
        <w:tc>
          <w:tcPr>
            <w:tcW w:w="1692" w:type="pct"/>
            <w:vMerge w:val="restart"/>
          </w:tcPr>
          <w:p w14:paraId="101CAC9E" w14:textId="77777777" w:rsidR="001D2A1D" w:rsidRDefault="001D2A1D" w:rsidP="001D2A1D">
            <w:pPr>
              <w:spacing w:after="0"/>
              <w:rPr>
                <w:lang w:eastAsia="ar-SA"/>
              </w:rPr>
            </w:pPr>
            <w:r>
              <w:rPr>
                <w:lang w:eastAsia="ar-SA"/>
              </w:rPr>
              <w:t>NATIONAL HIGHWAYS</w:t>
            </w:r>
          </w:p>
          <w:p w14:paraId="3716DFF2" w14:textId="77777777" w:rsidR="001D2A1D" w:rsidRDefault="001D2A1D" w:rsidP="001D2A1D">
            <w:pPr>
              <w:spacing w:after="0"/>
              <w:rPr>
                <w:lang w:eastAsia="ar-SA"/>
              </w:rPr>
            </w:pPr>
            <w:r>
              <w:rPr>
                <w:lang w:eastAsia="ar-SA"/>
              </w:rPr>
              <w:t>CALDER VIEW HOUSE</w:t>
            </w:r>
          </w:p>
          <w:p w14:paraId="7E6A0B15" w14:textId="70DB419C" w:rsidR="001D2A1D" w:rsidRDefault="001D2A1D" w:rsidP="001D2A1D">
            <w:pPr>
              <w:spacing w:after="0"/>
              <w:rPr>
                <w:lang w:eastAsia="ar-SA"/>
              </w:rPr>
            </w:pPr>
            <w:r>
              <w:rPr>
                <w:lang w:eastAsia="ar-SA"/>
              </w:rPr>
              <w:t>CALDER PARK</w:t>
            </w:r>
          </w:p>
          <w:p w14:paraId="0E5FC2EC" w14:textId="77777777" w:rsidR="001D2A1D" w:rsidRDefault="001D2A1D" w:rsidP="001D2A1D">
            <w:pPr>
              <w:spacing w:after="0"/>
              <w:rPr>
                <w:lang w:eastAsia="ar-SA"/>
              </w:rPr>
            </w:pPr>
            <w:r>
              <w:rPr>
                <w:lang w:eastAsia="ar-SA"/>
              </w:rPr>
              <w:t>PEEL AVENUE</w:t>
            </w:r>
          </w:p>
          <w:p w14:paraId="4C404E44" w14:textId="27D15311" w:rsidR="001D2A1D" w:rsidRDefault="001D2A1D" w:rsidP="001D2A1D">
            <w:pPr>
              <w:spacing w:after="0"/>
              <w:rPr>
                <w:lang w:eastAsia="ar-SA"/>
              </w:rPr>
            </w:pPr>
            <w:r>
              <w:rPr>
                <w:lang w:eastAsia="ar-SA"/>
              </w:rPr>
              <w:t>WAKEFIELD</w:t>
            </w:r>
          </w:p>
          <w:p w14:paraId="6AB93900" w14:textId="5A07644A" w:rsidR="007526EE" w:rsidRPr="00853482" w:rsidRDefault="001D2A1D" w:rsidP="001D2A1D">
            <w:pPr>
              <w:spacing w:after="0"/>
              <w:rPr>
                <w:lang w:eastAsia="ar-SA"/>
              </w:rPr>
            </w:pPr>
            <w:r>
              <w:rPr>
                <w:lang w:eastAsia="ar-SA"/>
              </w:rPr>
              <w:t>WF2 7UA</w:t>
            </w:r>
          </w:p>
        </w:tc>
        <w:tc>
          <w:tcPr>
            <w:tcW w:w="664" w:type="pct"/>
          </w:tcPr>
          <w:p w14:paraId="5ECC9FFF" w14:textId="77777777" w:rsidR="004913CC" w:rsidRPr="00853482" w:rsidRDefault="004913CC" w:rsidP="004913CC">
            <w:pPr>
              <w:spacing w:after="0"/>
              <w:rPr>
                <w:color w:val="FF0000"/>
                <w:lang w:eastAsia="ar-SA"/>
              </w:rPr>
            </w:pPr>
            <w:r w:rsidRPr="00020DA8">
              <w:rPr>
                <w:color w:val="200C4C" w:themeColor="text1"/>
                <w:lang w:eastAsia="ar-SA"/>
              </w:rPr>
              <w:t>Contact</w:t>
            </w:r>
          </w:p>
        </w:tc>
        <w:tc>
          <w:tcPr>
            <w:tcW w:w="1533" w:type="pct"/>
          </w:tcPr>
          <w:p w14:paraId="6B22E229" w14:textId="13CC1DFA" w:rsidR="004913CC" w:rsidRPr="00853482" w:rsidRDefault="00D93296" w:rsidP="004913CC">
            <w:pPr>
              <w:spacing w:after="0"/>
              <w:rPr>
                <w:color w:val="FF0000"/>
                <w:lang w:eastAsia="ar-SA"/>
              </w:rPr>
            </w:pPr>
            <w:r w:rsidRPr="00D93296">
              <w:rPr>
                <w:color w:val="200C4C" w:themeColor="text1"/>
                <w:lang w:eastAsia="ar-SA"/>
              </w:rPr>
              <w:t>PAUL ROBINSON</w:t>
            </w:r>
          </w:p>
        </w:tc>
      </w:tr>
      <w:tr w:rsidR="004913CC" w:rsidRPr="00853482" w14:paraId="4D939C2C"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423CBC62" w14:textId="77777777" w:rsidR="004913CC" w:rsidRPr="00853482" w:rsidRDefault="004913CC" w:rsidP="004913CC">
            <w:pPr>
              <w:spacing w:after="0"/>
              <w:rPr>
                <w:lang w:eastAsia="ar-SA"/>
              </w:rPr>
            </w:pPr>
          </w:p>
        </w:tc>
        <w:tc>
          <w:tcPr>
            <w:tcW w:w="1692" w:type="pct"/>
            <w:vMerge/>
          </w:tcPr>
          <w:p w14:paraId="2F13D478" w14:textId="77777777" w:rsidR="004913CC" w:rsidRPr="00853482" w:rsidRDefault="004913CC" w:rsidP="004913CC">
            <w:pPr>
              <w:spacing w:after="0"/>
              <w:rPr>
                <w:lang w:eastAsia="ar-SA"/>
              </w:rPr>
            </w:pPr>
          </w:p>
        </w:tc>
        <w:tc>
          <w:tcPr>
            <w:tcW w:w="664" w:type="pct"/>
          </w:tcPr>
          <w:p w14:paraId="26CAC368" w14:textId="77777777" w:rsidR="004913CC" w:rsidRPr="00853482" w:rsidRDefault="004913CC" w:rsidP="004913CC">
            <w:pPr>
              <w:spacing w:after="0"/>
              <w:rPr>
                <w:color w:val="FF0000"/>
                <w:lang w:eastAsia="ar-SA"/>
              </w:rPr>
            </w:pPr>
            <w:r w:rsidRPr="00CE6429">
              <w:rPr>
                <w:color w:val="200C4C" w:themeColor="text1"/>
                <w:lang w:eastAsia="ar-SA"/>
              </w:rPr>
              <w:t>Position</w:t>
            </w:r>
          </w:p>
        </w:tc>
        <w:tc>
          <w:tcPr>
            <w:tcW w:w="1533" w:type="pct"/>
          </w:tcPr>
          <w:p w14:paraId="4BB72F04" w14:textId="754475E3" w:rsidR="004913CC" w:rsidRPr="00CE6429" w:rsidRDefault="0068188C" w:rsidP="004913CC">
            <w:pPr>
              <w:spacing w:after="0"/>
              <w:rPr>
                <w:b/>
                <w:bCs/>
                <w:color w:val="FF0000"/>
                <w:lang w:eastAsia="ar-SA"/>
              </w:rPr>
            </w:pPr>
            <w:r w:rsidRPr="0068188C">
              <w:rPr>
                <w:color w:val="200C4C" w:themeColor="text1"/>
                <w:lang w:eastAsia="ar-SA"/>
              </w:rPr>
              <w:t>CDM ASSURANCE MANAGER</w:t>
            </w:r>
          </w:p>
        </w:tc>
      </w:tr>
      <w:tr w:rsidR="004913CC" w:rsidRPr="00853482" w14:paraId="6C2CAD1E"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32DB1728" w14:textId="77777777" w:rsidR="004913CC" w:rsidRPr="00853482" w:rsidRDefault="004913CC" w:rsidP="004913CC">
            <w:pPr>
              <w:spacing w:after="0"/>
              <w:rPr>
                <w:lang w:eastAsia="ar-SA"/>
              </w:rPr>
            </w:pPr>
          </w:p>
        </w:tc>
        <w:tc>
          <w:tcPr>
            <w:tcW w:w="1692" w:type="pct"/>
            <w:vMerge/>
          </w:tcPr>
          <w:p w14:paraId="1A1424D6" w14:textId="77777777" w:rsidR="004913CC" w:rsidRPr="00853482" w:rsidRDefault="004913CC" w:rsidP="004913CC">
            <w:pPr>
              <w:spacing w:after="0"/>
              <w:rPr>
                <w:lang w:eastAsia="ar-SA"/>
              </w:rPr>
            </w:pPr>
          </w:p>
        </w:tc>
        <w:tc>
          <w:tcPr>
            <w:tcW w:w="664" w:type="pct"/>
          </w:tcPr>
          <w:p w14:paraId="11D5EE47" w14:textId="77777777" w:rsidR="004913CC" w:rsidRPr="00935CC0" w:rsidRDefault="004913CC" w:rsidP="004913CC">
            <w:pPr>
              <w:spacing w:after="0"/>
              <w:rPr>
                <w:color w:val="200C4C" w:themeColor="text1"/>
                <w:lang w:eastAsia="ar-SA"/>
              </w:rPr>
            </w:pPr>
            <w:r w:rsidRPr="00935CC0">
              <w:rPr>
                <w:color w:val="200C4C" w:themeColor="text1"/>
                <w:lang w:eastAsia="ar-SA"/>
              </w:rPr>
              <w:t>Tel</w:t>
            </w:r>
          </w:p>
        </w:tc>
        <w:tc>
          <w:tcPr>
            <w:tcW w:w="1533" w:type="pct"/>
          </w:tcPr>
          <w:p w14:paraId="5722C6AD" w14:textId="60801D21" w:rsidR="004913CC" w:rsidRPr="00935CC0" w:rsidRDefault="0068188C" w:rsidP="004913CC">
            <w:pPr>
              <w:spacing w:after="0"/>
              <w:rPr>
                <w:color w:val="200C4C" w:themeColor="text1"/>
                <w:lang w:eastAsia="ar-SA"/>
              </w:rPr>
            </w:pPr>
            <w:r w:rsidRPr="0068188C">
              <w:rPr>
                <w:color w:val="200C4C" w:themeColor="text1"/>
                <w:lang w:eastAsia="ar-SA"/>
              </w:rPr>
              <w:t>07526 904911</w:t>
            </w:r>
          </w:p>
        </w:tc>
      </w:tr>
      <w:tr w:rsidR="004913CC" w:rsidRPr="00853482" w14:paraId="4A046698"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08FA42AD" w14:textId="77777777" w:rsidR="004913CC" w:rsidRPr="00853482" w:rsidRDefault="004913CC" w:rsidP="004913CC">
            <w:pPr>
              <w:spacing w:after="0"/>
              <w:rPr>
                <w:lang w:eastAsia="ar-SA"/>
              </w:rPr>
            </w:pPr>
          </w:p>
        </w:tc>
        <w:tc>
          <w:tcPr>
            <w:tcW w:w="1692" w:type="pct"/>
            <w:vMerge/>
          </w:tcPr>
          <w:p w14:paraId="03DC942F" w14:textId="77777777" w:rsidR="004913CC" w:rsidRPr="00853482" w:rsidRDefault="004913CC" w:rsidP="004913CC">
            <w:pPr>
              <w:spacing w:after="0"/>
              <w:rPr>
                <w:lang w:eastAsia="ar-SA"/>
              </w:rPr>
            </w:pPr>
          </w:p>
        </w:tc>
        <w:tc>
          <w:tcPr>
            <w:tcW w:w="664" w:type="pct"/>
          </w:tcPr>
          <w:p w14:paraId="402D7E6E" w14:textId="77777777" w:rsidR="004913CC" w:rsidRPr="00853482" w:rsidRDefault="004913CC" w:rsidP="004913CC">
            <w:pPr>
              <w:spacing w:after="0"/>
              <w:rPr>
                <w:color w:val="FF0000"/>
                <w:lang w:eastAsia="ar-SA"/>
              </w:rPr>
            </w:pPr>
            <w:r w:rsidRPr="00935CC0">
              <w:rPr>
                <w:color w:val="200C4C" w:themeColor="text1"/>
                <w:lang w:eastAsia="ar-SA"/>
              </w:rPr>
              <w:t>Fax</w:t>
            </w:r>
          </w:p>
        </w:tc>
        <w:tc>
          <w:tcPr>
            <w:tcW w:w="1533" w:type="pct"/>
          </w:tcPr>
          <w:p w14:paraId="2C581402" w14:textId="77777777" w:rsidR="004913CC" w:rsidRPr="00853482" w:rsidRDefault="004913CC" w:rsidP="004913CC">
            <w:pPr>
              <w:spacing w:after="0"/>
              <w:rPr>
                <w:color w:val="FF0000"/>
                <w:lang w:eastAsia="ar-SA"/>
              </w:rPr>
            </w:pPr>
          </w:p>
        </w:tc>
      </w:tr>
      <w:tr w:rsidR="004913CC" w:rsidRPr="00853482" w14:paraId="64173F33"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25E0B534" w14:textId="77777777" w:rsidR="004913CC" w:rsidRPr="00853482" w:rsidRDefault="004913CC" w:rsidP="004913CC">
            <w:pPr>
              <w:spacing w:after="0"/>
              <w:rPr>
                <w:lang w:eastAsia="ar-SA"/>
              </w:rPr>
            </w:pPr>
          </w:p>
        </w:tc>
        <w:tc>
          <w:tcPr>
            <w:tcW w:w="1692" w:type="pct"/>
            <w:vMerge/>
          </w:tcPr>
          <w:p w14:paraId="38945984" w14:textId="77777777" w:rsidR="004913CC" w:rsidRPr="00853482" w:rsidRDefault="004913CC" w:rsidP="004913CC">
            <w:pPr>
              <w:spacing w:after="0"/>
              <w:rPr>
                <w:lang w:eastAsia="ar-SA"/>
              </w:rPr>
            </w:pPr>
          </w:p>
        </w:tc>
        <w:tc>
          <w:tcPr>
            <w:tcW w:w="664" w:type="pct"/>
          </w:tcPr>
          <w:p w14:paraId="2E3AFDB0" w14:textId="77777777" w:rsidR="004913CC" w:rsidRPr="00853482" w:rsidRDefault="004913CC" w:rsidP="004913CC">
            <w:pPr>
              <w:spacing w:after="0"/>
              <w:rPr>
                <w:color w:val="FF0000"/>
                <w:lang w:eastAsia="ar-SA"/>
              </w:rPr>
            </w:pPr>
            <w:r w:rsidRPr="007A6316">
              <w:rPr>
                <w:color w:val="200C4C" w:themeColor="text1"/>
                <w:lang w:eastAsia="ar-SA"/>
              </w:rPr>
              <w:t>Email</w:t>
            </w:r>
          </w:p>
        </w:tc>
        <w:tc>
          <w:tcPr>
            <w:tcW w:w="1533" w:type="pct"/>
          </w:tcPr>
          <w:p w14:paraId="28230F86" w14:textId="4BAA2C94" w:rsidR="007A6316" w:rsidRPr="007A6316" w:rsidRDefault="0068188C" w:rsidP="004913CC">
            <w:pPr>
              <w:spacing w:after="0"/>
              <w:rPr>
                <w:color w:val="200C4C" w:themeColor="text1"/>
                <w:lang w:eastAsia="ar-SA"/>
              </w:rPr>
            </w:pPr>
            <w:hyperlink r:id="rId20" w:history="1">
              <w:r w:rsidRPr="003A257B">
                <w:rPr>
                  <w:rStyle w:val="Hyperlink"/>
                </w:rPr>
                <w:t>Paul.Robinson3@nationalhighways.co.uk</w:t>
              </w:r>
            </w:hyperlink>
            <w:r>
              <w:t xml:space="preserve"> </w:t>
            </w:r>
          </w:p>
        </w:tc>
      </w:tr>
      <w:tr w:rsidR="004913CC" w:rsidRPr="00853482" w14:paraId="4F777492"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val="restart"/>
          </w:tcPr>
          <w:p w14:paraId="6AE07838" w14:textId="77777777" w:rsidR="004913CC" w:rsidRPr="00853482" w:rsidRDefault="004913CC" w:rsidP="004913CC">
            <w:pPr>
              <w:spacing w:after="0"/>
              <w:rPr>
                <w:lang w:eastAsia="ar-SA"/>
              </w:rPr>
            </w:pPr>
            <w:r w:rsidRPr="00853482">
              <w:rPr>
                <w:lang w:eastAsia="ar-SA"/>
              </w:rPr>
              <w:t>Principal Designer</w:t>
            </w:r>
          </w:p>
        </w:tc>
        <w:tc>
          <w:tcPr>
            <w:tcW w:w="1692" w:type="pct"/>
            <w:vMerge w:val="restart"/>
          </w:tcPr>
          <w:p w14:paraId="4070DD60" w14:textId="77777777" w:rsidR="004913CC" w:rsidRPr="00853482" w:rsidRDefault="004913CC" w:rsidP="004913CC">
            <w:pPr>
              <w:spacing w:after="0"/>
              <w:rPr>
                <w:lang w:eastAsia="ar-SA"/>
              </w:rPr>
            </w:pPr>
            <w:r w:rsidRPr="00853482">
              <w:rPr>
                <w:lang w:eastAsia="ar-SA"/>
              </w:rPr>
              <w:t>AMEY CONSULTING - SOUTHEAST HUB</w:t>
            </w:r>
          </w:p>
          <w:p w14:paraId="44E98E68" w14:textId="77777777" w:rsidR="004913CC" w:rsidRPr="00853482" w:rsidRDefault="004913CC" w:rsidP="004913CC">
            <w:pPr>
              <w:spacing w:after="0"/>
              <w:rPr>
                <w:lang w:eastAsia="ar-SA"/>
              </w:rPr>
            </w:pPr>
            <w:r w:rsidRPr="00853482">
              <w:rPr>
                <w:lang w:eastAsia="ar-SA"/>
              </w:rPr>
              <w:t>EXPLORER II, FLEMING WAY</w:t>
            </w:r>
          </w:p>
          <w:p w14:paraId="4F090026" w14:textId="77777777" w:rsidR="004913CC" w:rsidRPr="00853482" w:rsidRDefault="004913CC" w:rsidP="004913CC">
            <w:pPr>
              <w:spacing w:after="0"/>
              <w:rPr>
                <w:lang w:eastAsia="ar-SA"/>
              </w:rPr>
            </w:pPr>
            <w:r w:rsidRPr="00853482">
              <w:rPr>
                <w:lang w:eastAsia="ar-SA"/>
              </w:rPr>
              <w:t>CRAWLEY</w:t>
            </w:r>
          </w:p>
          <w:p w14:paraId="27579FE0" w14:textId="77777777" w:rsidR="004913CC" w:rsidRPr="00853482" w:rsidRDefault="004913CC" w:rsidP="004913CC">
            <w:pPr>
              <w:spacing w:after="0"/>
              <w:rPr>
                <w:lang w:eastAsia="ar-SA"/>
              </w:rPr>
            </w:pPr>
            <w:r w:rsidRPr="00853482">
              <w:rPr>
                <w:lang w:eastAsia="ar-SA"/>
              </w:rPr>
              <w:t>RH10 9EA</w:t>
            </w:r>
          </w:p>
        </w:tc>
        <w:tc>
          <w:tcPr>
            <w:tcW w:w="664" w:type="pct"/>
          </w:tcPr>
          <w:p w14:paraId="679D27B1" w14:textId="77777777" w:rsidR="004913CC" w:rsidRPr="00853482" w:rsidRDefault="004913CC" w:rsidP="004913CC">
            <w:pPr>
              <w:spacing w:after="0"/>
              <w:rPr>
                <w:lang w:eastAsia="ar-SA"/>
              </w:rPr>
            </w:pPr>
            <w:r w:rsidRPr="00853482">
              <w:rPr>
                <w:lang w:eastAsia="ar-SA"/>
              </w:rPr>
              <w:t>Contact</w:t>
            </w:r>
          </w:p>
        </w:tc>
        <w:tc>
          <w:tcPr>
            <w:tcW w:w="1533" w:type="pct"/>
          </w:tcPr>
          <w:p w14:paraId="1308B0E8" w14:textId="77777777" w:rsidR="004913CC" w:rsidRPr="00853482" w:rsidRDefault="004913CC" w:rsidP="004913CC">
            <w:pPr>
              <w:spacing w:after="0"/>
              <w:rPr>
                <w:lang w:eastAsia="ar-SA"/>
              </w:rPr>
            </w:pPr>
            <w:r w:rsidRPr="00853482">
              <w:rPr>
                <w:lang w:eastAsia="ar-SA"/>
              </w:rPr>
              <w:t>JOHN CHAPMAN</w:t>
            </w:r>
          </w:p>
        </w:tc>
      </w:tr>
      <w:tr w:rsidR="004913CC" w:rsidRPr="00853482" w14:paraId="43442CC2"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34BFD909" w14:textId="77777777" w:rsidR="004913CC" w:rsidRPr="00853482" w:rsidRDefault="004913CC" w:rsidP="004913CC">
            <w:pPr>
              <w:spacing w:after="0"/>
              <w:rPr>
                <w:lang w:eastAsia="ar-SA"/>
              </w:rPr>
            </w:pPr>
          </w:p>
        </w:tc>
        <w:tc>
          <w:tcPr>
            <w:tcW w:w="1692" w:type="pct"/>
            <w:vMerge/>
          </w:tcPr>
          <w:p w14:paraId="3EF5F97F" w14:textId="77777777" w:rsidR="004913CC" w:rsidRPr="00853482" w:rsidRDefault="004913CC" w:rsidP="004913CC">
            <w:pPr>
              <w:spacing w:after="0"/>
              <w:rPr>
                <w:lang w:eastAsia="ar-SA"/>
              </w:rPr>
            </w:pPr>
          </w:p>
        </w:tc>
        <w:tc>
          <w:tcPr>
            <w:tcW w:w="664" w:type="pct"/>
          </w:tcPr>
          <w:p w14:paraId="7D71650F" w14:textId="77777777" w:rsidR="004913CC" w:rsidRPr="00853482" w:rsidRDefault="004913CC" w:rsidP="004913CC">
            <w:pPr>
              <w:spacing w:after="0"/>
              <w:rPr>
                <w:lang w:eastAsia="ar-SA"/>
              </w:rPr>
            </w:pPr>
            <w:r w:rsidRPr="00853482">
              <w:rPr>
                <w:lang w:eastAsia="ar-SA"/>
              </w:rPr>
              <w:t>Position</w:t>
            </w:r>
          </w:p>
        </w:tc>
        <w:tc>
          <w:tcPr>
            <w:tcW w:w="1533" w:type="pct"/>
          </w:tcPr>
          <w:p w14:paraId="023EEE2F" w14:textId="77777777" w:rsidR="004913CC" w:rsidRPr="00853482" w:rsidRDefault="004913CC" w:rsidP="004913CC">
            <w:pPr>
              <w:spacing w:after="0"/>
              <w:rPr>
                <w:lang w:eastAsia="ar-SA"/>
              </w:rPr>
            </w:pPr>
            <w:r w:rsidRPr="00853482">
              <w:rPr>
                <w:lang w:eastAsia="ar-SA"/>
              </w:rPr>
              <w:t>PRINCIPAL CIVIL ENGINEER</w:t>
            </w:r>
          </w:p>
        </w:tc>
      </w:tr>
      <w:tr w:rsidR="004913CC" w:rsidRPr="00853482" w14:paraId="49E72785"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2975E459" w14:textId="77777777" w:rsidR="004913CC" w:rsidRPr="00853482" w:rsidRDefault="004913CC" w:rsidP="004913CC">
            <w:pPr>
              <w:spacing w:after="0"/>
              <w:rPr>
                <w:lang w:eastAsia="ar-SA"/>
              </w:rPr>
            </w:pPr>
          </w:p>
        </w:tc>
        <w:tc>
          <w:tcPr>
            <w:tcW w:w="1692" w:type="pct"/>
            <w:vMerge/>
          </w:tcPr>
          <w:p w14:paraId="2AC5FAF5" w14:textId="77777777" w:rsidR="004913CC" w:rsidRPr="00853482" w:rsidRDefault="004913CC" w:rsidP="004913CC">
            <w:pPr>
              <w:spacing w:after="0"/>
              <w:rPr>
                <w:lang w:eastAsia="ar-SA"/>
              </w:rPr>
            </w:pPr>
          </w:p>
        </w:tc>
        <w:tc>
          <w:tcPr>
            <w:tcW w:w="664" w:type="pct"/>
          </w:tcPr>
          <w:p w14:paraId="08394D91" w14:textId="77777777" w:rsidR="004913CC" w:rsidRPr="00853482" w:rsidRDefault="004913CC" w:rsidP="004913CC">
            <w:pPr>
              <w:spacing w:after="0"/>
              <w:rPr>
                <w:lang w:eastAsia="ar-SA"/>
              </w:rPr>
            </w:pPr>
            <w:r w:rsidRPr="00853482">
              <w:rPr>
                <w:lang w:eastAsia="ar-SA"/>
              </w:rPr>
              <w:t>Tel</w:t>
            </w:r>
          </w:p>
        </w:tc>
        <w:tc>
          <w:tcPr>
            <w:tcW w:w="1533" w:type="pct"/>
          </w:tcPr>
          <w:p w14:paraId="19616EDF" w14:textId="77777777" w:rsidR="004913CC" w:rsidRPr="00853482" w:rsidRDefault="004913CC" w:rsidP="004913CC">
            <w:pPr>
              <w:spacing w:after="0"/>
              <w:rPr>
                <w:lang w:eastAsia="ar-SA"/>
              </w:rPr>
            </w:pPr>
            <w:r w:rsidRPr="00853482">
              <w:rPr>
                <w:lang w:eastAsia="ar-SA"/>
              </w:rPr>
              <w:t>07710 730276</w:t>
            </w:r>
          </w:p>
        </w:tc>
      </w:tr>
      <w:tr w:rsidR="004913CC" w:rsidRPr="00853482" w14:paraId="7AC21AF6"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43E3F03C" w14:textId="77777777" w:rsidR="004913CC" w:rsidRPr="00853482" w:rsidRDefault="004913CC" w:rsidP="004913CC">
            <w:pPr>
              <w:spacing w:after="0"/>
              <w:rPr>
                <w:lang w:eastAsia="ar-SA"/>
              </w:rPr>
            </w:pPr>
          </w:p>
        </w:tc>
        <w:tc>
          <w:tcPr>
            <w:tcW w:w="1692" w:type="pct"/>
            <w:vMerge/>
          </w:tcPr>
          <w:p w14:paraId="1A83FC40" w14:textId="77777777" w:rsidR="004913CC" w:rsidRPr="00853482" w:rsidRDefault="004913CC" w:rsidP="004913CC">
            <w:pPr>
              <w:spacing w:after="0"/>
              <w:rPr>
                <w:lang w:eastAsia="ar-SA"/>
              </w:rPr>
            </w:pPr>
          </w:p>
        </w:tc>
        <w:tc>
          <w:tcPr>
            <w:tcW w:w="664" w:type="pct"/>
          </w:tcPr>
          <w:p w14:paraId="5470DD8B" w14:textId="77777777" w:rsidR="004913CC" w:rsidRPr="00853482" w:rsidRDefault="004913CC" w:rsidP="004913CC">
            <w:pPr>
              <w:spacing w:after="0"/>
              <w:rPr>
                <w:lang w:eastAsia="ar-SA"/>
              </w:rPr>
            </w:pPr>
            <w:r w:rsidRPr="00853482">
              <w:rPr>
                <w:lang w:eastAsia="ar-SA"/>
              </w:rPr>
              <w:t>Fax</w:t>
            </w:r>
          </w:p>
        </w:tc>
        <w:tc>
          <w:tcPr>
            <w:tcW w:w="1533" w:type="pct"/>
          </w:tcPr>
          <w:p w14:paraId="08F0037A" w14:textId="77777777" w:rsidR="004913CC" w:rsidRPr="00853482" w:rsidRDefault="004913CC" w:rsidP="004913CC">
            <w:pPr>
              <w:spacing w:after="0"/>
              <w:rPr>
                <w:lang w:eastAsia="ar-SA"/>
              </w:rPr>
            </w:pPr>
            <w:r w:rsidRPr="00853482">
              <w:rPr>
                <w:lang w:eastAsia="ar-SA"/>
              </w:rPr>
              <w:t>-</w:t>
            </w:r>
          </w:p>
        </w:tc>
      </w:tr>
      <w:tr w:rsidR="004913CC" w:rsidRPr="00853482" w14:paraId="7259B89B"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03913FB0" w14:textId="77777777" w:rsidR="004913CC" w:rsidRPr="00853482" w:rsidRDefault="004913CC" w:rsidP="004913CC">
            <w:pPr>
              <w:spacing w:after="0"/>
              <w:rPr>
                <w:lang w:eastAsia="ar-SA"/>
              </w:rPr>
            </w:pPr>
          </w:p>
        </w:tc>
        <w:tc>
          <w:tcPr>
            <w:tcW w:w="1692" w:type="pct"/>
            <w:vMerge/>
          </w:tcPr>
          <w:p w14:paraId="76450133" w14:textId="77777777" w:rsidR="004913CC" w:rsidRPr="00853482" w:rsidRDefault="004913CC" w:rsidP="004913CC">
            <w:pPr>
              <w:spacing w:after="0"/>
              <w:rPr>
                <w:lang w:eastAsia="ar-SA"/>
              </w:rPr>
            </w:pPr>
          </w:p>
        </w:tc>
        <w:tc>
          <w:tcPr>
            <w:tcW w:w="664" w:type="pct"/>
          </w:tcPr>
          <w:p w14:paraId="504BFF8E" w14:textId="77777777" w:rsidR="004913CC" w:rsidRPr="00853482" w:rsidRDefault="004913CC" w:rsidP="004913CC">
            <w:pPr>
              <w:spacing w:after="0"/>
              <w:rPr>
                <w:lang w:eastAsia="ar-SA"/>
              </w:rPr>
            </w:pPr>
            <w:r w:rsidRPr="00853482">
              <w:rPr>
                <w:lang w:eastAsia="ar-SA"/>
              </w:rPr>
              <w:t>Email</w:t>
            </w:r>
          </w:p>
        </w:tc>
        <w:tc>
          <w:tcPr>
            <w:tcW w:w="1533" w:type="pct"/>
          </w:tcPr>
          <w:p w14:paraId="0E97D882" w14:textId="079BB305" w:rsidR="004913CC" w:rsidRPr="00853482" w:rsidRDefault="004913CC" w:rsidP="004913CC">
            <w:pPr>
              <w:spacing w:after="0"/>
              <w:rPr>
                <w:lang w:eastAsia="ar-SA"/>
              </w:rPr>
            </w:pPr>
            <w:hyperlink r:id="rId21" w:history="1">
              <w:r w:rsidRPr="00853482">
                <w:rPr>
                  <w:rStyle w:val="Hyperlink"/>
                  <w:lang w:eastAsia="ar-SA"/>
                </w:rPr>
                <w:t>John.Chapman2@amey.co.uk</w:t>
              </w:r>
            </w:hyperlink>
            <w:r w:rsidRPr="00853482">
              <w:rPr>
                <w:lang w:eastAsia="ar-SA"/>
              </w:rPr>
              <w:t xml:space="preserve"> </w:t>
            </w:r>
          </w:p>
        </w:tc>
      </w:tr>
      <w:tr w:rsidR="004913CC" w:rsidRPr="00853482" w14:paraId="34DE1534"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val="restart"/>
          </w:tcPr>
          <w:p w14:paraId="770C1A27" w14:textId="77777777" w:rsidR="004913CC" w:rsidRPr="00853482" w:rsidRDefault="004913CC" w:rsidP="004913CC">
            <w:pPr>
              <w:spacing w:after="0"/>
              <w:rPr>
                <w:lang w:eastAsia="ar-SA"/>
              </w:rPr>
            </w:pPr>
            <w:r w:rsidRPr="00853482">
              <w:rPr>
                <w:lang w:eastAsia="ar-SA"/>
              </w:rPr>
              <w:t>Lead Design</w:t>
            </w:r>
          </w:p>
          <w:p w14:paraId="26543026" w14:textId="77777777" w:rsidR="004913CC" w:rsidRPr="00853482" w:rsidRDefault="004913CC" w:rsidP="004913CC">
            <w:pPr>
              <w:spacing w:after="0"/>
              <w:rPr>
                <w:lang w:eastAsia="ar-SA"/>
              </w:rPr>
            </w:pPr>
            <w:r w:rsidRPr="00853482">
              <w:rPr>
                <w:lang w:eastAsia="ar-SA"/>
              </w:rPr>
              <w:t>Organisation</w:t>
            </w:r>
          </w:p>
        </w:tc>
        <w:tc>
          <w:tcPr>
            <w:tcW w:w="1692" w:type="pct"/>
            <w:vMerge w:val="restart"/>
          </w:tcPr>
          <w:p w14:paraId="06C7DD87" w14:textId="77777777" w:rsidR="004913CC" w:rsidRPr="00853482" w:rsidRDefault="004913CC" w:rsidP="004913CC">
            <w:pPr>
              <w:spacing w:after="0"/>
              <w:rPr>
                <w:lang w:eastAsia="ar-SA"/>
              </w:rPr>
            </w:pPr>
            <w:r w:rsidRPr="00853482">
              <w:rPr>
                <w:lang w:eastAsia="ar-SA"/>
              </w:rPr>
              <w:t>AMEY CONSULTING -</w:t>
            </w:r>
          </w:p>
          <w:p w14:paraId="3C8A2E9A" w14:textId="77777777" w:rsidR="004913CC" w:rsidRPr="00853482" w:rsidRDefault="004913CC" w:rsidP="004913CC">
            <w:pPr>
              <w:spacing w:after="0"/>
              <w:rPr>
                <w:lang w:eastAsia="ar-SA"/>
              </w:rPr>
            </w:pPr>
            <w:r w:rsidRPr="00853482">
              <w:rPr>
                <w:lang w:eastAsia="ar-SA"/>
              </w:rPr>
              <w:t>BUILT ENVIRONMENT</w:t>
            </w:r>
          </w:p>
          <w:p w14:paraId="1C2AAA61" w14:textId="77777777" w:rsidR="004913CC" w:rsidRPr="00853482" w:rsidRDefault="004913CC" w:rsidP="004913CC">
            <w:pPr>
              <w:spacing w:after="0"/>
              <w:rPr>
                <w:lang w:eastAsia="ar-SA"/>
              </w:rPr>
            </w:pPr>
            <w:r w:rsidRPr="00853482">
              <w:rPr>
                <w:lang w:eastAsia="ar-SA"/>
              </w:rPr>
              <w:t>5TH FLOOR</w:t>
            </w:r>
          </w:p>
          <w:p w14:paraId="2BD71C50" w14:textId="77777777" w:rsidR="004913CC" w:rsidRPr="00853482" w:rsidRDefault="004913CC" w:rsidP="004913CC">
            <w:pPr>
              <w:spacing w:after="0"/>
              <w:rPr>
                <w:lang w:eastAsia="ar-SA"/>
              </w:rPr>
            </w:pPr>
            <w:r w:rsidRPr="00853482">
              <w:rPr>
                <w:lang w:eastAsia="ar-SA"/>
              </w:rPr>
              <w:t>COLMORE PLAZA</w:t>
            </w:r>
          </w:p>
          <w:p w14:paraId="7665F111" w14:textId="77777777" w:rsidR="004913CC" w:rsidRPr="00853482" w:rsidRDefault="004913CC" w:rsidP="004913CC">
            <w:pPr>
              <w:spacing w:after="0"/>
              <w:rPr>
                <w:lang w:eastAsia="ar-SA"/>
              </w:rPr>
            </w:pPr>
            <w:r w:rsidRPr="00853482">
              <w:rPr>
                <w:lang w:eastAsia="ar-SA"/>
              </w:rPr>
              <w:t>20 COLMORE CIRCUS</w:t>
            </w:r>
          </w:p>
          <w:p w14:paraId="3FDE085F" w14:textId="77777777" w:rsidR="004913CC" w:rsidRPr="00853482" w:rsidRDefault="004913CC" w:rsidP="004913CC">
            <w:pPr>
              <w:spacing w:after="0"/>
              <w:rPr>
                <w:lang w:eastAsia="ar-SA"/>
              </w:rPr>
            </w:pPr>
            <w:r w:rsidRPr="00853482">
              <w:rPr>
                <w:lang w:eastAsia="ar-SA"/>
              </w:rPr>
              <w:t>BIRMINGHAM</w:t>
            </w:r>
          </w:p>
          <w:p w14:paraId="43F3ED44" w14:textId="77777777" w:rsidR="004913CC" w:rsidRPr="00853482" w:rsidRDefault="004913CC" w:rsidP="004913CC">
            <w:pPr>
              <w:spacing w:after="0"/>
              <w:rPr>
                <w:lang w:eastAsia="ar-SA"/>
              </w:rPr>
            </w:pPr>
            <w:r w:rsidRPr="00853482">
              <w:rPr>
                <w:lang w:eastAsia="ar-SA"/>
              </w:rPr>
              <w:t>BA 6AT</w:t>
            </w:r>
          </w:p>
        </w:tc>
        <w:tc>
          <w:tcPr>
            <w:tcW w:w="664" w:type="pct"/>
          </w:tcPr>
          <w:p w14:paraId="7FE231DA" w14:textId="77777777" w:rsidR="004913CC" w:rsidRPr="00853482" w:rsidRDefault="004913CC" w:rsidP="004913CC">
            <w:pPr>
              <w:spacing w:after="0"/>
              <w:rPr>
                <w:lang w:eastAsia="ar-SA"/>
              </w:rPr>
            </w:pPr>
            <w:r w:rsidRPr="00853482">
              <w:rPr>
                <w:lang w:eastAsia="ar-SA"/>
              </w:rPr>
              <w:t>Contact</w:t>
            </w:r>
          </w:p>
        </w:tc>
        <w:tc>
          <w:tcPr>
            <w:tcW w:w="1533" w:type="pct"/>
          </w:tcPr>
          <w:p w14:paraId="239F6478" w14:textId="77777777" w:rsidR="004913CC" w:rsidRPr="00853482" w:rsidRDefault="004913CC" w:rsidP="004913CC">
            <w:pPr>
              <w:spacing w:after="0"/>
              <w:rPr>
                <w:lang w:eastAsia="ar-SA"/>
              </w:rPr>
            </w:pPr>
            <w:r w:rsidRPr="00853482">
              <w:rPr>
                <w:lang w:eastAsia="ar-SA"/>
              </w:rPr>
              <w:t>MANISH MISTRY</w:t>
            </w:r>
          </w:p>
        </w:tc>
      </w:tr>
      <w:tr w:rsidR="004913CC" w:rsidRPr="00853482" w14:paraId="720D4406"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46E03BEA" w14:textId="77777777" w:rsidR="004913CC" w:rsidRPr="00853482" w:rsidRDefault="004913CC" w:rsidP="004913CC">
            <w:pPr>
              <w:spacing w:after="0"/>
              <w:rPr>
                <w:lang w:eastAsia="ar-SA"/>
              </w:rPr>
            </w:pPr>
          </w:p>
        </w:tc>
        <w:tc>
          <w:tcPr>
            <w:tcW w:w="1692" w:type="pct"/>
            <w:vMerge/>
          </w:tcPr>
          <w:p w14:paraId="2367598D" w14:textId="77777777" w:rsidR="004913CC" w:rsidRPr="00853482" w:rsidRDefault="004913CC" w:rsidP="004913CC">
            <w:pPr>
              <w:spacing w:after="0"/>
              <w:rPr>
                <w:lang w:eastAsia="ar-SA"/>
              </w:rPr>
            </w:pPr>
          </w:p>
        </w:tc>
        <w:tc>
          <w:tcPr>
            <w:tcW w:w="664" w:type="pct"/>
          </w:tcPr>
          <w:p w14:paraId="4EE32C05" w14:textId="77777777" w:rsidR="004913CC" w:rsidRPr="00853482" w:rsidRDefault="004913CC" w:rsidP="004913CC">
            <w:pPr>
              <w:spacing w:after="0"/>
              <w:rPr>
                <w:lang w:eastAsia="ar-SA"/>
              </w:rPr>
            </w:pPr>
            <w:r w:rsidRPr="00853482">
              <w:rPr>
                <w:lang w:eastAsia="ar-SA"/>
              </w:rPr>
              <w:t>Position</w:t>
            </w:r>
          </w:p>
        </w:tc>
        <w:tc>
          <w:tcPr>
            <w:tcW w:w="1533" w:type="pct"/>
          </w:tcPr>
          <w:p w14:paraId="7C1CA5B0" w14:textId="77777777" w:rsidR="004913CC" w:rsidRPr="00853482" w:rsidRDefault="004913CC" w:rsidP="004913CC">
            <w:pPr>
              <w:spacing w:after="0"/>
              <w:rPr>
                <w:lang w:eastAsia="ar-SA"/>
              </w:rPr>
            </w:pPr>
            <w:r w:rsidRPr="00853482">
              <w:rPr>
                <w:lang w:eastAsia="ar-SA"/>
              </w:rPr>
              <w:t>PRINCIPAL ARCHITECT</w:t>
            </w:r>
          </w:p>
        </w:tc>
      </w:tr>
      <w:tr w:rsidR="004913CC" w:rsidRPr="00853482" w14:paraId="0E958F35"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01F79A63" w14:textId="77777777" w:rsidR="004913CC" w:rsidRPr="00853482" w:rsidRDefault="004913CC" w:rsidP="004913CC">
            <w:pPr>
              <w:spacing w:after="0"/>
              <w:rPr>
                <w:lang w:eastAsia="ar-SA"/>
              </w:rPr>
            </w:pPr>
          </w:p>
        </w:tc>
        <w:tc>
          <w:tcPr>
            <w:tcW w:w="1692" w:type="pct"/>
            <w:vMerge/>
          </w:tcPr>
          <w:p w14:paraId="12EA735A" w14:textId="77777777" w:rsidR="004913CC" w:rsidRPr="00853482" w:rsidRDefault="004913CC" w:rsidP="004913CC">
            <w:pPr>
              <w:spacing w:after="0"/>
              <w:rPr>
                <w:lang w:eastAsia="ar-SA"/>
              </w:rPr>
            </w:pPr>
          </w:p>
        </w:tc>
        <w:tc>
          <w:tcPr>
            <w:tcW w:w="664" w:type="pct"/>
          </w:tcPr>
          <w:p w14:paraId="4757FDB1" w14:textId="77777777" w:rsidR="004913CC" w:rsidRPr="00853482" w:rsidRDefault="004913CC" w:rsidP="004913CC">
            <w:pPr>
              <w:spacing w:after="0"/>
              <w:rPr>
                <w:lang w:eastAsia="ar-SA"/>
              </w:rPr>
            </w:pPr>
            <w:r w:rsidRPr="00853482">
              <w:rPr>
                <w:lang w:eastAsia="ar-SA"/>
              </w:rPr>
              <w:t>Tel</w:t>
            </w:r>
          </w:p>
        </w:tc>
        <w:tc>
          <w:tcPr>
            <w:tcW w:w="1533" w:type="pct"/>
          </w:tcPr>
          <w:p w14:paraId="15AC5069" w14:textId="77777777" w:rsidR="004913CC" w:rsidRPr="00853482" w:rsidRDefault="004913CC" w:rsidP="004913CC">
            <w:pPr>
              <w:spacing w:after="0"/>
              <w:rPr>
                <w:lang w:eastAsia="ar-SA"/>
              </w:rPr>
            </w:pPr>
            <w:r w:rsidRPr="00853482">
              <w:rPr>
                <w:lang w:eastAsia="ar-SA"/>
              </w:rPr>
              <w:t>07590 002368</w:t>
            </w:r>
          </w:p>
        </w:tc>
      </w:tr>
      <w:tr w:rsidR="004913CC" w:rsidRPr="00853482" w14:paraId="17A43BBF"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1AA3AD89" w14:textId="77777777" w:rsidR="004913CC" w:rsidRPr="00853482" w:rsidRDefault="004913CC" w:rsidP="004913CC">
            <w:pPr>
              <w:spacing w:after="0"/>
              <w:rPr>
                <w:lang w:eastAsia="ar-SA"/>
              </w:rPr>
            </w:pPr>
          </w:p>
        </w:tc>
        <w:tc>
          <w:tcPr>
            <w:tcW w:w="1692" w:type="pct"/>
            <w:vMerge/>
          </w:tcPr>
          <w:p w14:paraId="14452CF9" w14:textId="77777777" w:rsidR="004913CC" w:rsidRPr="00853482" w:rsidRDefault="004913CC" w:rsidP="004913CC">
            <w:pPr>
              <w:spacing w:after="0"/>
              <w:rPr>
                <w:lang w:eastAsia="ar-SA"/>
              </w:rPr>
            </w:pPr>
          </w:p>
        </w:tc>
        <w:tc>
          <w:tcPr>
            <w:tcW w:w="664" w:type="pct"/>
          </w:tcPr>
          <w:p w14:paraId="3CDB1BE2" w14:textId="77777777" w:rsidR="004913CC" w:rsidRPr="00853482" w:rsidRDefault="004913CC" w:rsidP="004913CC">
            <w:pPr>
              <w:spacing w:after="0"/>
              <w:rPr>
                <w:lang w:eastAsia="ar-SA"/>
              </w:rPr>
            </w:pPr>
            <w:r w:rsidRPr="00853482">
              <w:rPr>
                <w:lang w:eastAsia="ar-SA"/>
              </w:rPr>
              <w:t>Fax</w:t>
            </w:r>
          </w:p>
        </w:tc>
        <w:tc>
          <w:tcPr>
            <w:tcW w:w="1533" w:type="pct"/>
          </w:tcPr>
          <w:p w14:paraId="3CC97542" w14:textId="77777777" w:rsidR="004913CC" w:rsidRPr="00853482" w:rsidRDefault="004913CC" w:rsidP="004913CC">
            <w:pPr>
              <w:spacing w:after="0"/>
              <w:rPr>
                <w:lang w:eastAsia="ar-SA"/>
              </w:rPr>
            </w:pPr>
            <w:r w:rsidRPr="00853482">
              <w:rPr>
                <w:lang w:eastAsia="ar-SA"/>
              </w:rPr>
              <w:t>-</w:t>
            </w:r>
          </w:p>
        </w:tc>
      </w:tr>
      <w:tr w:rsidR="004913CC" w:rsidRPr="00853482" w14:paraId="093BC134"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1294CEE7" w14:textId="77777777" w:rsidR="004913CC" w:rsidRPr="00853482" w:rsidRDefault="004913CC" w:rsidP="004913CC">
            <w:pPr>
              <w:spacing w:after="0"/>
              <w:rPr>
                <w:lang w:eastAsia="ar-SA"/>
              </w:rPr>
            </w:pPr>
          </w:p>
        </w:tc>
        <w:tc>
          <w:tcPr>
            <w:tcW w:w="1692" w:type="pct"/>
            <w:vMerge/>
          </w:tcPr>
          <w:p w14:paraId="71D23674" w14:textId="77777777" w:rsidR="004913CC" w:rsidRPr="00853482" w:rsidRDefault="004913CC" w:rsidP="004913CC">
            <w:pPr>
              <w:spacing w:after="0"/>
              <w:rPr>
                <w:lang w:eastAsia="ar-SA"/>
              </w:rPr>
            </w:pPr>
          </w:p>
        </w:tc>
        <w:tc>
          <w:tcPr>
            <w:tcW w:w="664" w:type="pct"/>
          </w:tcPr>
          <w:p w14:paraId="287FE55F" w14:textId="77777777" w:rsidR="004913CC" w:rsidRPr="00853482" w:rsidRDefault="004913CC" w:rsidP="004913CC">
            <w:pPr>
              <w:spacing w:after="0"/>
              <w:rPr>
                <w:lang w:eastAsia="ar-SA"/>
              </w:rPr>
            </w:pPr>
            <w:r w:rsidRPr="00853482">
              <w:rPr>
                <w:lang w:eastAsia="ar-SA"/>
              </w:rPr>
              <w:t>Email</w:t>
            </w:r>
          </w:p>
        </w:tc>
        <w:tc>
          <w:tcPr>
            <w:tcW w:w="1533" w:type="pct"/>
          </w:tcPr>
          <w:p w14:paraId="4D8F3046" w14:textId="69398C7B" w:rsidR="004913CC" w:rsidRPr="00853482" w:rsidRDefault="004913CC" w:rsidP="004913CC">
            <w:pPr>
              <w:spacing w:after="0"/>
              <w:rPr>
                <w:lang w:eastAsia="ar-SA"/>
              </w:rPr>
            </w:pPr>
            <w:hyperlink r:id="rId22" w:history="1">
              <w:r w:rsidRPr="00853482">
                <w:rPr>
                  <w:rStyle w:val="Hyperlink"/>
                  <w:lang w:eastAsia="ar-SA"/>
                </w:rPr>
                <w:t>Manish.Mistry@amey.co.uk</w:t>
              </w:r>
            </w:hyperlink>
            <w:r w:rsidRPr="00853482">
              <w:rPr>
                <w:lang w:eastAsia="ar-SA"/>
              </w:rPr>
              <w:t xml:space="preserve"> </w:t>
            </w:r>
          </w:p>
        </w:tc>
      </w:tr>
      <w:tr w:rsidR="004913CC" w:rsidRPr="00853482" w14:paraId="0EE04869"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val="restart"/>
          </w:tcPr>
          <w:p w14:paraId="591571E8" w14:textId="5907B608" w:rsidR="000F2CD7" w:rsidRPr="00853482" w:rsidRDefault="004913CC" w:rsidP="000F2CD7">
            <w:pPr>
              <w:spacing w:after="0"/>
              <w:rPr>
                <w:lang w:eastAsia="ar-SA"/>
              </w:rPr>
            </w:pPr>
            <w:r w:rsidRPr="00853482">
              <w:rPr>
                <w:lang w:eastAsia="ar-SA"/>
              </w:rPr>
              <w:t>Lead Architect</w:t>
            </w:r>
          </w:p>
          <w:p w14:paraId="26BFA787" w14:textId="629B6EC5" w:rsidR="004913CC" w:rsidRPr="00853482" w:rsidRDefault="004913CC" w:rsidP="004913CC">
            <w:pPr>
              <w:spacing w:after="0"/>
              <w:rPr>
                <w:lang w:eastAsia="ar-SA"/>
              </w:rPr>
            </w:pPr>
          </w:p>
        </w:tc>
        <w:tc>
          <w:tcPr>
            <w:tcW w:w="1692" w:type="pct"/>
            <w:vMerge w:val="restart"/>
          </w:tcPr>
          <w:p w14:paraId="750993CE" w14:textId="77777777" w:rsidR="00AC44D9" w:rsidRPr="00853482" w:rsidRDefault="00AC44D9" w:rsidP="00AC44D9">
            <w:pPr>
              <w:spacing w:after="0"/>
              <w:rPr>
                <w:lang w:eastAsia="ar-SA"/>
              </w:rPr>
            </w:pPr>
            <w:r w:rsidRPr="00853482">
              <w:rPr>
                <w:lang w:eastAsia="ar-SA"/>
              </w:rPr>
              <w:t>AMEY CONSULTING -</w:t>
            </w:r>
          </w:p>
          <w:p w14:paraId="0B782A05" w14:textId="77777777" w:rsidR="00AC44D9" w:rsidRPr="00853482" w:rsidRDefault="00AC44D9" w:rsidP="00AC44D9">
            <w:pPr>
              <w:spacing w:after="0"/>
              <w:rPr>
                <w:lang w:eastAsia="ar-SA"/>
              </w:rPr>
            </w:pPr>
            <w:r w:rsidRPr="00853482">
              <w:rPr>
                <w:lang w:eastAsia="ar-SA"/>
              </w:rPr>
              <w:t>BUILT ENVIRONMENT</w:t>
            </w:r>
          </w:p>
          <w:p w14:paraId="1BF0AFC0" w14:textId="77777777" w:rsidR="00AC44D9" w:rsidRPr="00853482" w:rsidRDefault="00AC44D9" w:rsidP="00AC44D9">
            <w:pPr>
              <w:spacing w:after="0"/>
              <w:rPr>
                <w:lang w:eastAsia="ar-SA"/>
              </w:rPr>
            </w:pPr>
            <w:r w:rsidRPr="00853482">
              <w:rPr>
                <w:lang w:eastAsia="ar-SA"/>
              </w:rPr>
              <w:t>5TH FLOOR</w:t>
            </w:r>
          </w:p>
          <w:p w14:paraId="7B93197C" w14:textId="77777777" w:rsidR="00AC44D9" w:rsidRPr="00853482" w:rsidRDefault="00AC44D9" w:rsidP="00AC44D9">
            <w:pPr>
              <w:spacing w:after="0"/>
              <w:rPr>
                <w:lang w:eastAsia="ar-SA"/>
              </w:rPr>
            </w:pPr>
            <w:r w:rsidRPr="00853482">
              <w:rPr>
                <w:lang w:eastAsia="ar-SA"/>
              </w:rPr>
              <w:t>COLMORE PLAZA</w:t>
            </w:r>
          </w:p>
          <w:p w14:paraId="5545A7DA" w14:textId="77777777" w:rsidR="00AC44D9" w:rsidRPr="00853482" w:rsidRDefault="00AC44D9" w:rsidP="00AC44D9">
            <w:pPr>
              <w:spacing w:after="0"/>
              <w:rPr>
                <w:lang w:eastAsia="ar-SA"/>
              </w:rPr>
            </w:pPr>
            <w:r w:rsidRPr="00853482">
              <w:rPr>
                <w:lang w:eastAsia="ar-SA"/>
              </w:rPr>
              <w:t>20 COLMORE CIRCUS</w:t>
            </w:r>
          </w:p>
          <w:p w14:paraId="6C452F22" w14:textId="77777777" w:rsidR="00AC44D9" w:rsidRPr="00853482" w:rsidRDefault="00AC44D9" w:rsidP="00AC44D9">
            <w:pPr>
              <w:spacing w:after="0"/>
              <w:rPr>
                <w:lang w:eastAsia="ar-SA"/>
              </w:rPr>
            </w:pPr>
            <w:r w:rsidRPr="00853482">
              <w:rPr>
                <w:lang w:eastAsia="ar-SA"/>
              </w:rPr>
              <w:t>BIRMINGHAM</w:t>
            </w:r>
          </w:p>
          <w:p w14:paraId="195D9933" w14:textId="352E1C7F" w:rsidR="004913CC" w:rsidRPr="00853482" w:rsidRDefault="00AC44D9" w:rsidP="00AC44D9">
            <w:pPr>
              <w:spacing w:after="0"/>
              <w:rPr>
                <w:lang w:eastAsia="ar-SA"/>
              </w:rPr>
            </w:pPr>
            <w:r w:rsidRPr="00853482">
              <w:rPr>
                <w:lang w:eastAsia="ar-SA"/>
              </w:rPr>
              <w:t>BA 6AT</w:t>
            </w:r>
          </w:p>
        </w:tc>
        <w:tc>
          <w:tcPr>
            <w:tcW w:w="664" w:type="pct"/>
          </w:tcPr>
          <w:p w14:paraId="36CAE702" w14:textId="77777777" w:rsidR="004913CC" w:rsidRPr="00853482" w:rsidRDefault="004913CC" w:rsidP="004913CC">
            <w:pPr>
              <w:spacing w:after="0"/>
              <w:rPr>
                <w:lang w:eastAsia="ar-SA"/>
              </w:rPr>
            </w:pPr>
            <w:r w:rsidRPr="00853482">
              <w:rPr>
                <w:lang w:eastAsia="ar-SA"/>
              </w:rPr>
              <w:t>Contact</w:t>
            </w:r>
          </w:p>
        </w:tc>
        <w:tc>
          <w:tcPr>
            <w:tcW w:w="1533" w:type="pct"/>
          </w:tcPr>
          <w:p w14:paraId="210D1B62" w14:textId="017E3310" w:rsidR="004913CC" w:rsidRPr="00853482" w:rsidRDefault="0068188C" w:rsidP="004913CC">
            <w:pPr>
              <w:spacing w:after="0"/>
              <w:rPr>
                <w:lang w:eastAsia="ar-SA"/>
              </w:rPr>
            </w:pPr>
            <w:r>
              <w:rPr>
                <w:lang w:eastAsia="ar-SA"/>
              </w:rPr>
              <w:t>MANESH PATEL</w:t>
            </w:r>
          </w:p>
        </w:tc>
      </w:tr>
      <w:tr w:rsidR="004913CC" w:rsidRPr="00853482" w14:paraId="2C52E3A4"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4D469466" w14:textId="77777777" w:rsidR="004913CC" w:rsidRPr="00853482" w:rsidRDefault="004913CC" w:rsidP="004913CC">
            <w:pPr>
              <w:spacing w:after="0"/>
              <w:rPr>
                <w:lang w:eastAsia="ar-SA"/>
              </w:rPr>
            </w:pPr>
          </w:p>
        </w:tc>
        <w:tc>
          <w:tcPr>
            <w:tcW w:w="1692" w:type="pct"/>
            <w:vMerge/>
          </w:tcPr>
          <w:p w14:paraId="27B7E5FF" w14:textId="77777777" w:rsidR="004913CC" w:rsidRPr="00853482" w:rsidRDefault="004913CC" w:rsidP="004913CC">
            <w:pPr>
              <w:spacing w:after="0"/>
              <w:rPr>
                <w:lang w:eastAsia="ar-SA"/>
              </w:rPr>
            </w:pPr>
          </w:p>
        </w:tc>
        <w:tc>
          <w:tcPr>
            <w:tcW w:w="664" w:type="pct"/>
          </w:tcPr>
          <w:p w14:paraId="54FF326A" w14:textId="77777777" w:rsidR="004913CC" w:rsidRPr="00853482" w:rsidRDefault="004913CC" w:rsidP="004913CC">
            <w:pPr>
              <w:spacing w:after="0"/>
              <w:rPr>
                <w:lang w:eastAsia="ar-SA"/>
              </w:rPr>
            </w:pPr>
            <w:r w:rsidRPr="00853482">
              <w:rPr>
                <w:lang w:eastAsia="ar-SA"/>
              </w:rPr>
              <w:t>Position</w:t>
            </w:r>
          </w:p>
        </w:tc>
        <w:tc>
          <w:tcPr>
            <w:tcW w:w="1533" w:type="pct"/>
          </w:tcPr>
          <w:p w14:paraId="5D3DF0FC" w14:textId="77777777" w:rsidR="004913CC" w:rsidRPr="00853482" w:rsidRDefault="004913CC" w:rsidP="004913CC">
            <w:pPr>
              <w:spacing w:after="0"/>
              <w:rPr>
                <w:lang w:eastAsia="ar-SA"/>
              </w:rPr>
            </w:pPr>
            <w:r w:rsidRPr="00853482">
              <w:rPr>
                <w:lang w:eastAsia="ar-SA"/>
              </w:rPr>
              <w:t>SENIOR ARCHITECT</w:t>
            </w:r>
          </w:p>
        </w:tc>
      </w:tr>
      <w:tr w:rsidR="004913CC" w:rsidRPr="00853482" w14:paraId="7338E52A"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02F3DA3B" w14:textId="77777777" w:rsidR="004913CC" w:rsidRPr="00853482" w:rsidRDefault="004913CC" w:rsidP="004913CC">
            <w:pPr>
              <w:spacing w:after="0"/>
              <w:rPr>
                <w:lang w:eastAsia="ar-SA"/>
              </w:rPr>
            </w:pPr>
          </w:p>
        </w:tc>
        <w:tc>
          <w:tcPr>
            <w:tcW w:w="1692" w:type="pct"/>
            <w:vMerge/>
          </w:tcPr>
          <w:p w14:paraId="6007C021" w14:textId="77777777" w:rsidR="004913CC" w:rsidRPr="00853482" w:rsidRDefault="004913CC" w:rsidP="004913CC">
            <w:pPr>
              <w:spacing w:after="0"/>
              <w:rPr>
                <w:lang w:eastAsia="ar-SA"/>
              </w:rPr>
            </w:pPr>
          </w:p>
        </w:tc>
        <w:tc>
          <w:tcPr>
            <w:tcW w:w="664" w:type="pct"/>
          </w:tcPr>
          <w:p w14:paraId="2462A2C2" w14:textId="77777777" w:rsidR="004913CC" w:rsidRPr="00853482" w:rsidRDefault="004913CC" w:rsidP="004913CC">
            <w:pPr>
              <w:spacing w:after="0"/>
              <w:rPr>
                <w:lang w:eastAsia="ar-SA"/>
              </w:rPr>
            </w:pPr>
            <w:r w:rsidRPr="00853482">
              <w:rPr>
                <w:lang w:eastAsia="ar-SA"/>
              </w:rPr>
              <w:t>Tel</w:t>
            </w:r>
          </w:p>
        </w:tc>
        <w:tc>
          <w:tcPr>
            <w:tcW w:w="1533" w:type="pct"/>
          </w:tcPr>
          <w:p w14:paraId="770AC51D" w14:textId="50DCDFB7" w:rsidR="004913CC" w:rsidRPr="00853482" w:rsidRDefault="00AC44D9" w:rsidP="004913CC">
            <w:pPr>
              <w:spacing w:after="0"/>
              <w:rPr>
                <w:lang w:eastAsia="ar-SA"/>
              </w:rPr>
            </w:pPr>
            <w:r w:rsidRPr="00AC44D9">
              <w:rPr>
                <w:lang w:eastAsia="ar-SA"/>
              </w:rPr>
              <w:t>07702759830</w:t>
            </w:r>
          </w:p>
        </w:tc>
      </w:tr>
      <w:tr w:rsidR="004913CC" w:rsidRPr="00853482" w14:paraId="005932A1"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68BC715E" w14:textId="77777777" w:rsidR="004913CC" w:rsidRPr="00853482" w:rsidRDefault="004913CC" w:rsidP="004913CC">
            <w:pPr>
              <w:spacing w:after="0"/>
              <w:rPr>
                <w:lang w:eastAsia="ar-SA"/>
              </w:rPr>
            </w:pPr>
          </w:p>
        </w:tc>
        <w:tc>
          <w:tcPr>
            <w:tcW w:w="1692" w:type="pct"/>
            <w:vMerge/>
          </w:tcPr>
          <w:p w14:paraId="20561FC2" w14:textId="77777777" w:rsidR="004913CC" w:rsidRPr="00853482" w:rsidRDefault="004913CC" w:rsidP="004913CC">
            <w:pPr>
              <w:spacing w:after="0"/>
              <w:rPr>
                <w:lang w:eastAsia="ar-SA"/>
              </w:rPr>
            </w:pPr>
          </w:p>
        </w:tc>
        <w:tc>
          <w:tcPr>
            <w:tcW w:w="664" w:type="pct"/>
          </w:tcPr>
          <w:p w14:paraId="230D0B94" w14:textId="77777777" w:rsidR="004913CC" w:rsidRPr="00853482" w:rsidRDefault="004913CC" w:rsidP="004913CC">
            <w:pPr>
              <w:spacing w:after="0"/>
              <w:rPr>
                <w:lang w:eastAsia="ar-SA"/>
              </w:rPr>
            </w:pPr>
            <w:r w:rsidRPr="00853482">
              <w:rPr>
                <w:lang w:eastAsia="ar-SA"/>
              </w:rPr>
              <w:t>Fax</w:t>
            </w:r>
          </w:p>
        </w:tc>
        <w:tc>
          <w:tcPr>
            <w:tcW w:w="1533" w:type="pct"/>
          </w:tcPr>
          <w:p w14:paraId="4681E5C9" w14:textId="77777777" w:rsidR="004913CC" w:rsidRPr="00853482" w:rsidRDefault="004913CC" w:rsidP="004913CC">
            <w:pPr>
              <w:spacing w:after="0"/>
              <w:rPr>
                <w:lang w:eastAsia="ar-SA"/>
              </w:rPr>
            </w:pPr>
          </w:p>
        </w:tc>
      </w:tr>
      <w:tr w:rsidR="004913CC" w:rsidRPr="00853482" w14:paraId="45B944BD"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78F7FF76" w14:textId="77777777" w:rsidR="004913CC" w:rsidRPr="00853482" w:rsidRDefault="004913CC" w:rsidP="004913CC">
            <w:pPr>
              <w:spacing w:after="0"/>
              <w:rPr>
                <w:lang w:eastAsia="ar-SA"/>
              </w:rPr>
            </w:pPr>
          </w:p>
        </w:tc>
        <w:tc>
          <w:tcPr>
            <w:tcW w:w="1692" w:type="pct"/>
            <w:vMerge/>
          </w:tcPr>
          <w:p w14:paraId="5D103BD1" w14:textId="77777777" w:rsidR="004913CC" w:rsidRPr="00853482" w:rsidRDefault="004913CC" w:rsidP="004913CC">
            <w:pPr>
              <w:spacing w:after="0"/>
              <w:rPr>
                <w:lang w:eastAsia="ar-SA"/>
              </w:rPr>
            </w:pPr>
          </w:p>
        </w:tc>
        <w:tc>
          <w:tcPr>
            <w:tcW w:w="664" w:type="pct"/>
          </w:tcPr>
          <w:p w14:paraId="52D3A302" w14:textId="77777777" w:rsidR="004913CC" w:rsidRPr="00853482" w:rsidRDefault="004913CC" w:rsidP="004913CC">
            <w:pPr>
              <w:spacing w:after="0"/>
              <w:rPr>
                <w:lang w:eastAsia="ar-SA"/>
              </w:rPr>
            </w:pPr>
            <w:r w:rsidRPr="00853482">
              <w:rPr>
                <w:lang w:eastAsia="ar-SA"/>
              </w:rPr>
              <w:t>Email</w:t>
            </w:r>
          </w:p>
        </w:tc>
        <w:tc>
          <w:tcPr>
            <w:tcW w:w="1533" w:type="pct"/>
          </w:tcPr>
          <w:p w14:paraId="1C2154A7" w14:textId="2E8FB71A" w:rsidR="00E9424C" w:rsidRPr="00853482" w:rsidRDefault="00AC44D9" w:rsidP="004913CC">
            <w:pPr>
              <w:spacing w:after="0"/>
            </w:pPr>
            <w:hyperlink r:id="rId23" w:history="1">
              <w:r w:rsidRPr="003A257B">
                <w:rPr>
                  <w:rStyle w:val="Hyperlink"/>
                </w:rPr>
                <w:t>Manesh.Patel2@amey.co.uk</w:t>
              </w:r>
            </w:hyperlink>
            <w:r>
              <w:t xml:space="preserve"> </w:t>
            </w:r>
          </w:p>
        </w:tc>
      </w:tr>
      <w:tr w:rsidR="004913CC" w:rsidRPr="00853482" w14:paraId="3140777F"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val="restart"/>
          </w:tcPr>
          <w:p w14:paraId="6F8ED7BB" w14:textId="77777777" w:rsidR="004913CC" w:rsidRPr="00853482" w:rsidRDefault="004913CC" w:rsidP="004913CC">
            <w:pPr>
              <w:spacing w:after="0"/>
              <w:rPr>
                <w:lang w:eastAsia="ar-SA"/>
              </w:rPr>
            </w:pPr>
            <w:r w:rsidRPr="00853482">
              <w:rPr>
                <w:lang w:eastAsia="ar-SA"/>
              </w:rPr>
              <w:t>Lead Structural</w:t>
            </w:r>
          </w:p>
          <w:p w14:paraId="55F70F4D" w14:textId="77777777" w:rsidR="004913CC" w:rsidRPr="00853482" w:rsidRDefault="004913CC" w:rsidP="004913CC">
            <w:pPr>
              <w:spacing w:after="0"/>
              <w:rPr>
                <w:lang w:eastAsia="ar-SA"/>
              </w:rPr>
            </w:pPr>
            <w:r w:rsidRPr="00853482">
              <w:rPr>
                <w:lang w:eastAsia="ar-SA"/>
              </w:rPr>
              <w:t>Engineer</w:t>
            </w:r>
          </w:p>
        </w:tc>
        <w:tc>
          <w:tcPr>
            <w:tcW w:w="1692" w:type="pct"/>
            <w:vMerge w:val="restart"/>
          </w:tcPr>
          <w:p w14:paraId="0212EC3F" w14:textId="6B279983" w:rsidR="004913CC" w:rsidRPr="00853482" w:rsidRDefault="000D00D8" w:rsidP="004913CC">
            <w:pPr>
              <w:spacing w:after="0"/>
              <w:rPr>
                <w:lang w:eastAsia="ar-SA"/>
              </w:rPr>
            </w:pPr>
            <w:r w:rsidRPr="00853482">
              <w:rPr>
                <w:lang w:eastAsia="ar-SA"/>
              </w:rPr>
              <w:t>AMEY CONSULTING -</w:t>
            </w:r>
          </w:p>
          <w:p w14:paraId="2AFDD640" w14:textId="51B8C9C6" w:rsidR="004913CC" w:rsidRPr="00853482" w:rsidRDefault="000D00D8" w:rsidP="004913CC">
            <w:pPr>
              <w:spacing w:after="0"/>
              <w:rPr>
                <w:lang w:eastAsia="ar-SA"/>
              </w:rPr>
            </w:pPr>
            <w:r w:rsidRPr="00853482">
              <w:rPr>
                <w:lang w:eastAsia="ar-SA"/>
              </w:rPr>
              <w:t>BUILT ENVIRONMENT</w:t>
            </w:r>
          </w:p>
          <w:p w14:paraId="139753BC" w14:textId="00413678" w:rsidR="000D00D8" w:rsidRDefault="000D00D8" w:rsidP="000D00D8">
            <w:pPr>
              <w:spacing w:after="0"/>
              <w:rPr>
                <w:lang w:eastAsia="ar-SA"/>
              </w:rPr>
            </w:pPr>
            <w:r w:rsidRPr="00506E43">
              <w:rPr>
                <w:lang w:eastAsia="ar-SA"/>
              </w:rPr>
              <w:t>10TH FLOOR</w:t>
            </w:r>
            <w:r>
              <w:rPr>
                <w:lang w:eastAsia="ar-SA"/>
              </w:rPr>
              <w:t xml:space="preserve"> </w:t>
            </w:r>
            <w:r w:rsidRPr="00506E43">
              <w:rPr>
                <w:lang w:eastAsia="ar-SA"/>
              </w:rPr>
              <w:t>CITY TOWER</w:t>
            </w:r>
          </w:p>
          <w:p w14:paraId="5D6B7500" w14:textId="7062FB26" w:rsidR="000D00D8" w:rsidRDefault="000D00D8" w:rsidP="004913CC">
            <w:pPr>
              <w:spacing w:after="0"/>
              <w:rPr>
                <w:lang w:eastAsia="ar-SA"/>
              </w:rPr>
            </w:pPr>
            <w:r w:rsidRPr="00506E43">
              <w:rPr>
                <w:lang w:eastAsia="ar-SA"/>
              </w:rPr>
              <w:t>PICCADILLY PLAZA</w:t>
            </w:r>
          </w:p>
          <w:p w14:paraId="5199D298" w14:textId="7209A3F5" w:rsidR="000D00D8" w:rsidRDefault="000D00D8" w:rsidP="004913CC">
            <w:pPr>
              <w:spacing w:after="0"/>
              <w:rPr>
                <w:lang w:eastAsia="ar-SA"/>
              </w:rPr>
            </w:pPr>
            <w:r w:rsidRPr="00506E43">
              <w:rPr>
                <w:lang w:eastAsia="ar-SA"/>
              </w:rPr>
              <w:t>MANCHESTER</w:t>
            </w:r>
          </w:p>
          <w:p w14:paraId="7DF5DCFB" w14:textId="0D96E1D9" w:rsidR="004913CC" w:rsidRPr="00853482" w:rsidRDefault="000D00D8" w:rsidP="004913CC">
            <w:pPr>
              <w:spacing w:after="0"/>
              <w:rPr>
                <w:lang w:eastAsia="ar-SA"/>
              </w:rPr>
            </w:pPr>
            <w:r w:rsidRPr="00506E43">
              <w:rPr>
                <w:lang w:eastAsia="ar-SA"/>
              </w:rPr>
              <w:t xml:space="preserve"> M1 4BT </w:t>
            </w:r>
          </w:p>
        </w:tc>
        <w:tc>
          <w:tcPr>
            <w:tcW w:w="664" w:type="pct"/>
          </w:tcPr>
          <w:p w14:paraId="5C2B72C2" w14:textId="77777777" w:rsidR="004913CC" w:rsidRPr="00853482" w:rsidRDefault="004913CC" w:rsidP="004913CC">
            <w:pPr>
              <w:spacing w:after="0"/>
              <w:rPr>
                <w:lang w:eastAsia="ar-SA"/>
              </w:rPr>
            </w:pPr>
            <w:r w:rsidRPr="00853482">
              <w:rPr>
                <w:lang w:eastAsia="ar-SA"/>
              </w:rPr>
              <w:t>Contact</w:t>
            </w:r>
          </w:p>
        </w:tc>
        <w:tc>
          <w:tcPr>
            <w:tcW w:w="1533" w:type="pct"/>
          </w:tcPr>
          <w:p w14:paraId="09DE53C6" w14:textId="5E80C138" w:rsidR="004913CC" w:rsidRPr="00853482" w:rsidRDefault="00CB30B5" w:rsidP="004913CC">
            <w:pPr>
              <w:spacing w:after="0"/>
              <w:rPr>
                <w:lang w:eastAsia="ar-SA"/>
              </w:rPr>
            </w:pPr>
            <w:r>
              <w:rPr>
                <w:lang w:eastAsia="ar-SA"/>
              </w:rPr>
              <w:t>AMIT MANCHHA</w:t>
            </w:r>
          </w:p>
        </w:tc>
      </w:tr>
      <w:tr w:rsidR="004913CC" w:rsidRPr="00853482" w14:paraId="53FEC0E7"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11350F31" w14:textId="77777777" w:rsidR="004913CC" w:rsidRPr="00853482" w:rsidRDefault="004913CC" w:rsidP="004913CC">
            <w:pPr>
              <w:spacing w:after="0"/>
              <w:rPr>
                <w:lang w:eastAsia="ar-SA"/>
              </w:rPr>
            </w:pPr>
          </w:p>
        </w:tc>
        <w:tc>
          <w:tcPr>
            <w:tcW w:w="1692" w:type="pct"/>
            <w:vMerge/>
          </w:tcPr>
          <w:p w14:paraId="3B948C4A" w14:textId="77777777" w:rsidR="004913CC" w:rsidRPr="00853482" w:rsidRDefault="004913CC" w:rsidP="004913CC">
            <w:pPr>
              <w:spacing w:after="0"/>
              <w:rPr>
                <w:lang w:eastAsia="ar-SA"/>
              </w:rPr>
            </w:pPr>
          </w:p>
        </w:tc>
        <w:tc>
          <w:tcPr>
            <w:tcW w:w="664" w:type="pct"/>
          </w:tcPr>
          <w:p w14:paraId="4CD6C348" w14:textId="77777777" w:rsidR="004913CC" w:rsidRPr="00853482" w:rsidRDefault="004913CC" w:rsidP="004913CC">
            <w:pPr>
              <w:spacing w:after="0"/>
              <w:rPr>
                <w:lang w:eastAsia="ar-SA"/>
              </w:rPr>
            </w:pPr>
            <w:r w:rsidRPr="00853482">
              <w:rPr>
                <w:lang w:eastAsia="ar-SA"/>
              </w:rPr>
              <w:t>Position</w:t>
            </w:r>
          </w:p>
        </w:tc>
        <w:tc>
          <w:tcPr>
            <w:tcW w:w="1533" w:type="pct"/>
          </w:tcPr>
          <w:p w14:paraId="660E772C" w14:textId="753A439A" w:rsidR="004913CC" w:rsidRPr="00853482" w:rsidRDefault="00CB30B5" w:rsidP="004913CC">
            <w:pPr>
              <w:spacing w:after="0"/>
              <w:rPr>
                <w:lang w:eastAsia="ar-SA"/>
              </w:rPr>
            </w:pPr>
            <w:r>
              <w:rPr>
                <w:lang w:eastAsia="ar-SA"/>
              </w:rPr>
              <w:t xml:space="preserve">SENIOR </w:t>
            </w:r>
            <w:r w:rsidR="00A714C0">
              <w:rPr>
                <w:lang w:eastAsia="ar-SA"/>
              </w:rPr>
              <w:t>ENGINEER</w:t>
            </w:r>
          </w:p>
        </w:tc>
      </w:tr>
      <w:tr w:rsidR="004913CC" w:rsidRPr="00853482" w14:paraId="6ACB5D29"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6F3B49AA" w14:textId="77777777" w:rsidR="004913CC" w:rsidRPr="00853482" w:rsidRDefault="004913CC" w:rsidP="004913CC">
            <w:pPr>
              <w:spacing w:after="0"/>
              <w:rPr>
                <w:lang w:eastAsia="ar-SA"/>
              </w:rPr>
            </w:pPr>
          </w:p>
        </w:tc>
        <w:tc>
          <w:tcPr>
            <w:tcW w:w="1692" w:type="pct"/>
            <w:vMerge/>
          </w:tcPr>
          <w:p w14:paraId="5085E03D" w14:textId="77777777" w:rsidR="004913CC" w:rsidRPr="00853482" w:rsidRDefault="004913CC" w:rsidP="004913CC">
            <w:pPr>
              <w:spacing w:after="0"/>
              <w:rPr>
                <w:lang w:eastAsia="ar-SA"/>
              </w:rPr>
            </w:pPr>
          </w:p>
        </w:tc>
        <w:tc>
          <w:tcPr>
            <w:tcW w:w="664" w:type="pct"/>
          </w:tcPr>
          <w:p w14:paraId="3AF86A23" w14:textId="77777777" w:rsidR="004913CC" w:rsidRPr="00853482" w:rsidRDefault="004913CC" w:rsidP="004913CC">
            <w:pPr>
              <w:spacing w:after="0"/>
              <w:rPr>
                <w:lang w:eastAsia="ar-SA"/>
              </w:rPr>
            </w:pPr>
            <w:r w:rsidRPr="00853482">
              <w:rPr>
                <w:lang w:eastAsia="ar-SA"/>
              </w:rPr>
              <w:t>Tel</w:t>
            </w:r>
          </w:p>
        </w:tc>
        <w:tc>
          <w:tcPr>
            <w:tcW w:w="1533" w:type="pct"/>
          </w:tcPr>
          <w:p w14:paraId="670CA2B8" w14:textId="5CE6925F" w:rsidR="004913CC" w:rsidRPr="00853482" w:rsidRDefault="00A714C0" w:rsidP="004913CC">
            <w:pPr>
              <w:spacing w:after="0"/>
              <w:rPr>
                <w:lang w:eastAsia="ar-SA"/>
              </w:rPr>
            </w:pPr>
            <w:r w:rsidRPr="00A714C0">
              <w:rPr>
                <w:lang w:eastAsia="ar-SA"/>
              </w:rPr>
              <w:t>07593505551</w:t>
            </w:r>
          </w:p>
        </w:tc>
      </w:tr>
      <w:tr w:rsidR="004913CC" w:rsidRPr="00853482" w14:paraId="5BD5F15A"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16C1D273" w14:textId="77777777" w:rsidR="004913CC" w:rsidRPr="00853482" w:rsidRDefault="004913CC" w:rsidP="004913CC">
            <w:pPr>
              <w:spacing w:after="0"/>
              <w:rPr>
                <w:lang w:eastAsia="ar-SA"/>
              </w:rPr>
            </w:pPr>
          </w:p>
        </w:tc>
        <w:tc>
          <w:tcPr>
            <w:tcW w:w="1692" w:type="pct"/>
            <w:vMerge/>
          </w:tcPr>
          <w:p w14:paraId="24B356A1" w14:textId="77777777" w:rsidR="004913CC" w:rsidRPr="00853482" w:rsidRDefault="004913CC" w:rsidP="004913CC">
            <w:pPr>
              <w:spacing w:after="0"/>
              <w:rPr>
                <w:lang w:eastAsia="ar-SA"/>
              </w:rPr>
            </w:pPr>
          </w:p>
        </w:tc>
        <w:tc>
          <w:tcPr>
            <w:tcW w:w="664" w:type="pct"/>
          </w:tcPr>
          <w:p w14:paraId="0F0F1198" w14:textId="77777777" w:rsidR="004913CC" w:rsidRPr="00853482" w:rsidRDefault="004913CC" w:rsidP="004913CC">
            <w:pPr>
              <w:spacing w:after="0"/>
              <w:rPr>
                <w:lang w:eastAsia="ar-SA"/>
              </w:rPr>
            </w:pPr>
            <w:r w:rsidRPr="00853482">
              <w:rPr>
                <w:lang w:eastAsia="ar-SA"/>
              </w:rPr>
              <w:t>Fax</w:t>
            </w:r>
          </w:p>
        </w:tc>
        <w:tc>
          <w:tcPr>
            <w:tcW w:w="1533" w:type="pct"/>
          </w:tcPr>
          <w:p w14:paraId="5022A30C" w14:textId="77777777" w:rsidR="004913CC" w:rsidRPr="00853482" w:rsidRDefault="004913CC" w:rsidP="004913CC">
            <w:pPr>
              <w:spacing w:after="0"/>
              <w:rPr>
                <w:lang w:eastAsia="ar-SA"/>
              </w:rPr>
            </w:pPr>
            <w:r w:rsidRPr="00853482">
              <w:rPr>
                <w:lang w:eastAsia="ar-SA"/>
              </w:rPr>
              <w:t>-</w:t>
            </w:r>
          </w:p>
        </w:tc>
      </w:tr>
      <w:tr w:rsidR="004913CC" w:rsidRPr="00853482" w14:paraId="4FE97F0D"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3998FC69" w14:textId="77777777" w:rsidR="004913CC" w:rsidRPr="00853482" w:rsidRDefault="004913CC" w:rsidP="004913CC">
            <w:pPr>
              <w:spacing w:after="0"/>
              <w:rPr>
                <w:lang w:eastAsia="ar-SA"/>
              </w:rPr>
            </w:pPr>
          </w:p>
        </w:tc>
        <w:tc>
          <w:tcPr>
            <w:tcW w:w="1692" w:type="pct"/>
            <w:vMerge/>
          </w:tcPr>
          <w:p w14:paraId="3D182581" w14:textId="77777777" w:rsidR="004913CC" w:rsidRPr="00853482" w:rsidRDefault="004913CC" w:rsidP="004913CC">
            <w:pPr>
              <w:spacing w:after="0"/>
              <w:rPr>
                <w:lang w:eastAsia="ar-SA"/>
              </w:rPr>
            </w:pPr>
          </w:p>
        </w:tc>
        <w:tc>
          <w:tcPr>
            <w:tcW w:w="664" w:type="pct"/>
          </w:tcPr>
          <w:p w14:paraId="6263AC23" w14:textId="77777777" w:rsidR="004913CC" w:rsidRPr="00853482" w:rsidRDefault="004913CC" w:rsidP="004913CC">
            <w:pPr>
              <w:spacing w:after="0"/>
              <w:rPr>
                <w:lang w:eastAsia="ar-SA"/>
              </w:rPr>
            </w:pPr>
            <w:r w:rsidRPr="00853482">
              <w:rPr>
                <w:lang w:eastAsia="ar-SA"/>
              </w:rPr>
              <w:t>Email</w:t>
            </w:r>
          </w:p>
        </w:tc>
        <w:tc>
          <w:tcPr>
            <w:tcW w:w="1533" w:type="pct"/>
          </w:tcPr>
          <w:p w14:paraId="24CFB899" w14:textId="1F368BA8" w:rsidR="004913CC" w:rsidRPr="00853482" w:rsidRDefault="00CB30B5" w:rsidP="004913CC">
            <w:pPr>
              <w:spacing w:after="0"/>
              <w:rPr>
                <w:lang w:eastAsia="ar-SA"/>
              </w:rPr>
            </w:pPr>
            <w:hyperlink r:id="rId24" w:history="1">
              <w:r w:rsidRPr="003A257B">
                <w:rPr>
                  <w:rStyle w:val="Hyperlink"/>
                </w:rPr>
                <w:t>Amit.Manchha@amey.co.uk</w:t>
              </w:r>
            </w:hyperlink>
            <w:r>
              <w:t xml:space="preserve"> </w:t>
            </w:r>
          </w:p>
        </w:tc>
      </w:tr>
      <w:tr w:rsidR="00FD3F3A" w:rsidRPr="00853482" w14:paraId="64329F2E"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val="restart"/>
          </w:tcPr>
          <w:p w14:paraId="4BBBFBC6" w14:textId="77777777" w:rsidR="00FD3F3A" w:rsidRPr="00853482" w:rsidRDefault="00FD3F3A" w:rsidP="00FD3F3A">
            <w:pPr>
              <w:spacing w:after="0"/>
              <w:rPr>
                <w:lang w:eastAsia="ar-SA"/>
              </w:rPr>
            </w:pPr>
            <w:r w:rsidRPr="00853482">
              <w:rPr>
                <w:lang w:eastAsia="ar-SA"/>
              </w:rPr>
              <w:t>Lead MEP</w:t>
            </w:r>
          </w:p>
          <w:p w14:paraId="05B6C3E8" w14:textId="77777777" w:rsidR="00FD3F3A" w:rsidRPr="00853482" w:rsidRDefault="00FD3F3A" w:rsidP="00FD3F3A">
            <w:pPr>
              <w:spacing w:after="0"/>
              <w:rPr>
                <w:lang w:eastAsia="ar-SA"/>
              </w:rPr>
            </w:pPr>
            <w:r w:rsidRPr="00853482">
              <w:rPr>
                <w:lang w:eastAsia="ar-SA"/>
              </w:rPr>
              <w:t>Engineer</w:t>
            </w:r>
          </w:p>
        </w:tc>
        <w:tc>
          <w:tcPr>
            <w:tcW w:w="1692" w:type="pct"/>
            <w:vMerge w:val="restart"/>
          </w:tcPr>
          <w:p w14:paraId="23EC8C9A" w14:textId="77777777" w:rsidR="0061200D" w:rsidRPr="0061200D" w:rsidRDefault="0061200D" w:rsidP="0061200D">
            <w:pPr>
              <w:spacing w:after="0"/>
              <w:rPr>
                <w:lang w:eastAsia="ar-SA"/>
              </w:rPr>
            </w:pPr>
            <w:r w:rsidRPr="0061200D">
              <w:rPr>
                <w:lang w:eastAsia="ar-SA"/>
              </w:rPr>
              <w:t>FOREMAN ROBERTS</w:t>
            </w:r>
          </w:p>
          <w:p w14:paraId="44DABB8C" w14:textId="77777777" w:rsidR="0061200D" w:rsidRPr="0061200D" w:rsidRDefault="0061200D" w:rsidP="0061200D">
            <w:pPr>
              <w:spacing w:after="0"/>
              <w:rPr>
                <w:lang w:eastAsia="ar-SA"/>
              </w:rPr>
            </w:pPr>
            <w:r w:rsidRPr="0061200D">
              <w:rPr>
                <w:lang w:eastAsia="ar-SA"/>
              </w:rPr>
              <w:t>19 SPRING GARDENS</w:t>
            </w:r>
          </w:p>
          <w:p w14:paraId="1BDDF26B" w14:textId="77777777" w:rsidR="00FD3F3A" w:rsidRDefault="0061200D" w:rsidP="0061200D">
            <w:pPr>
              <w:spacing w:after="0"/>
              <w:rPr>
                <w:lang w:eastAsia="ar-SA"/>
              </w:rPr>
            </w:pPr>
            <w:r w:rsidRPr="0061200D">
              <w:rPr>
                <w:lang w:eastAsia="ar-SA"/>
              </w:rPr>
              <w:t xml:space="preserve">MANCHESTER </w:t>
            </w:r>
          </w:p>
          <w:p w14:paraId="7B431737" w14:textId="2F6A1AF2" w:rsidR="0061200D" w:rsidRPr="00853482" w:rsidRDefault="0061200D" w:rsidP="0061200D">
            <w:pPr>
              <w:spacing w:after="0"/>
              <w:rPr>
                <w:lang w:eastAsia="ar-SA"/>
              </w:rPr>
            </w:pPr>
            <w:r w:rsidRPr="0061200D">
              <w:rPr>
                <w:lang w:eastAsia="ar-SA"/>
              </w:rPr>
              <w:t>M2 1FB</w:t>
            </w:r>
          </w:p>
        </w:tc>
        <w:tc>
          <w:tcPr>
            <w:tcW w:w="664" w:type="pct"/>
          </w:tcPr>
          <w:p w14:paraId="57DE863A" w14:textId="177D8066" w:rsidR="00FD3F3A" w:rsidRPr="00853482" w:rsidRDefault="00FD3F3A" w:rsidP="00FD3F3A">
            <w:pPr>
              <w:spacing w:after="0"/>
              <w:rPr>
                <w:lang w:eastAsia="ar-SA"/>
              </w:rPr>
            </w:pPr>
            <w:r w:rsidRPr="0081364E">
              <w:rPr>
                <w:lang w:eastAsia="ar-SA"/>
              </w:rPr>
              <w:t>Contact</w:t>
            </w:r>
          </w:p>
        </w:tc>
        <w:tc>
          <w:tcPr>
            <w:tcW w:w="1533" w:type="pct"/>
          </w:tcPr>
          <w:p w14:paraId="0ED0329E" w14:textId="71974D6F" w:rsidR="00FD3F3A" w:rsidRPr="00853482" w:rsidRDefault="00FD3F3A" w:rsidP="00FD3F3A">
            <w:pPr>
              <w:spacing w:after="0"/>
              <w:rPr>
                <w:lang w:eastAsia="ar-SA"/>
              </w:rPr>
            </w:pPr>
            <w:r>
              <w:rPr>
                <w:lang w:eastAsia="ar-SA"/>
              </w:rPr>
              <w:t xml:space="preserve">MATT </w:t>
            </w:r>
            <w:r w:rsidR="00A714C0">
              <w:rPr>
                <w:lang w:eastAsia="ar-SA"/>
              </w:rPr>
              <w:t>JARVIS</w:t>
            </w:r>
          </w:p>
        </w:tc>
      </w:tr>
      <w:tr w:rsidR="00FD3F3A" w:rsidRPr="00853482" w14:paraId="26A3DA07"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05118201" w14:textId="77777777" w:rsidR="00FD3F3A" w:rsidRPr="00853482" w:rsidRDefault="00FD3F3A" w:rsidP="00FD3F3A">
            <w:pPr>
              <w:spacing w:after="0"/>
              <w:rPr>
                <w:lang w:eastAsia="ar-SA"/>
              </w:rPr>
            </w:pPr>
          </w:p>
        </w:tc>
        <w:tc>
          <w:tcPr>
            <w:tcW w:w="1692" w:type="pct"/>
            <w:vMerge/>
          </w:tcPr>
          <w:p w14:paraId="0BB50F1F" w14:textId="77777777" w:rsidR="00FD3F3A" w:rsidRPr="00853482" w:rsidRDefault="00FD3F3A" w:rsidP="00FD3F3A">
            <w:pPr>
              <w:spacing w:after="0"/>
              <w:rPr>
                <w:lang w:eastAsia="ar-SA"/>
              </w:rPr>
            </w:pPr>
          </w:p>
        </w:tc>
        <w:tc>
          <w:tcPr>
            <w:tcW w:w="664" w:type="pct"/>
          </w:tcPr>
          <w:p w14:paraId="3C11D8ED" w14:textId="12797408" w:rsidR="00FD3F3A" w:rsidRPr="00853482" w:rsidRDefault="00FD3F3A" w:rsidP="00FD3F3A">
            <w:pPr>
              <w:spacing w:after="0"/>
              <w:rPr>
                <w:lang w:eastAsia="ar-SA"/>
              </w:rPr>
            </w:pPr>
            <w:r w:rsidRPr="0081364E">
              <w:rPr>
                <w:lang w:eastAsia="ar-SA"/>
              </w:rPr>
              <w:t>Position</w:t>
            </w:r>
          </w:p>
        </w:tc>
        <w:tc>
          <w:tcPr>
            <w:tcW w:w="1533" w:type="pct"/>
          </w:tcPr>
          <w:p w14:paraId="13BBCC93" w14:textId="35B3F5A3" w:rsidR="00FD3F3A" w:rsidRPr="00853482" w:rsidRDefault="00FD3F3A" w:rsidP="00FD3F3A">
            <w:pPr>
              <w:spacing w:after="0"/>
              <w:rPr>
                <w:lang w:eastAsia="ar-SA"/>
              </w:rPr>
            </w:pPr>
            <w:r w:rsidRPr="00BD316A">
              <w:rPr>
                <w:lang w:eastAsia="ar-SA"/>
              </w:rPr>
              <w:t>ASSOCIATE DIRECTOR</w:t>
            </w:r>
          </w:p>
        </w:tc>
      </w:tr>
      <w:tr w:rsidR="00FD3F3A" w:rsidRPr="00853482" w14:paraId="71D56322"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76F001FA" w14:textId="77777777" w:rsidR="00FD3F3A" w:rsidRPr="00853482" w:rsidRDefault="00FD3F3A" w:rsidP="00FD3F3A">
            <w:pPr>
              <w:spacing w:after="0"/>
              <w:rPr>
                <w:lang w:eastAsia="ar-SA"/>
              </w:rPr>
            </w:pPr>
          </w:p>
        </w:tc>
        <w:tc>
          <w:tcPr>
            <w:tcW w:w="1692" w:type="pct"/>
            <w:vMerge/>
          </w:tcPr>
          <w:p w14:paraId="7088BFF0" w14:textId="77777777" w:rsidR="00FD3F3A" w:rsidRPr="00853482" w:rsidRDefault="00FD3F3A" w:rsidP="00FD3F3A">
            <w:pPr>
              <w:spacing w:after="0"/>
              <w:rPr>
                <w:lang w:eastAsia="ar-SA"/>
              </w:rPr>
            </w:pPr>
          </w:p>
        </w:tc>
        <w:tc>
          <w:tcPr>
            <w:tcW w:w="664" w:type="pct"/>
          </w:tcPr>
          <w:p w14:paraId="49385E96" w14:textId="52B482B8" w:rsidR="00FD3F3A" w:rsidRPr="00853482" w:rsidRDefault="00FD3F3A" w:rsidP="00FD3F3A">
            <w:pPr>
              <w:spacing w:after="0"/>
              <w:rPr>
                <w:lang w:eastAsia="ar-SA"/>
              </w:rPr>
            </w:pPr>
            <w:r w:rsidRPr="0081364E">
              <w:rPr>
                <w:lang w:eastAsia="ar-SA"/>
              </w:rPr>
              <w:t>Tel</w:t>
            </w:r>
          </w:p>
        </w:tc>
        <w:tc>
          <w:tcPr>
            <w:tcW w:w="1533" w:type="pct"/>
          </w:tcPr>
          <w:p w14:paraId="129178D6" w14:textId="2EE32936" w:rsidR="00FD3F3A" w:rsidRPr="00853482" w:rsidRDefault="00263064" w:rsidP="00FD3F3A">
            <w:pPr>
              <w:spacing w:after="0"/>
              <w:rPr>
                <w:lang w:eastAsia="ar-SA"/>
              </w:rPr>
            </w:pPr>
            <w:r>
              <w:rPr>
                <w:lang w:eastAsia="ar-SA"/>
              </w:rPr>
              <w:t>0</w:t>
            </w:r>
            <w:r w:rsidRPr="00263064">
              <w:rPr>
                <w:lang w:eastAsia="ar-SA"/>
              </w:rPr>
              <w:t>7776 198 465 </w:t>
            </w:r>
          </w:p>
        </w:tc>
      </w:tr>
      <w:tr w:rsidR="00FD3F3A" w:rsidRPr="00853482" w14:paraId="5F4357A9" w14:textId="77777777" w:rsidTr="2ED4D1B5">
        <w:trPr>
          <w:cnfStyle w:val="000000100000" w:firstRow="0" w:lastRow="0" w:firstColumn="0" w:lastColumn="0" w:oddVBand="0" w:evenVBand="0" w:oddHBand="1" w:evenHBand="0" w:firstRowFirstColumn="0" w:firstRowLastColumn="0" w:lastRowFirstColumn="0" w:lastRowLastColumn="0"/>
          <w:trHeight w:val="236"/>
        </w:trPr>
        <w:tc>
          <w:tcPr>
            <w:tcW w:w="1111" w:type="pct"/>
            <w:vMerge/>
          </w:tcPr>
          <w:p w14:paraId="224914CD" w14:textId="77777777" w:rsidR="00FD3F3A" w:rsidRPr="00853482" w:rsidRDefault="00FD3F3A" w:rsidP="00FD3F3A">
            <w:pPr>
              <w:spacing w:after="0"/>
              <w:rPr>
                <w:lang w:eastAsia="ar-SA"/>
              </w:rPr>
            </w:pPr>
          </w:p>
        </w:tc>
        <w:tc>
          <w:tcPr>
            <w:tcW w:w="1692" w:type="pct"/>
            <w:vMerge/>
          </w:tcPr>
          <w:p w14:paraId="68AFC347" w14:textId="77777777" w:rsidR="00FD3F3A" w:rsidRPr="00853482" w:rsidRDefault="00FD3F3A" w:rsidP="00FD3F3A">
            <w:pPr>
              <w:spacing w:after="0"/>
              <w:rPr>
                <w:lang w:eastAsia="ar-SA"/>
              </w:rPr>
            </w:pPr>
          </w:p>
        </w:tc>
        <w:tc>
          <w:tcPr>
            <w:tcW w:w="664" w:type="pct"/>
          </w:tcPr>
          <w:p w14:paraId="39E36D95" w14:textId="08BC5A5E" w:rsidR="00FD3F3A" w:rsidRPr="00853482" w:rsidRDefault="00FD3F3A" w:rsidP="00FD3F3A">
            <w:pPr>
              <w:spacing w:after="0"/>
              <w:rPr>
                <w:lang w:eastAsia="ar-SA"/>
              </w:rPr>
            </w:pPr>
            <w:r w:rsidRPr="0081364E">
              <w:rPr>
                <w:lang w:eastAsia="ar-SA"/>
              </w:rPr>
              <w:t>Fax</w:t>
            </w:r>
          </w:p>
        </w:tc>
        <w:tc>
          <w:tcPr>
            <w:tcW w:w="1533" w:type="pct"/>
          </w:tcPr>
          <w:p w14:paraId="64EFD175" w14:textId="7F692B04" w:rsidR="00FD3F3A" w:rsidRPr="00853482" w:rsidRDefault="00FD3F3A" w:rsidP="00FD3F3A">
            <w:pPr>
              <w:spacing w:after="0"/>
              <w:rPr>
                <w:lang w:eastAsia="ar-SA"/>
              </w:rPr>
            </w:pPr>
            <w:r>
              <w:rPr>
                <w:lang w:eastAsia="ar-SA"/>
              </w:rPr>
              <w:t>-</w:t>
            </w:r>
          </w:p>
        </w:tc>
      </w:tr>
      <w:tr w:rsidR="00FD3F3A" w:rsidRPr="00853482" w14:paraId="27180C17"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3586C649" w14:textId="77777777" w:rsidR="00FD3F3A" w:rsidRPr="00853482" w:rsidRDefault="00FD3F3A" w:rsidP="00FD3F3A">
            <w:pPr>
              <w:spacing w:after="0"/>
              <w:rPr>
                <w:lang w:eastAsia="ar-SA"/>
              </w:rPr>
            </w:pPr>
          </w:p>
        </w:tc>
        <w:tc>
          <w:tcPr>
            <w:tcW w:w="1692" w:type="pct"/>
            <w:vMerge/>
          </w:tcPr>
          <w:p w14:paraId="0E71BAD6" w14:textId="77777777" w:rsidR="00FD3F3A" w:rsidRPr="00853482" w:rsidRDefault="00FD3F3A" w:rsidP="00FD3F3A">
            <w:pPr>
              <w:spacing w:after="0"/>
              <w:rPr>
                <w:lang w:eastAsia="ar-SA"/>
              </w:rPr>
            </w:pPr>
          </w:p>
        </w:tc>
        <w:tc>
          <w:tcPr>
            <w:tcW w:w="664" w:type="pct"/>
          </w:tcPr>
          <w:p w14:paraId="3C194ED4" w14:textId="3671DE8A" w:rsidR="00FD3F3A" w:rsidRPr="00853482" w:rsidRDefault="00FD3F3A" w:rsidP="00FD3F3A">
            <w:pPr>
              <w:spacing w:after="0"/>
              <w:rPr>
                <w:lang w:eastAsia="ar-SA"/>
              </w:rPr>
            </w:pPr>
            <w:r w:rsidRPr="0081364E">
              <w:rPr>
                <w:lang w:eastAsia="ar-SA"/>
              </w:rPr>
              <w:t>Email</w:t>
            </w:r>
          </w:p>
        </w:tc>
        <w:tc>
          <w:tcPr>
            <w:tcW w:w="1533" w:type="pct"/>
          </w:tcPr>
          <w:p w14:paraId="31F1DF80" w14:textId="17BF1469" w:rsidR="00FD3F3A" w:rsidRPr="00853482" w:rsidRDefault="00263064" w:rsidP="00FD3F3A">
            <w:pPr>
              <w:spacing w:after="0"/>
              <w:rPr>
                <w:lang w:eastAsia="ar-SA"/>
              </w:rPr>
            </w:pPr>
            <w:hyperlink r:id="rId25" w:history="1">
              <w:r w:rsidRPr="003A257B">
                <w:rPr>
                  <w:rStyle w:val="Hyperlink"/>
                </w:rPr>
                <w:t>mjarvis@foremanroberts.com</w:t>
              </w:r>
            </w:hyperlink>
            <w:r>
              <w:t xml:space="preserve"> </w:t>
            </w:r>
          </w:p>
        </w:tc>
      </w:tr>
      <w:tr w:rsidR="004913CC" w:rsidRPr="00853482" w14:paraId="6753D244"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val="restart"/>
          </w:tcPr>
          <w:p w14:paraId="0E6ED59F" w14:textId="77777777" w:rsidR="004913CC" w:rsidRPr="00853482" w:rsidRDefault="004913CC" w:rsidP="004913CC">
            <w:pPr>
              <w:spacing w:after="0"/>
              <w:rPr>
                <w:lang w:eastAsia="ar-SA"/>
              </w:rPr>
            </w:pPr>
            <w:r w:rsidRPr="00853482">
              <w:rPr>
                <w:lang w:eastAsia="ar-SA"/>
              </w:rPr>
              <w:t>HSEQ Advice</w:t>
            </w:r>
          </w:p>
        </w:tc>
        <w:tc>
          <w:tcPr>
            <w:tcW w:w="1692" w:type="pct"/>
            <w:vMerge w:val="restart"/>
          </w:tcPr>
          <w:p w14:paraId="4D05F2CD" w14:textId="77777777" w:rsidR="004913CC" w:rsidRPr="00853482" w:rsidRDefault="004913CC" w:rsidP="004913CC">
            <w:pPr>
              <w:spacing w:after="0"/>
              <w:rPr>
                <w:lang w:eastAsia="ar-SA"/>
              </w:rPr>
            </w:pPr>
            <w:r w:rsidRPr="00853482">
              <w:rPr>
                <w:lang w:eastAsia="ar-SA"/>
              </w:rPr>
              <w:t>AMEY CONSULTING</w:t>
            </w:r>
          </w:p>
          <w:p w14:paraId="78408B98" w14:textId="77777777" w:rsidR="004913CC" w:rsidRPr="00853482" w:rsidRDefault="004913CC" w:rsidP="004913CC">
            <w:pPr>
              <w:spacing w:after="0"/>
              <w:rPr>
                <w:lang w:eastAsia="ar-SA"/>
              </w:rPr>
            </w:pPr>
          </w:p>
        </w:tc>
        <w:tc>
          <w:tcPr>
            <w:tcW w:w="664" w:type="pct"/>
          </w:tcPr>
          <w:p w14:paraId="5F38405A" w14:textId="77777777" w:rsidR="004913CC" w:rsidRPr="00853482" w:rsidRDefault="004913CC" w:rsidP="004913CC">
            <w:pPr>
              <w:spacing w:after="0"/>
              <w:rPr>
                <w:lang w:eastAsia="ar-SA"/>
              </w:rPr>
            </w:pPr>
            <w:r w:rsidRPr="00853482">
              <w:rPr>
                <w:lang w:eastAsia="ar-SA"/>
              </w:rPr>
              <w:t>Contact</w:t>
            </w:r>
          </w:p>
        </w:tc>
        <w:tc>
          <w:tcPr>
            <w:tcW w:w="1533" w:type="pct"/>
          </w:tcPr>
          <w:p w14:paraId="0C099989" w14:textId="26A90706" w:rsidR="004913CC" w:rsidRPr="00154FCD" w:rsidRDefault="00E44A38" w:rsidP="004913CC">
            <w:pPr>
              <w:spacing w:after="0"/>
              <w:rPr>
                <w:highlight w:val="yellow"/>
                <w:lang w:eastAsia="ar-SA"/>
              </w:rPr>
            </w:pPr>
            <w:r w:rsidRPr="00E44A38">
              <w:rPr>
                <w:highlight w:val="yellow"/>
                <w:lang w:eastAsia="ar-SA"/>
              </w:rPr>
              <w:t xml:space="preserve">CALUM MCKAY </w:t>
            </w:r>
            <w:r>
              <w:rPr>
                <w:highlight w:val="yellow"/>
                <w:lang w:eastAsia="ar-SA"/>
              </w:rPr>
              <w:t>(TBC)</w:t>
            </w:r>
          </w:p>
        </w:tc>
      </w:tr>
      <w:tr w:rsidR="004913CC" w:rsidRPr="00853482" w14:paraId="3F7D11CE"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15B66F12" w14:textId="77777777" w:rsidR="004913CC" w:rsidRPr="00853482" w:rsidRDefault="004913CC" w:rsidP="004913CC">
            <w:pPr>
              <w:spacing w:after="0"/>
              <w:rPr>
                <w:lang w:eastAsia="ar-SA"/>
              </w:rPr>
            </w:pPr>
          </w:p>
        </w:tc>
        <w:tc>
          <w:tcPr>
            <w:tcW w:w="1692" w:type="pct"/>
            <w:vMerge/>
          </w:tcPr>
          <w:p w14:paraId="12CFBC64" w14:textId="77777777" w:rsidR="004913CC" w:rsidRPr="00853482" w:rsidRDefault="004913CC" w:rsidP="004913CC">
            <w:pPr>
              <w:spacing w:after="0"/>
              <w:rPr>
                <w:lang w:eastAsia="ar-SA"/>
              </w:rPr>
            </w:pPr>
          </w:p>
        </w:tc>
        <w:tc>
          <w:tcPr>
            <w:tcW w:w="664" w:type="pct"/>
          </w:tcPr>
          <w:p w14:paraId="467AFA4E" w14:textId="77777777" w:rsidR="004913CC" w:rsidRPr="00853482" w:rsidRDefault="004913CC" w:rsidP="004913CC">
            <w:pPr>
              <w:spacing w:after="0"/>
              <w:rPr>
                <w:lang w:eastAsia="ar-SA"/>
              </w:rPr>
            </w:pPr>
            <w:r w:rsidRPr="00853482">
              <w:rPr>
                <w:lang w:eastAsia="ar-SA"/>
              </w:rPr>
              <w:t>Position</w:t>
            </w:r>
          </w:p>
        </w:tc>
        <w:tc>
          <w:tcPr>
            <w:tcW w:w="1533" w:type="pct"/>
          </w:tcPr>
          <w:p w14:paraId="76E16217" w14:textId="1A654A81" w:rsidR="004913CC" w:rsidRPr="00853482" w:rsidRDefault="004545C2" w:rsidP="004913CC">
            <w:pPr>
              <w:spacing w:after="0"/>
              <w:rPr>
                <w:lang w:eastAsia="ar-SA"/>
              </w:rPr>
            </w:pPr>
            <w:r w:rsidRPr="00853482">
              <w:rPr>
                <w:lang w:eastAsia="ar-SA"/>
              </w:rPr>
              <w:t>HEALTH &amp; SAFETY BUSINESS PARTNER</w:t>
            </w:r>
          </w:p>
        </w:tc>
      </w:tr>
      <w:tr w:rsidR="004913CC" w:rsidRPr="00853482" w14:paraId="2422BC37"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3C20D2A5" w14:textId="77777777" w:rsidR="004913CC" w:rsidRPr="00853482" w:rsidRDefault="004913CC" w:rsidP="004913CC">
            <w:pPr>
              <w:spacing w:after="0"/>
              <w:rPr>
                <w:lang w:eastAsia="ar-SA"/>
              </w:rPr>
            </w:pPr>
          </w:p>
        </w:tc>
        <w:tc>
          <w:tcPr>
            <w:tcW w:w="1692" w:type="pct"/>
            <w:vMerge/>
          </w:tcPr>
          <w:p w14:paraId="523DD05E" w14:textId="77777777" w:rsidR="004913CC" w:rsidRPr="00853482" w:rsidRDefault="004913CC" w:rsidP="004913CC">
            <w:pPr>
              <w:spacing w:after="0"/>
              <w:rPr>
                <w:lang w:eastAsia="ar-SA"/>
              </w:rPr>
            </w:pPr>
          </w:p>
        </w:tc>
        <w:tc>
          <w:tcPr>
            <w:tcW w:w="664" w:type="pct"/>
          </w:tcPr>
          <w:p w14:paraId="286F8A7B" w14:textId="77777777" w:rsidR="004913CC" w:rsidRPr="00853482" w:rsidRDefault="004913CC" w:rsidP="004913CC">
            <w:pPr>
              <w:spacing w:after="0"/>
              <w:rPr>
                <w:lang w:eastAsia="ar-SA"/>
              </w:rPr>
            </w:pPr>
            <w:r w:rsidRPr="00853482">
              <w:rPr>
                <w:lang w:eastAsia="ar-SA"/>
              </w:rPr>
              <w:t>Tel</w:t>
            </w:r>
          </w:p>
        </w:tc>
        <w:tc>
          <w:tcPr>
            <w:tcW w:w="1533" w:type="pct"/>
          </w:tcPr>
          <w:p w14:paraId="5A204C7A" w14:textId="145852F8" w:rsidR="004913CC" w:rsidRPr="00853482" w:rsidRDefault="004913CC" w:rsidP="004913CC">
            <w:pPr>
              <w:spacing w:after="0"/>
              <w:rPr>
                <w:lang w:eastAsia="ar-SA"/>
              </w:rPr>
            </w:pPr>
          </w:p>
        </w:tc>
      </w:tr>
      <w:tr w:rsidR="004913CC" w:rsidRPr="00853482" w14:paraId="23A75166"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639B3FED" w14:textId="77777777" w:rsidR="004913CC" w:rsidRPr="00853482" w:rsidRDefault="004913CC" w:rsidP="004913CC">
            <w:pPr>
              <w:spacing w:after="0"/>
              <w:rPr>
                <w:lang w:eastAsia="ar-SA"/>
              </w:rPr>
            </w:pPr>
          </w:p>
        </w:tc>
        <w:tc>
          <w:tcPr>
            <w:tcW w:w="1692" w:type="pct"/>
            <w:vMerge/>
          </w:tcPr>
          <w:p w14:paraId="55F05EE8" w14:textId="77777777" w:rsidR="004913CC" w:rsidRPr="00853482" w:rsidRDefault="004913CC" w:rsidP="004913CC">
            <w:pPr>
              <w:spacing w:after="0"/>
              <w:rPr>
                <w:lang w:eastAsia="ar-SA"/>
              </w:rPr>
            </w:pPr>
          </w:p>
        </w:tc>
        <w:tc>
          <w:tcPr>
            <w:tcW w:w="664" w:type="pct"/>
          </w:tcPr>
          <w:p w14:paraId="0175D522" w14:textId="77777777" w:rsidR="004913CC" w:rsidRPr="00853482" w:rsidRDefault="004913CC" w:rsidP="004913CC">
            <w:pPr>
              <w:spacing w:after="0"/>
              <w:rPr>
                <w:lang w:eastAsia="ar-SA"/>
              </w:rPr>
            </w:pPr>
            <w:r w:rsidRPr="00853482">
              <w:rPr>
                <w:lang w:eastAsia="ar-SA"/>
              </w:rPr>
              <w:t>Fax</w:t>
            </w:r>
          </w:p>
        </w:tc>
        <w:tc>
          <w:tcPr>
            <w:tcW w:w="1533" w:type="pct"/>
          </w:tcPr>
          <w:p w14:paraId="207E2D94" w14:textId="77777777" w:rsidR="004913CC" w:rsidRPr="00853482" w:rsidRDefault="004913CC" w:rsidP="004913CC">
            <w:pPr>
              <w:spacing w:after="0"/>
              <w:rPr>
                <w:lang w:eastAsia="ar-SA"/>
              </w:rPr>
            </w:pPr>
          </w:p>
        </w:tc>
      </w:tr>
      <w:tr w:rsidR="004913CC" w:rsidRPr="00853482" w14:paraId="27D318B1"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64EA71BC" w14:textId="77777777" w:rsidR="004913CC" w:rsidRPr="00853482" w:rsidRDefault="004913CC" w:rsidP="004913CC">
            <w:pPr>
              <w:spacing w:after="0"/>
              <w:rPr>
                <w:lang w:eastAsia="ar-SA"/>
              </w:rPr>
            </w:pPr>
          </w:p>
        </w:tc>
        <w:tc>
          <w:tcPr>
            <w:tcW w:w="1692" w:type="pct"/>
            <w:vMerge/>
          </w:tcPr>
          <w:p w14:paraId="111A19EC" w14:textId="77777777" w:rsidR="004913CC" w:rsidRPr="00853482" w:rsidRDefault="004913CC" w:rsidP="004913CC">
            <w:pPr>
              <w:spacing w:after="0"/>
              <w:rPr>
                <w:lang w:eastAsia="ar-SA"/>
              </w:rPr>
            </w:pPr>
          </w:p>
        </w:tc>
        <w:tc>
          <w:tcPr>
            <w:tcW w:w="664" w:type="pct"/>
          </w:tcPr>
          <w:p w14:paraId="31611BA5" w14:textId="77777777" w:rsidR="004913CC" w:rsidRPr="00853482" w:rsidRDefault="004913CC" w:rsidP="004913CC">
            <w:pPr>
              <w:spacing w:after="0"/>
              <w:rPr>
                <w:lang w:eastAsia="ar-SA"/>
              </w:rPr>
            </w:pPr>
            <w:r w:rsidRPr="00853482">
              <w:rPr>
                <w:lang w:eastAsia="ar-SA"/>
              </w:rPr>
              <w:t>Email</w:t>
            </w:r>
          </w:p>
        </w:tc>
        <w:tc>
          <w:tcPr>
            <w:tcW w:w="1533" w:type="pct"/>
          </w:tcPr>
          <w:p w14:paraId="756E6985" w14:textId="530AC669" w:rsidR="004913CC" w:rsidRPr="00853482" w:rsidRDefault="00CC116F" w:rsidP="004913CC">
            <w:pPr>
              <w:spacing w:after="0"/>
              <w:rPr>
                <w:lang w:eastAsia="ar-SA"/>
              </w:rPr>
            </w:pPr>
            <w:hyperlink r:id="rId26" w:history="1">
              <w:r w:rsidRPr="00E44A38">
                <w:rPr>
                  <w:rStyle w:val="Hyperlink"/>
                  <w:highlight w:val="yellow"/>
                  <w:lang w:eastAsia="ar-SA"/>
                </w:rPr>
                <w:t>Calum.McKay@amey.co.uk</w:t>
              </w:r>
            </w:hyperlink>
          </w:p>
        </w:tc>
      </w:tr>
      <w:tr w:rsidR="004913CC" w:rsidRPr="00853482" w14:paraId="4B10BBAD"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val="restart"/>
          </w:tcPr>
          <w:p w14:paraId="6866FE10" w14:textId="77777777" w:rsidR="004913CC" w:rsidRPr="00853482" w:rsidRDefault="004913CC" w:rsidP="004913CC">
            <w:pPr>
              <w:spacing w:after="0"/>
              <w:rPr>
                <w:lang w:eastAsia="ar-SA"/>
              </w:rPr>
            </w:pPr>
            <w:r w:rsidRPr="00853482">
              <w:rPr>
                <w:lang w:eastAsia="ar-SA"/>
              </w:rPr>
              <w:t>Local Authority</w:t>
            </w:r>
          </w:p>
        </w:tc>
        <w:tc>
          <w:tcPr>
            <w:tcW w:w="1692" w:type="pct"/>
            <w:vMerge w:val="restart"/>
          </w:tcPr>
          <w:p w14:paraId="09FFF6EF" w14:textId="04E4C489" w:rsidR="00D5220B" w:rsidRPr="00D5220B" w:rsidRDefault="00D5220B" w:rsidP="00D5220B">
            <w:pPr>
              <w:spacing w:after="0"/>
              <w:rPr>
                <w:color w:val="200C4C" w:themeColor="text1"/>
                <w:lang w:eastAsia="ar-SA"/>
              </w:rPr>
            </w:pPr>
            <w:r w:rsidRPr="00D5220B">
              <w:rPr>
                <w:color w:val="200C4C" w:themeColor="text1"/>
                <w:lang w:eastAsia="ar-SA"/>
              </w:rPr>
              <w:t>D</w:t>
            </w:r>
            <w:r w:rsidR="00CE4760">
              <w:rPr>
                <w:color w:val="200C4C" w:themeColor="text1"/>
                <w:lang w:eastAsia="ar-SA"/>
              </w:rPr>
              <w:t>URHAM</w:t>
            </w:r>
            <w:r w:rsidRPr="00D5220B">
              <w:rPr>
                <w:color w:val="200C4C" w:themeColor="text1"/>
                <w:lang w:eastAsia="ar-SA"/>
              </w:rPr>
              <w:t xml:space="preserve"> COUNTY COUNCIL</w:t>
            </w:r>
          </w:p>
          <w:p w14:paraId="522D9BC1" w14:textId="1785FB22" w:rsidR="004913CC" w:rsidRPr="00853482" w:rsidRDefault="004913CC" w:rsidP="004913CC">
            <w:pPr>
              <w:spacing w:after="0"/>
              <w:rPr>
                <w:color w:val="ED0000"/>
                <w:lang w:eastAsia="ar-SA"/>
              </w:rPr>
            </w:pPr>
          </w:p>
        </w:tc>
        <w:tc>
          <w:tcPr>
            <w:tcW w:w="664" w:type="pct"/>
          </w:tcPr>
          <w:p w14:paraId="3ABD2330" w14:textId="77777777" w:rsidR="004913CC" w:rsidRPr="00853482" w:rsidRDefault="004913CC" w:rsidP="004913CC">
            <w:pPr>
              <w:spacing w:after="0"/>
              <w:rPr>
                <w:lang w:eastAsia="ar-SA"/>
              </w:rPr>
            </w:pPr>
            <w:r w:rsidRPr="00853482">
              <w:rPr>
                <w:lang w:eastAsia="ar-SA"/>
              </w:rPr>
              <w:t>Contact</w:t>
            </w:r>
          </w:p>
        </w:tc>
        <w:tc>
          <w:tcPr>
            <w:tcW w:w="1533" w:type="pct"/>
          </w:tcPr>
          <w:p w14:paraId="04FBCDBF" w14:textId="48C37979" w:rsidR="004913CC" w:rsidRPr="00853482" w:rsidRDefault="004913CC" w:rsidP="004913CC">
            <w:pPr>
              <w:spacing w:after="0"/>
              <w:rPr>
                <w:color w:val="FF0000"/>
                <w:lang w:eastAsia="ar-SA"/>
              </w:rPr>
            </w:pPr>
          </w:p>
        </w:tc>
      </w:tr>
      <w:tr w:rsidR="004913CC" w:rsidRPr="00853482" w14:paraId="488C88D0"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5BFCCAE4" w14:textId="77777777" w:rsidR="004913CC" w:rsidRPr="00853482" w:rsidRDefault="004913CC" w:rsidP="004913CC">
            <w:pPr>
              <w:spacing w:after="0"/>
              <w:rPr>
                <w:lang w:eastAsia="ar-SA"/>
              </w:rPr>
            </w:pPr>
          </w:p>
        </w:tc>
        <w:tc>
          <w:tcPr>
            <w:tcW w:w="1692" w:type="pct"/>
            <w:vMerge/>
          </w:tcPr>
          <w:p w14:paraId="0C006E03" w14:textId="77777777" w:rsidR="004913CC" w:rsidRPr="00853482" w:rsidRDefault="004913CC" w:rsidP="004913CC">
            <w:pPr>
              <w:spacing w:after="0"/>
              <w:rPr>
                <w:color w:val="ED0000"/>
                <w:lang w:eastAsia="ar-SA"/>
              </w:rPr>
            </w:pPr>
          </w:p>
        </w:tc>
        <w:tc>
          <w:tcPr>
            <w:tcW w:w="664" w:type="pct"/>
          </w:tcPr>
          <w:p w14:paraId="0789331F" w14:textId="77777777" w:rsidR="004913CC" w:rsidRPr="00853482" w:rsidRDefault="004913CC" w:rsidP="004913CC">
            <w:pPr>
              <w:spacing w:after="0"/>
              <w:rPr>
                <w:lang w:eastAsia="ar-SA"/>
              </w:rPr>
            </w:pPr>
            <w:r w:rsidRPr="00853482">
              <w:rPr>
                <w:lang w:eastAsia="ar-SA"/>
              </w:rPr>
              <w:t>Position</w:t>
            </w:r>
          </w:p>
        </w:tc>
        <w:tc>
          <w:tcPr>
            <w:tcW w:w="1533" w:type="pct"/>
          </w:tcPr>
          <w:p w14:paraId="357AF16C" w14:textId="0E17F944" w:rsidR="004913CC" w:rsidRPr="00853482" w:rsidRDefault="004913CC" w:rsidP="004913CC">
            <w:pPr>
              <w:spacing w:after="0"/>
              <w:rPr>
                <w:color w:val="FF0000"/>
                <w:lang w:eastAsia="ar-SA"/>
              </w:rPr>
            </w:pPr>
          </w:p>
        </w:tc>
      </w:tr>
      <w:tr w:rsidR="004913CC" w:rsidRPr="00853482" w14:paraId="0AEE9628"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52695F77" w14:textId="77777777" w:rsidR="004913CC" w:rsidRPr="00853482" w:rsidRDefault="004913CC" w:rsidP="004913CC">
            <w:pPr>
              <w:spacing w:after="0"/>
              <w:rPr>
                <w:lang w:eastAsia="ar-SA"/>
              </w:rPr>
            </w:pPr>
          </w:p>
        </w:tc>
        <w:tc>
          <w:tcPr>
            <w:tcW w:w="1692" w:type="pct"/>
            <w:vMerge/>
          </w:tcPr>
          <w:p w14:paraId="2F803225" w14:textId="77777777" w:rsidR="004913CC" w:rsidRPr="00853482" w:rsidRDefault="004913CC" w:rsidP="004913CC">
            <w:pPr>
              <w:spacing w:after="0"/>
              <w:rPr>
                <w:color w:val="ED0000"/>
                <w:lang w:eastAsia="ar-SA"/>
              </w:rPr>
            </w:pPr>
          </w:p>
        </w:tc>
        <w:tc>
          <w:tcPr>
            <w:tcW w:w="664" w:type="pct"/>
          </w:tcPr>
          <w:p w14:paraId="64108E14" w14:textId="77777777" w:rsidR="004913CC" w:rsidRPr="00853482" w:rsidRDefault="004913CC" w:rsidP="004913CC">
            <w:pPr>
              <w:spacing w:after="0"/>
              <w:rPr>
                <w:lang w:eastAsia="ar-SA"/>
              </w:rPr>
            </w:pPr>
            <w:r w:rsidRPr="00853482">
              <w:rPr>
                <w:lang w:eastAsia="ar-SA"/>
              </w:rPr>
              <w:t>Tel</w:t>
            </w:r>
          </w:p>
        </w:tc>
        <w:tc>
          <w:tcPr>
            <w:tcW w:w="1533" w:type="pct"/>
          </w:tcPr>
          <w:p w14:paraId="6A2790E5" w14:textId="48C2652B" w:rsidR="004913CC" w:rsidRPr="00853482" w:rsidRDefault="004913CC" w:rsidP="004913CC">
            <w:pPr>
              <w:spacing w:after="0"/>
              <w:rPr>
                <w:color w:val="FF0000"/>
                <w:lang w:eastAsia="ar-SA"/>
              </w:rPr>
            </w:pPr>
          </w:p>
        </w:tc>
      </w:tr>
      <w:tr w:rsidR="004913CC" w:rsidRPr="00853482" w14:paraId="14CEC170"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7E0344C2" w14:textId="77777777" w:rsidR="004913CC" w:rsidRPr="00853482" w:rsidRDefault="004913CC" w:rsidP="004913CC">
            <w:pPr>
              <w:spacing w:after="0"/>
              <w:rPr>
                <w:lang w:eastAsia="ar-SA"/>
              </w:rPr>
            </w:pPr>
          </w:p>
        </w:tc>
        <w:tc>
          <w:tcPr>
            <w:tcW w:w="1692" w:type="pct"/>
            <w:vMerge/>
          </w:tcPr>
          <w:p w14:paraId="5E71CA93" w14:textId="77777777" w:rsidR="004913CC" w:rsidRPr="00853482" w:rsidRDefault="004913CC" w:rsidP="004913CC">
            <w:pPr>
              <w:spacing w:after="0"/>
              <w:rPr>
                <w:color w:val="ED0000"/>
                <w:lang w:eastAsia="ar-SA"/>
              </w:rPr>
            </w:pPr>
          </w:p>
        </w:tc>
        <w:tc>
          <w:tcPr>
            <w:tcW w:w="664" w:type="pct"/>
          </w:tcPr>
          <w:p w14:paraId="4E754C3B" w14:textId="77777777" w:rsidR="004913CC" w:rsidRPr="00853482" w:rsidRDefault="004913CC" w:rsidP="004913CC">
            <w:pPr>
              <w:spacing w:after="0"/>
              <w:rPr>
                <w:lang w:eastAsia="ar-SA"/>
              </w:rPr>
            </w:pPr>
            <w:r w:rsidRPr="00853482">
              <w:rPr>
                <w:lang w:eastAsia="ar-SA"/>
              </w:rPr>
              <w:t>Fax</w:t>
            </w:r>
          </w:p>
        </w:tc>
        <w:tc>
          <w:tcPr>
            <w:tcW w:w="1533" w:type="pct"/>
          </w:tcPr>
          <w:p w14:paraId="04FA63AE" w14:textId="77777777" w:rsidR="004913CC" w:rsidRPr="00853482" w:rsidRDefault="004913CC" w:rsidP="004913CC">
            <w:pPr>
              <w:spacing w:after="0"/>
              <w:rPr>
                <w:color w:val="FF0000"/>
                <w:lang w:eastAsia="ar-SA"/>
              </w:rPr>
            </w:pPr>
          </w:p>
        </w:tc>
      </w:tr>
      <w:tr w:rsidR="004913CC" w:rsidRPr="00853482" w14:paraId="35A7E257"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5ADF9424" w14:textId="77777777" w:rsidR="004913CC" w:rsidRPr="00853482" w:rsidRDefault="004913CC" w:rsidP="004913CC">
            <w:pPr>
              <w:spacing w:after="0"/>
              <w:rPr>
                <w:lang w:eastAsia="ar-SA"/>
              </w:rPr>
            </w:pPr>
          </w:p>
        </w:tc>
        <w:tc>
          <w:tcPr>
            <w:tcW w:w="1692" w:type="pct"/>
            <w:vMerge/>
          </w:tcPr>
          <w:p w14:paraId="4E431A98" w14:textId="77777777" w:rsidR="004913CC" w:rsidRPr="00853482" w:rsidRDefault="004913CC" w:rsidP="004913CC">
            <w:pPr>
              <w:spacing w:after="0"/>
              <w:rPr>
                <w:color w:val="ED0000"/>
                <w:lang w:eastAsia="ar-SA"/>
              </w:rPr>
            </w:pPr>
          </w:p>
        </w:tc>
        <w:tc>
          <w:tcPr>
            <w:tcW w:w="664" w:type="pct"/>
          </w:tcPr>
          <w:p w14:paraId="7F601A2C" w14:textId="77777777" w:rsidR="004913CC" w:rsidRPr="00853482" w:rsidRDefault="004913CC" w:rsidP="004913CC">
            <w:pPr>
              <w:spacing w:after="0"/>
              <w:rPr>
                <w:lang w:eastAsia="ar-SA"/>
              </w:rPr>
            </w:pPr>
            <w:r w:rsidRPr="00853482">
              <w:rPr>
                <w:lang w:eastAsia="ar-SA"/>
              </w:rPr>
              <w:t>Email</w:t>
            </w:r>
          </w:p>
        </w:tc>
        <w:tc>
          <w:tcPr>
            <w:tcW w:w="1533" w:type="pct"/>
          </w:tcPr>
          <w:p w14:paraId="24D90BD6" w14:textId="64AFF6B0" w:rsidR="004913CC" w:rsidRPr="00853482" w:rsidRDefault="004913CC" w:rsidP="004913CC">
            <w:pPr>
              <w:spacing w:after="0"/>
              <w:rPr>
                <w:color w:val="FF0000"/>
                <w:lang w:eastAsia="ar-SA"/>
              </w:rPr>
            </w:pPr>
          </w:p>
        </w:tc>
      </w:tr>
      <w:tr w:rsidR="00122C2B" w:rsidRPr="00853482" w14:paraId="04708D0F"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val="restart"/>
          </w:tcPr>
          <w:p w14:paraId="04A2F608" w14:textId="77777777" w:rsidR="00122C2B" w:rsidRPr="00853482" w:rsidRDefault="00122C2B" w:rsidP="00122C2B">
            <w:pPr>
              <w:spacing w:after="0"/>
              <w:rPr>
                <w:lang w:eastAsia="ar-SA"/>
              </w:rPr>
            </w:pPr>
            <w:r w:rsidRPr="00853482">
              <w:rPr>
                <w:lang w:eastAsia="ar-SA"/>
              </w:rPr>
              <w:t>Principal Contractor</w:t>
            </w:r>
          </w:p>
        </w:tc>
        <w:tc>
          <w:tcPr>
            <w:tcW w:w="1692" w:type="pct"/>
            <w:vMerge w:val="restart"/>
          </w:tcPr>
          <w:p w14:paraId="7D0F2D73" w14:textId="77777777" w:rsidR="0092392F" w:rsidRPr="006D66DE" w:rsidRDefault="0092392F" w:rsidP="0092392F">
            <w:pPr>
              <w:spacing w:after="0"/>
              <w:rPr>
                <w:color w:val="200C4C" w:themeColor="text1"/>
                <w:highlight w:val="yellow"/>
                <w:lang w:eastAsia="ar-SA"/>
              </w:rPr>
            </w:pPr>
            <w:r w:rsidRPr="006D66DE">
              <w:rPr>
                <w:color w:val="200C4C" w:themeColor="text1"/>
                <w:highlight w:val="yellow"/>
                <w:lang w:eastAsia="ar-SA"/>
              </w:rPr>
              <w:t>AMEY TI</w:t>
            </w:r>
          </w:p>
          <w:p w14:paraId="4A4FA025" w14:textId="77777777" w:rsidR="0092392F" w:rsidRPr="006D66DE" w:rsidRDefault="0092392F" w:rsidP="0092392F">
            <w:pPr>
              <w:spacing w:after="0"/>
              <w:rPr>
                <w:color w:val="200C4C" w:themeColor="text1"/>
                <w:highlight w:val="yellow"/>
                <w:lang w:eastAsia="ar-SA"/>
              </w:rPr>
            </w:pPr>
            <w:r w:rsidRPr="006D66DE">
              <w:rPr>
                <w:color w:val="200C4C" w:themeColor="text1"/>
                <w:highlight w:val="yellow"/>
                <w:lang w:eastAsia="ar-SA"/>
              </w:rPr>
              <w:t>MOTORWAY MAINTENANCE</w:t>
            </w:r>
          </w:p>
          <w:p w14:paraId="6BBF7F95" w14:textId="77777777" w:rsidR="0092392F" w:rsidRPr="006D66DE" w:rsidRDefault="0092392F" w:rsidP="0092392F">
            <w:pPr>
              <w:spacing w:after="0"/>
              <w:rPr>
                <w:color w:val="200C4C" w:themeColor="text1"/>
                <w:highlight w:val="yellow"/>
                <w:lang w:eastAsia="ar-SA"/>
              </w:rPr>
            </w:pPr>
            <w:r w:rsidRPr="006D66DE">
              <w:rPr>
                <w:color w:val="200C4C" w:themeColor="text1"/>
                <w:highlight w:val="yellow"/>
                <w:lang w:eastAsia="ar-SA"/>
              </w:rPr>
              <w:t>COMPOUND</w:t>
            </w:r>
          </w:p>
          <w:p w14:paraId="2C8E76A9" w14:textId="77777777" w:rsidR="0092392F" w:rsidRPr="006D66DE" w:rsidRDefault="0092392F" w:rsidP="0092392F">
            <w:pPr>
              <w:spacing w:after="0"/>
              <w:rPr>
                <w:color w:val="200C4C" w:themeColor="text1"/>
                <w:highlight w:val="yellow"/>
                <w:lang w:eastAsia="ar-SA"/>
              </w:rPr>
            </w:pPr>
            <w:r w:rsidRPr="006D66DE">
              <w:rPr>
                <w:color w:val="200C4C" w:themeColor="text1"/>
                <w:highlight w:val="yellow"/>
                <w:lang w:eastAsia="ar-SA"/>
              </w:rPr>
              <w:t>FINNLEYS LANE</w:t>
            </w:r>
          </w:p>
          <w:p w14:paraId="706AEADD" w14:textId="77777777" w:rsidR="0092392F" w:rsidRPr="006D66DE" w:rsidRDefault="0092392F" w:rsidP="0092392F">
            <w:pPr>
              <w:spacing w:after="0"/>
              <w:rPr>
                <w:color w:val="200C4C" w:themeColor="text1"/>
                <w:highlight w:val="yellow"/>
                <w:lang w:eastAsia="ar-SA"/>
              </w:rPr>
            </w:pPr>
            <w:r w:rsidRPr="006D66DE">
              <w:rPr>
                <w:color w:val="200C4C" w:themeColor="text1"/>
                <w:highlight w:val="yellow"/>
                <w:lang w:eastAsia="ar-SA"/>
              </w:rPr>
              <w:t>WEST COWICK</w:t>
            </w:r>
          </w:p>
          <w:p w14:paraId="7AC53CE3" w14:textId="181CFA5F" w:rsidR="00122C2B" w:rsidRPr="00853482" w:rsidRDefault="0092392F" w:rsidP="0092392F">
            <w:pPr>
              <w:spacing w:after="0"/>
              <w:rPr>
                <w:color w:val="ED0000"/>
                <w:lang w:eastAsia="ar-SA"/>
              </w:rPr>
            </w:pPr>
            <w:r w:rsidRPr="006D66DE">
              <w:rPr>
                <w:color w:val="200C4C" w:themeColor="text1"/>
                <w:highlight w:val="yellow"/>
                <w:lang w:eastAsia="ar-SA"/>
              </w:rPr>
              <w:t>DN14 9ED</w:t>
            </w:r>
            <w:r w:rsidRPr="0092392F">
              <w:rPr>
                <w:color w:val="200C4C" w:themeColor="text1"/>
                <w:lang w:eastAsia="ar-SA"/>
              </w:rPr>
              <w:t xml:space="preserve"> </w:t>
            </w:r>
          </w:p>
        </w:tc>
        <w:tc>
          <w:tcPr>
            <w:tcW w:w="664" w:type="pct"/>
          </w:tcPr>
          <w:p w14:paraId="7BBDC234" w14:textId="77777777" w:rsidR="00122C2B" w:rsidRPr="00853482" w:rsidRDefault="00122C2B" w:rsidP="00122C2B">
            <w:pPr>
              <w:spacing w:after="0"/>
              <w:rPr>
                <w:lang w:eastAsia="ar-SA"/>
              </w:rPr>
            </w:pPr>
            <w:r w:rsidRPr="00853482">
              <w:rPr>
                <w:lang w:eastAsia="ar-SA"/>
              </w:rPr>
              <w:t>Contact</w:t>
            </w:r>
          </w:p>
        </w:tc>
        <w:tc>
          <w:tcPr>
            <w:tcW w:w="1533" w:type="pct"/>
            <w:vAlign w:val="top"/>
          </w:tcPr>
          <w:p w14:paraId="39D03AE7" w14:textId="0A2B25D2" w:rsidR="00122C2B" w:rsidRPr="006D66DE" w:rsidRDefault="006D66DE" w:rsidP="00122C2B">
            <w:pPr>
              <w:spacing w:after="0"/>
              <w:rPr>
                <w:highlight w:val="yellow"/>
                <w:lang w:eastAsia="ar-SA"/>
              </w:rPr>
            </w:pPr>
            <w:r w:rsidRPr="006D66DE">
              <w:rPr>
                <w:b/>
                <w:bCs/>
                <w:highlight w:val="yellow"/>
                <w:lang w:eastAsia="ar-SA"/>
              </w:rPr>
              <w:t>TBC</w:t>
            </w:r>
          </w:p>
        </w:tc>
      </w:tr>
      <w:tr w:rsidR="00122C2B" w:rsidRPr="00853482" w14:paraId="626EBF40"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6CE02375" w14:textId="77777777" w:rsidR="00122C2B" w:rsidRPr="00853482" w:rsidRDefault="00122C2B" w:rsidP="00122C2B">
            <w:pPr>
              <w:spacing w:after="0"/>
              <w:rPr>
                <w:lang w:eastAsia="ar-SA"/>
              </w:rPr>
            </w:pPr>
          </w:p>
        </w:tc>
        <w:tc>
          <w:tcPr>
            <w:tcW w:w="1692" w:type="pct"/>
            <w:vMerge/>
          </w:tcPr>
          <w:p w14:paraId="6DBD2362" w14:textId="77777777" w:rsidR="00122C2B" w:rsidRPr="00853482" w:rsidRDefault="00122C2B" w:rsidP="00122C2B">
            <w:pPr>
              <w:spacing w:after="0"/>
              <w:rPr>
                <w:lang w:eastAsia="ar-SA"/>
              </w:rPr>
            </w:pPr>
          </w:p>
        </w:tc>
        <w:tc>
          <w:tcPr>
            <w:tcW w:w="664" w:type="pct"/>
          </w:tcPr>
          <w:p w14:paraId="0C034564" w14:textId="77777777" w:rsidR="00122C2B" w:rsidRPr="00853482" w:rsidRDefault="00122C2B" w:rsidP="00122C2B">
            <w:pPr>
              <w:spacing w:after="0"/>
              <w:rPr>
                <w:lang w:eastAsia="ar-SA"/>
              </w:rPr>
            </w:pPr>
            <w:r w:rsidRPr="00853482">
              <w:rPr>
                <w:lang w:eastAsia="ar-SA"/>
              </w:rPr>
              <w:t>Position</w:t>
            </w:r>
          </w:p>
        </w:tc>
        <w:tc>
          <w:tcPr>
            <w:tcW w:w="1533" w:type="pct"/>
            <w:vAlign w:val="top"/>
          </w:tcPr>
          <w:p w14:paraId="7489B842" w14:textId="77DB628A" w:rsidR="00122C2B" w:rsidRPr="006D66DE" w:rsidRDefault="00122C2B" w:rsidP="00122C2B">
            <w:pPr>
              <w:spacing w:after="0"/>
              <w:rPr>
                <w:highlight w:val="yellow"/>
                <w:lang w:eastAsia="ar-SA"/>
              </w:rPr>
            </w:pPr>
            <w:r w:rsidRPr="006D66DE">
              <w:rPr>
                <w:highlight w:val="yellow"/>
                <w:lang w:eastAsia="ar-SA"/>
              </w:rPr>
              <w:t xml:space="preserve">CONSTRUCTION MANAGER </w:t>
            </w:r>
          </w:p>
        </w:tc>
      </w:tr>
      <w:tr w:rsidR="00122C2B" w:rsidRPr="00853482" w14:paraId="7DB6AAC0"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4DABDD14" w14:textId="77777777" w:rsidR="00122C2B" w:rsidRPr="00853482" w:rsidRDefault="00122C2B" w:rsidP="00122C2B">
            <w:pPr>
              <w:spacing w:after="0"/>
              <w:rPr>
                <w:lang w:eastAsia="ar-SA"/>
              </w:rPr>
            </w:pPr>
          </w:p>
        </w:tc>
        <w:tc>
          <w:tcPr>
            <w:tcW w:w="1692" w:type="pct"/>
            <w:vMerge/>
          </w:tcPr>
          <w:p w14:paraId="554D3882" w14:textId="77777777" w:rsidR="00122C2B" w:rsidRPr="00853482" w:rsidRDefault="00122C2B" w:rsidP="00122C2B">
            <w:pPr>
              <w:spacing w:after="0"/>
              <w:rPr>
                <w:lang w:eastAsia="ar-SA"/>
              </w:rPr>
            </w:pPr>
          </w:p>
        </w:tc>
        <w:tc>
          <w:tcPr>
            <w:tcW w:w="664" w:type="pct"/>
          </w:tcPr>
          <w:p w14:paraId="0E7DB0D1" w14:textId="77777777" w:rsidR="00122C2B" w:rsidRPr="00CC116F" w:rsidRDefault="00122C2B" w:rsidP="00122C2B">
            <w:pPr>
              <w:spacing w:after="0"/>
              <w:rPr>
                <w:highlight w:val="yellow"/>
                <w:lang w:eastAsia="ar-SA"/>
              </w:rPr>
            </w:pPr>
            <w:r w:rsidRPr="00CC116F">
              <w:rPr>
                <w:highlight w:val="yellow"/>
                <w:lang w:eastAsia="ar-SA"/>
              </w:rPr>
              <w:t>Tel</w:t>
            </w:r>
          </w:p>
        </w:tc>
        <w:tc>
          <w:tcPr>
            <w:tcW w:w="1533" w:type="pct"/>
            <w:vAlign w:val="top"/>
          </w:tcPr>
          <w:p w14:paraId="06F4F063" w14:textId="4D0C686D" w:rsidR="00122C2B" w:rsidRPr="006D66DE" w:rsidRDefault="00122C2B" w:rsidP="00122C2B">
            <w:pPr>
              <w:spacing w:after="0"/>
              <w:rPr>
                <w:highlight w:val="yellow"/>
                <w:lang w:eastAsia="ar-SA"/>
              </w:rPr>
            </w:pPr>
          </w:p>
        </w:tc>
      </w:tr>
      <w:tr w:rsidR="00122C2B" w:rsidRPr="00853482" w14:paraId="43D0055C" w14:textId="77777777" w:rsidTr="2ED4D1B5">
        <w:trPr>
          <w:cnfStyle w:val="000000010000" w:firstRow="0" w:lastRow="0" w:firstColumn="0" w:lastColumn="0" w:oddVBand="0" w:evenVBand="0" w:oddHBand="0" w:evenHBand="1" w:firstRowFirstColumn="0" w:firstRowLastColumn="0" w:lastRowFirstColumn="0" w:lastRowLastColumn="0"/>
        </w:trPr>
        <w:tc>
          <w:tcPr>
            <w:tcW w:w="1111" w:type="pct"/>
            <w:vMerge/>
          </w:tcPr>
          <w:p w14:paraId="63C18F12" w14:textId="77777777" w:rsidR="00122C2B" w:rsidRPr="00853482" w:rsidRDefault="00122C2B" w:rsidP="00122C2B">
            <w:pPr>
              <w:spacing w:after="0"/>
              <w:rPr>
                <w:lang w:eastAsia="ar-SA"/>
              </w:rPr>
            </w:pPr>
          </w:p>
        </w:tc>
        <w:tc>
          <w:tcPr>
            <w:tcW w:w="1692" w:type="pct"/>
            <w:vMerge/>
          </w:tcPr>
          <w:p w14:paraId="139A812E" w14:textId="77777777" w:rsidR="00122C2B" w:rsidRPr="00853482" w:rsidRDefault="00122C2B" w:rsidP="00122C2B">
            <w:pPr>
              <w:spacing w:after="0"/>
              <w:rPr>
                <w:lang w:eastAsia="ar-SA"/>
              </w:rPr>
            </w:pPr>
          </w:p>
        </w:tc>
        <w:tc>
          <w:tcPr>
            <w:tcW w:w="664" w:type="pct"/>
          </w:tcPr>
          <w:p w14:paraId="295A7ACF" w14:textId="77777777" w:rsidR="00122C2B" w:rsidRPr="00CC116F" w:rsidRDefault="00122C2B" w:rsidP="00122C2B">
            <w:pPr>
              <w:spacing w:after="0"/>
              <w:rPr>
                <w:highlight w:val="yellow"/>
                <w:lang w:eastAsia="ar-SA"/>
              </w:rPr>
            </w:pPr>
            <w:r w:rsidRPr="00CC116F">
              <w:rPr>
                <w:highlight w:val="yellow"/>
                <w:lang w:eastAsia="ar-SA"/>
              </w:rPr>
              <w:t>Fax</w:t>
            </w:r>
          </w:p>
        </w:tc>
        <w:tc>
          <w:tcPr>
            <w:tcW w:w="1533" w:type="pct"/>
            <w:vAlign w:val="top"/>
          </w:tcPr>
          <w:p w14:paraId="0F261A6A" w14:textId="7A56E842" w:rsidR="00122C2B" w:rsidRPr="006D66DE" w:rsidRDefault="00122C2B" w:rsidP="00122C2B">
            <w:pPr>
              <w:spacing w:after="0"/>
              <w:rPr>
                <w:highlight w:val="yellow"/>
                <w:lang w:eastAsia="ar-SA"/>
              </w:rPr>
            </w:pPr>
            <w:r w:rsidRPr="006D66DE">
              <w:rPr>
                <w:highlight w:val="yellow"/>
                <w:lang w:eastAsia="ar-SA"/>
              </w:rPr>
              <w:t>n/a</w:t>
            </w:r>
          </w:p>
        </w:tc>
      </w:tr>
      <w:tr w:rsidR="00122C2B" w:rsidRPr="00853482" w14:paraId="6E202372" w14:textId="77777777" w:rsidTr="2ED4D1B5">
        <w:trPr>
          <w:cnfStyle w:val="000000100000" w:firstRow="0" w:lastRow="0" w:firstColumn="0" w:lastColumn="0" w:oddVBand="0" w:evenVBand="0" w:oddHBand="1" w:evenHBand="0" w:firstRowFirstColumn="0" w:firstRowLastColumn="0" w:lastRowFirstColumn="0" w:lastRowLastColumn="0"/>
        </w:trPr>
        <w:tc>
          <w:tcPr>
            <w:tcW w:w="1111" w:type="pct"/>
            <w:vMerge/>
          </w:tcPr>
          <w:p w14:paraId="1E6A84BF" w14:textId="77777777" w:rsidR="00122C2B" w:rsidRPr="00853482" w:rsidRDefault="00122C2B" w:rsidP="00122C2B">
            <w:pPr>
              <w:spacing w:after="0"/>
              <w:rPr>
                <w:lang w:eastAsia="ar-SA"/>
              </w:rPr>
            </w:pPr>
          </w:p>
        </w:tc>
        <w:tc>
          <w:tcPr>
            <w:tcW w:w="1692" w:type="pct"/>
            <w:vMerge/>
          </w:tcPr>
          <w:p w14:paraId="7773638F" w14:textId="77777777" w:rsidR="00122C2B" w:rsidRPr="00853482" w:rsidRDefault="00122C2B" w:rsidP="00122C2B">
            <w:pPr>
              <w:spacing w:after="0"/>
              <w:rPr>
                <w:lang w:eastAsia="ar-SA"/>
              </w:rPr>
            </w:pPr>
          </w:p>
        </w:tc>
        <w:tc>
          <w:tcPr>
            <w:tcW w:w="664" w:type="pct"/>
          </w:tcPr>
          <w:p w14:paraId="20BF4C6D" w14:textId="77777777" w:rsidR="00122C2B" w:rsidRPr="00CC116F" w:rsidRDefault="00122C2B" w:rsidP="00122C2B">
            <w:pPr>
              <w:spacing w:after="0"/>
              <w:rPr>
                <w:highlight w:val="yellow"/>
                <w:lang w:eastAsia="ar-SA"/>
              </w:rPr>
            </w:pPr>
            <w:r w:rsidRPr="00CC116F">
              <w:rPr>
                <w:highlight w:val="yellow"/>
                <w:lang w:eastAsia="ar-SA"/>
              </w:rPr>
              <w:t>Email</w:t>
            </w:r>
          </w:p>
        </w:tc>
        <w:tc>
          <w:tcPr>
            <w:tcW w:w="1533" w:type="pct"/>
            <w:vAlign w:val="top"/>
          </w:tcPr>
          <w:p w14:paraId="65E3C597" w14:textId="42A4F309" w:rsidR="00122C2B" w:rsidRPr="00CC116F" w:rsidRDefault="00122C2B" w:rsidP="00122C2B">
            <w:pPr>
              <w:rPr>
                <w:highlight w:val="yellow"/>
              </w:rPr>
            </w:pPr>
          </w:p>
        </w:tc>
      </w:tr>
      <w:tr w:rsidR="2ED4D1B5" w14:paraId="1B3B6846" w14:textId="77777777" w:rsidTr="2ED4D1B5">
        <w:trPr>
          <w:cnfStyle w:val="000000010000" w:firstRow="0" w:lastRow="0" w:firstColumn="0" w:lastColumn="0" w:oddVBand="0" w:evenVBand="0" w:oddHBand="0" w:evenHBand="1" w:firstRowFirstColumn="0" w:firstRowLastColumn="0" w:lastRowFirstColumn="0" w:lastRowLastColumn="0"/>
          <w:trHeight w:val="300"/>
        </w:trPr>
        <w:tc>
          <w:tcPr>
            <w:tcW w:w="2247" w:type="dxa"/>
            <w:vMerge w:val="restart"/>
          </w:tcPr>
          <w:p w14:paraId="5BBA3ADC" w14:textId="1229F639" w:rsidR="06116D8A" w:rsidRDefault="06116D8A" w:rsidP="2ED4D1B5">
            <w:pPr>
              <w:rPr>
                <w:lang w:eastAsia="ar-SA"/>
              </w:rPr>
            </w:pPr>
            <w:r w:rsidRPr="2ED4D1B5">
              <w:rPr>
                <w:lang w:eastAsia="ar-SA"/>
              </w:rPr>
              <w:t>PC Building Regs</w:t>
            </w:r>
            <w:r w:rsidR="190FD2E2" w:rsidRPr="2ED4D1B5">
              <w:rPr>
                <w:lang w:eastAsia="ar-SA"/>
              </w:rPr>
              <w:t>.</w:t>
            </w:r>
          </w:p>
        </w:tc>
        <w:tc>
          <w:tcPr>
            <w:tcW w:w="3424" w:type="dxa"/>
            <w:vMerge w:val="restart"/>
          </w:tcPr>
          <w:p w14:paraId="3CC9F5D8" w14:textId="63440CFE" w:rsidR="4DD5A56B" w:rsidRDefault="4DD5A56B" w:rsidP="2ED4D1B5">
            <w:pPr>
              <w:spacing w:after="0"/>
              <w:rPr>
                <w:rFonts w:cs="Arial"/>
                <w:color w:val="200C4C" w:themeColor="text1"/>
                <w:szCs w:val="16"/>
              </w:rPr>
            </w:pPr>
            <w:r w:rsidRPr="2ED4D1B5">
              <w:rPr>
                <w:rFonts w:cs="Arial"/>
                <w:color w:val="200C4C" w:themeColor="text1"/>
                <w:szCs w:val="16"/>
              </w:rPr>
              <w:t xml:space="preserve">Olive Grove Depot, </w:t>
            </w:r>
          </w:p>
          <w:p w14:paraId="07819D36" w14:textId="59D08E40" w:rsidR="4DD5A56B" w:rsidRDefault="4DD5A56B" w:rsidP="2ED4D1B5">
            <w:pPr>
              <w:spacing w:after="0"/>
              <w:rPr>
                <w:rFonts w:cs="Arial"/>
                <w:color w:val="200C4C" w:themeColor="text1"/>
                <w:szCs w:val="16"/>
              </w:rPr>
            </w:pPr>
            <w:r w:rsidRPr="2ED4D1B5">
              <w:rPr>
                <w:rFonts w:cs="Arial"/>
                <w:color w:val="200C4C" w:themeColor="text1"/>
                <w:szCs w:val="16"/>
              </w:rPr>
              <w:t xml:space="preserve">Sheffield, </w:t>
            </w:r>
          </w:p>
          <w:p w14:paraId="7F710434" w14:textId="7E40DB67" w:rsidR="4DD5A56B" w:rsidRDefault="4DD5A56B" w:rsidP="2ED4D1B5">
            <w:pPr>
              <w:spacing w:after="0"/>
              <w:rPr>
                <w:rFonts w:cs="Arial"/>
                <w:color w:val="200C4C" w:themeColor="text1"/>
                <w:szCs w:val="16"/>
              </w:rPr>
            </w:pPr>
            <w:r w:rsidRPr="2ED4D1B5">
              <w:rPr>
                <w:rFonts w:cs="Arial"/>
                <w:color w:val="200C4C" w:themeColor="text1"/>
                <w:szCs w:val="16"/>
              </w:rPr>
              <w:t>S23GE</w:t>
            </w:r>
          </w:p>
          <w:p w14:paraId="0B11A2EB" w14:textId="67DFC391" w:rsidR="2ED4D1B5" w:rsidRDefault="2ED4D1B5" w:rsidP="2ED4D1B5">
            <w:pPr>
              <w:rPr>
                <w:color w:val="200C4C" w:themeColor="text1"/>
                <w:highlight w:val="yellow"/>
                <w:lang w:eastAsia="ar-SA"/>
              </w:rPr>
            </w:pPr>
          </w:p>
        </w:tc>
        <w:tc>
          <w:tcPr>
            <w:tcW w:w="1344" w:type="dxa"/>
          </w:tcPr>
          <w:p w14:paraId="4282B618" w14:textId="77777777" w:rsidR="2ED4D1B5" w:rsidRDefault="2ED4D1B5" w:rsidP="2ED4D1B5">
            <w:pPr>
              <w:spacing w:after="0"/>
              <w:rPr>
                <w:highlight w:val="yellow"/>
                <w:lang w:eastAsia="ar-SA"/>
              </w:rPr>
            </w:pPr>
            <w:r w:rsidRPr="2ED4D1B5">
              <w:rPr>
                <w:highlight w:val="yellow"/>
                <w:lang w:eastAsia="ar-SA"/>
              </w:rPr>
              <w:t>Contact</w:t>
            </w:r>
          </w:p>
        </w:tc>
        <w:tc>
          <w:tcPr>
            <w:tcW w:w="3102" w:type="dxa"/>
            <w:vAlign w:val="top"/>
          </w:tcPr>
          <w:p w14:paraId="153C4C51" w14:textId="40FC2675" w:rsidR="12BCB749" w:rsidRDefault="12BCB749" w:rsidP="2ED4D1B5">
            <w:pPr>
              <w:spacing w:after="0"/>
              <w:rPr>
                <w:b/>
                <w:bCs/>
                <w:highlight w:val="yellow"/>
                <w:lang w:eastAsia="ar-SA"/>
              </w:rPr>
            </w:pPr>
            <w:r w:rsidRPr="2ED4D1B5">
              <w:rPr>
                <w:b/>
                <w:bCs/>
                <w:highlight w:val="yellow"/>
                <w:lang w:eastAsia="ar-SA"/>
              </w:rPr>
              <w:t>Thomas Ainscough</w:t>
            </w:r>
          </w:p>
        </w:tc>
      </w:tr>
      <w:tr w:rsidR="2ED4D1B5" w14:paraId="2EADF7AD" w14:textId="77777777" w:rsidTr="2ED4D1B5">
        <w:trPr>
          <w:cnfStyle w:val="000000100000" w:firstRow="0" w:lastRow="0" w:firstColumn="0" w:lastColumn="0" w:oddVBand="0" w:evenVBand="0" w:oddHBand="1" w:evenHBand="0" w:firstRowFirstColumn="0" w:firstRowLastColumn="0" w:lastRowFirstColumn="0" w:lastRowLastColumn="0"/>
          <w:trHeight w:val="300"/>
        </w:trPr>
        <w:tc>
          <w:tcPr>
            <w:tcW w:w="2247" w:type="dxa"/>
            <w:vMerge/>
          </w:tcPr>
          <w:p w14:paraId="57CF92DA" w14:textId="77777777" w:rsidR="0081645A" w:rsidRDefault="0081645A"/>
        </w:tc>
        <w:tc>
          <w:tcPr>
            <w:tcW w:w="3424" w:type="dxa"/>
            <w:vMerge/>
          </w:tcPr>
          <w:p w14:paraId="7EDAD3F5" w14:textId="77777777" w:rsidR="0081645A" w:rsidRDefault="0081645A"/>
        </w:tc>
        <w:tc>
          <w:tcPr>
            <w:tcW w:w="1344" w:type="dxa"/>
          </w:tcPr>
          <w:p w14:paraId="31158F38" w14:textId="77777777" w:rsidR="2ED4D1B5" w:rsidRDefault="2ED4D1B5" w:rsidP="2ED4D1B5">
            <w:pPr>
              <w:spacing w:after="0"/>
              <w:rPr>
                <w:highlight w:val="yellow"/>
                <w:lang w:eastAsia="ar-SA"/>
              </w:rPr>
            </w:pPr>
            <w:r w:rsidRPr="2ED4D1B5">
              <w:rPr>
                <w:highlight w:val="yellow"/>
                <w:lang w:eastAsia="ar-SA"/>
              </w:rPr>
              <w:t>Position</w:t>
            </w:r>
          </w:p>
        </w:tc>
        <w:tc>
          <w:tcPr>
            <w:tcW w:w="3102" w:type="dxa"/>
            <w:vAlign w:val="top"/>
          </w:tcPr>
          <w:p w14:paraId="2C6CB34F" w14:textId="07F7F435" w:rsidR="3FAA3B1F" w:rsidRDefault="3FAA3B1F" w:rsidP="2ED4D1B5">
            <w:pPr>
              <w:spacing w:after="0"/>
              <w:rPr>
                <w:highlight w:val="yellow"/>
                <w:lang w:eastAsia="ar-SA"/>
              </w:rPr>
            </w:pPr>
            <w:r w:rsidRPr="2ED4D1B5">
              <w:rPr>
                <w:highlight w:val="yellow"/>
                <w:lang w:eastAsia="ar-SA"/>
              </w:rPr>
              <w:t>Principal Operations Manager</w:t>
            </w:r>
          </w:p>
        </w:tc>
      </w:tr>
      <w:tr w:rsidR="2ED4D1B5" w14:paraId="177E497F" w14:textId="77777777" w:rsidTr="2ED4D1B5">
        <w:trPr>
          <w:cnfStyle w:val="000000010000" w:firstRow="0" w:lastRow="0" w:firstColumn="0" w:lastColumn="0" w:oddVBand="0" w:evenVBand="0" w:oddHBand="0" w:evenHBand="1" w:firstRowFirstColumn="0" w:firstRowLastColumn="0" w:lastRowFirstColumn="0" w:lastRowLastColumn="0"/>
          <w:trHeight w:val="300"/>
        </w:trPr>
        <w:tc>
          <w:tcPr>
            <w:tcW w:w="2247" w:type="dxa"/>
            <w:vMerge/>
          </w:tcPr>
          <w:p w14:paraId="5A66EFA9" w14:textId="77777777" w:rsidR="0081645A" w:rsidRDefault="0081645A"/>
        </w:tc>
        <w:tc>
          <w:tcPr>
            <w:tcW w:w="3424" w:type="dxa"/>
            <w:vMerge/>
          </w:tcPr>
          <w:p w14:paraId="4A9044CB" w14:textId="77777777" w:rsidR="0081645A" w:rsidRDefault="0081645A"/>
        </w:tc>
        <w:tc>
          <w:tcPr>
            <w:tcW w:w="1344" w:type="dxa"/>
          </w:tcPr>
          <w:p w14:paraId="27EEB8BE" w14:textId="77777777" w:rsidR="2ED4D1B5" w:rsidRDefault="2ED4D1B5" w:rsidP="2ED4D1B5">
            <w:pPr>
              <w:spacing w:after="0"/>
              <w:rPr>
                <w:szCs w:val="16"/>
                <w:highlight w:val="yellow"/>
                <w:lang w:eastAsia="ar-SA"/>
              </w:rPr>
            </w:pPr>
            <w:r w:rsidRPr="2ED4D1B5">
              <w:rPr>
                <w:szCs w:val="16"/>
                <w:highlight w:val="yellow"/>
                <w:lang w:eastAsia="ar-SA"/>
              </w:rPr>
              <w:t>Tel</w:t>
            </w:r>
          </w:p>
        </w:tc>
        <w:tc>
          <w:tcPr>
            <w:tcW w:w="3102" w:type="dxa"/>
            <w:vAlign w:val="top"/>
          </w:tcPr>
          <w:p w14:paraId="7EF2D37D" w14:textId="4C9643D4" w:rsidR="31FEDC1A" w:rsidRDefault="31FEDC1A" w:rsidP="2ED4D1B5">
            <w:pPr>
              <w:spacing w:after="0"/>
              <w:rPr>
                <w:rFonts w:cs="Arial"/>
                <w:color w:val="200C4C" w:themeColor="text1"/>
                <w:szCs w:val="16"/>
              </w:rPr>
            </w:pPr>
            <w:r w:rsidRPr="2ED4D1B5">
              <w:rPr>
                <w:rFonts w:cs="Arial"/>
                <w:color w:val="200C4C" w:themeColor="text1"/>
                <w:szCs w:val="16"/>
              </w:rPr>
              <w:t>07387288904</w:t>
            </w:r>
          </w:p>
        </w:tc>
      </w:tr>
      <w:tr w:rsidR="2ED4D1B5" w14:paraId="6FE99313" w14:textId="77777777" w:rsidTr="2ED4D1B5">
        <w:trPr>
          <w:cnfStyle w:val="000000100000" w:firstRow="0" w:lastRow="0" w:firstColumn="0" w:lastColumn="0" w:oddVBand="0" w:evenVBand="0" w:oddHBand="1" w:evenHBand="0" w:firstRowFirstColumn="0" w:firstRowLastColumn="0" w:lastRowFirstColumn="0" w:lastRowLastColumn="0"/>
          <w:trHeight w:val="300"/>
        </w:trPr>
        <w:tc>
          <w:tcPr>
            <w:tcW w:w="2247" w:type="dxa"/>
            <w:vMerge/>
          </w:tcPr>
          <w:p w14:paraId="4922C705" w14:textId="77777777" w:rsidR="0081645A" w:rsidRDefault="0081645A"/>
        </w:tc>
        <w:tc>
          <w:tcPr>
            <w:tcW w:w="3424" w:type="dxa"/>
            <w:vMerge/>
          </w:tcPr>
          <w:p w14:paraId="46C94CE6" w14:textId="77777777" w:rsidR="0081645A" w:rsidRDefault="0081645A"/>
        </w:tc>
        <w:tc>
          <w:tcPr>
            <w:tcW w:w="1344" w:type="dxa"/>
          </w:tcPr>
          <w:p w14:paraId="0FF26CB0" w14:textId="77777777" w:rsidR="2ED4D1B5" w:rsidRDefault="2ED4D1B5" w:rsidP="2ED4D1B5">
            <w:pPr>
              <w:spacing w:after="0"/>
              <w:rPr>
                <w:highlight w:val="yellow"/>
                <w:lang w:eastAsia="ar-SA"/>
              </w:rPr>
            </w:pPr>
            <w:r w:rsidRPr="2ED4D1B5">
              <w:rPr>
                <w:highlight w:val="yellow"/>
                <w:lang w:eastAsia="ar-SA"/>
              </w:rPr>
              <w:t>Fax</w:t>
            </w:r>
          </w:p>
        </w:tc>
        <w:tc>
          <w:tcPr>
            <w:tcW w:w="3102" w:type="dxa"/>
            <w:vAlign w:val="top"/>
          </w:tcPr>
          <w:p w14:paraId="7F0698BD" w14:textId="7A56E842" w:rsidR="2ED4D1B5" w:rsidRDefault="2ED4D1B5" w:rsidP="2ED4D1B5">
            <w:pPr>
              <w:spacing w:after="0"/>
              <w:rPr>
                <w:highlight w:val="yellow"/>
                <w:lang w:eastAsia="ar-SA"/>
              </w:rPr>
            </w:pPr>
            <w:r w:rsidRPr="2ED4D1B5">
              <w:rPr>
                <w:highlight w:val="yellow"/>
                <w:lang w:eastAsia="ar-SA"/>
              </w:rPr>
              <w:t>n/a</w:t>
            </w:r>
          </w:p>
        </w:tc>
      </w:tr>
      <w:tr w:rsidR="2ED4D1B5" w14:paraId="47C06746" w14:textId="77777777" w:rsidTr="2ED4D1B5">
        <w:trPr>
          <w:cnfStyle w:val="000000010000" w:firstRow="0" w:lastRow="0" w:firstColumn="0" w:lastColumn="0" w:oddVBand="0" w:evenVBand="0" w:oddHBand="0" w:evenHBand="1" w:firstRowFirstColumn="0" w:firstRowLastColumn="0" w:lastRowFirstColumn="0" w:lastRowLastColumn="0"/>
          <w:trHeight w:val="300"/>
        </w:trPr>
        <w:tc>
          <w:tcPr>
            <w:tcW w:w="2247" w:type="dxa"/>
            <w:vMerge/>
          </w:tcPr>
          <w:p w14:paraId="227861CC" w14:textId="77777777" w:rsidR="0081645A" w:rsidRDefault="0081645A"/>
        </w:tc>
        <w:tc>
          <w:tcPr>
            <w:tcW w:w="3424" w:type="dxa"/>
            <w:vMerge/>
          </w:tcPr>
          <w:p w14:paraId="2554DF2C" w14:textId="77777777" w:rsidR="0081645A" w:rsidRDefault="0081645A"/>
        </w:tc>
        <w:tc>
          <w:tcPr>
            <w:tcW w:w="1344" w:type="dxa"/>
          </w:tcPr>
          <w:p w14:paraId="0D984B78" w14:textId="77777777" w:rsidR="2ED4D1B5" w:rsidRDefault="2ED4D1B5" w:rsidP="2ED4D1B5">
            <w:pPr>
              <w:spacing w:after="0"/>
              <w:rPr>
                <w:lang w:eastAsia="ar-SA"/>
              </w:rPr>
            </w:pPr>
            <w:r w:rsidRPr="2ED4D1B5">
              <w:rPr>
                <w:lang w:eastAsia="ar-SA"/>
              </w:rPr>
              <w:t>Email</w:t>
            </w:r>
          </w:p>
        </w:tc>
        <w:tc>
          <w:tcPr>
            <w:tcW w:w="3102" w:type="dxa"/>
            <w:vAlign w:val="top"/>
          </w:tcPr>
          <w:p w14:paraId="58D7FD20" w14:textId="5B946374" w:rsidR="704D50B9" w:rsidRDefault="704D50B9" w:rsidP="2ED4D1B5">
            <w:pPr>
              <w:spacing w:after="0"/>
            </w:pPr>
            <w:hyperlink r:id="rId27">
              <w:r w:rsidRPr="2ED4D1B5">
                <w:rPr>
                  <w:rStyle w:val="Hyperlink"/>
                </w:rPr>
                <w:t>Thomas.Ainscough1@amey.co.uk</w:t>
              </w:r>
            </w:hyperlink>
          </w:p>
          <w:p w14:paraId="27FD33EB" w14:textId="3AB1DD6E" w:rsidR="2ED4D1B5" w:rsidRDefault="2ED4D1B5" w:rsidP="2ED4D1B5">
            <w:pPr>
              <w:spacing w:after="0"/>
            </w:pPr>
          </w:p>
        </w:tc>
      </w:tr>
    </w:tbl>
    <w:p w14:paraId="359F4520" w14:textId="77777777" w:rsidR="00E376A9" w:rsidRPr="00853482" w:rsidRDefault="00E376A9" w:rsidP="009B6814"/>
    <w:p w14:paraId="23CD2669" w14:textId="77777777" w:rsidR="00C6018B" w:rsidRPr="00853482" w:rsidRDefault="00C6018B" w:rsidP="006A4C81">
      <w:pPr>
        <w:pStyle w:val="Heading3"/>
      </w:pPr>
      <w:bookmarkStart w:id="13" w:name="_Toc129016880"/>
      <w:bookmarkStart w:id="14" w:name="_Toc210825893"/>
      <w:r w:rsidRPr="00853482">
        <w:t>Use of the structure as a workplace</w:t>
      </w:r>
      <w:bookmarkEnd w:id="13"/>
      <w:bookmarkEnd w:id="14"/>
    </w:p>
    <w:p w14:paraId="101B63A1" w14:textId="069CF613" w:rsidR="005E6CC9" w:rsidRPr="009362FB" w:rsidRDefault="005E6CC9" w:rsidP="005E6CC9">
      <w:pPr>
        <w:rPr>
          <w:lang w:eastAsia="ar-SA"/>
        </w:rPr>
      </w:pPr>
      <w:bookmarkStart w:id="15" w:name="_Toc129016881"/>
      <w:r w:rsidRPr="009362FB">
        <w:rPr>
          <w:lang w:eastAsia="ar-SA"/>
        </w:rPr>
        <w:t xml:space="preserve">The </w:t>
      </w:r>
      <w:r w:rsidR="00DD0EF8">
        <w:rPr>
          <w:lang w:eastAsia="ar-SA"/>
        </w:rPr>
        <w:t xml:space="preserve">Depot </w:t>
      </w:r>
      <w:r>
        <w:rPr>
          <w:lang w:eastAsia="ar-SA"/>
        </w:rPr>
        <w:t>at</w:t>
      </w:r>
      <w:r w:rsidR="003F285B">
        <w:rPr>
          <w:lang w:eastAsia="ar-SA"/>
        </w:rPr>
        <w:t xml:space="preserve"> </w:t>
      </w:r>
      <w:r w:rsidR="00546D54">
        <w:rPr>
          <w:lang w:eastAsia="ar-SA"/>
        </w:rPr>
        <w:t>Bradbury</w:t>
      </w:r>
      <w:r>
        <w:rPr>
          <w:lang w:eastAsia="ar-SA"/>
        </w:rPr>
        <w:t xml:space="preserve"> Depot </w:t>
      </w:r>
      <w:r w:rsidRPr="009362FB">
        <w:rPr>
          <w:lang w:eastAsia="ar-SA"/>
        </w:rPr>
        <w:t>will be used as a Workplace.  The Workplace (Health, Safety and Welfare) Regulations 1992, Regulation 2 (1)(b) – Interpretation, refers to ‘any room, lobby, corridor, staircase, road or other place used as a means of access to or egress from the workplace or where facilities are provided for use in connection with the workplace other than a public road.’</w:t>
      </w:r>
    </w:p>
    <w:p w14:paraId="05C9C1D4" w14:textId="77777777" w:rsidR="005E6CC9" w:rsidRDefault="005E6CC9" w:rsidP="005E6CC9">
      <w:pPr>
        <w:rPr>
          <w:lang w:eastAsia="ar-SA"/>
        </w:rPr>
      </w:pPr>
      <w:r>
        <w:rPr>
          <w:lang w:eastAsia="ar-SA"/>
        </w:rPr>
        <w:t xml:space="preserve">This means </w:t>
      </w:r>
      <w:r w:rsidRPr="009362FB">
        <w:rPr>
          <w:lang w:eastAsia="ar-SA"/>
        </w:rPr>
        <w:t>that the design has taken account of the Workplace (Health, Safety and Welfare) Regulations 1992 which relate to the design of, and materials used in, the structure</w:t>
      </w:r>
      <w:r>
        <w:rPr>
          <w:lang w:eastAsia="ar-SA"/>
        </w:rPr>
        <w:t>.</w:t>
      </w:r>
    </w:p>
    <w:p w14:paraId="55D55FB6" w14:textId="77777777" w:rsidR="00EF32B3" w:rsidRPr="00EF32B3" w:rsidRDefault="00EF32B3" w:rsidP="00EF32B3">
      <w:pPr>
        <w:pStyle w:val="Heading2"/>
        <w:rPr>
          <w:lang w:eastAsia="ar-SA"/>
        </w:rPr>
      </w:pPr>
      <w:bookmarkStart w:id="16" w:name="_Toc210808987"/>
      <w:bookmarkStart w:id="17" w:name="_Toc210825894"/>
      <w:r w:rsidRPr="00EF32B3">
        <w:rPr>
          <w:lang w:eastAsia="ar-SA"/>
        </w:rPr>
        <w:t>Site Access and Safety Protocols</w:t>
      </w:r>
      <w:bookmarkEnd w:id="16"/>
      <w:bookmarkEnd w:id="17"/>
    </w:p>
    <w:p w14:paraId="75C5B670" w14:textId="77777777" w:rsidR="00EF32B3" w:rsidRPr="00EF32B3" w:rsidRDefault="00EF32B3" w:rsidP="009F7FD3">
      <w:pPr>
        <w:numPr>
          <w:ilvl w:val="0"/>
          <w:numId w:val="38"/>
        </w:numPr>
        <w:spacing w:after="0" w:line="240" w:lineRule="auto"/>
        <w:rPr>
          <w:lang w:eastAsia="ar-SA"/>
        </w:rPr>
      </w:pPr>
      <w:r w:rsidRPr="00EF32B3">
        <w:rPr>
          <w:lang w:eastAsia="ar-SA"/>
        </w:rPr>
        <w:t xml:space="preserve">It is assumed that the appointed contractor will be granted full and unrestricted access to the allocated and agreed works site. Depot related works vehicular traffic and pedestrian routes shall be segregated from the Contractor’s vehicular traffic and pedestrian routes managed throughout the duration of the works. </w:t>
      </w:r>
    </w:p>
    <w:p w14:paraId="3CF4D80E" w14:textId="77777777" w:rsidR="00EF32B3" w:rsidRPr="00EF32B3" w:rsidRDefault="00EF32B3" w:rsidP="009F7FD3">
      <w:pPr>
        <w:numPr>
          <w:ilvl w:val="0"/>
          <w:numId w:val="38"/>
        </w:numPr>
        <w:spacing w:after="0" w:line="240" w:lineRule="auto"/>
        <w:rPr>
          <w:lang w:eastAsia="ar-SA"/>
        </w:rPr>
      </w:pPr>
      <w:r w:rsidRPr="00EF32B3">
        <w:rPr>
          <w:lang w:eastAsia="ar-SA"/>
        </w:rPr>
        <w:t xml:space="preserve">All welfare areas &amp; offices adjoining, adjacent to, and within the </w:t>
      </w:r>
      <w:bookmarkStart w:id="18" w:name="_Hlk210748413"/>
      <w:r w:rsidRPr="00EF32B3">
        <w:rPr>
          <w:lang w:eastAsia="ar-SA"/>
        </w:rPr>
        <w:t xml:space="preserve">allocated and agreed works </w:t>
      </w:r>
      <w:bookmarkEnd w:id="18"/>
      <w:r w:rsidRPr="00EF32B3">
        <w:rPr>
          <w:lang w:eastAsia="ar-SA"/>
        </w:rPr>
        <w:t>site are to be vacated prior to commencement of works to ensure safe working conditions and compliance with health and safety regulations.</w:t>
      </w:r>
    </w:p>
    <w:p w14:paraId="1811642F" w14:textId="77777777" w:rsidR="00EF32B3" w:rsidRPr="00EF32B3" w:rsidRDefault="00EF32B3" w:rsidP="009F7FD3">
      <w:pPr>
        <w:numPr>
          <w:ilvl w:val="0"/>
          <w:numId w:val="38"/>
        </w:numPr>
        <w:spacing w:after="0" w:line="240" w:lineRule="auto"/>
        <w:rPr>
          <w:lang w:eastAsia="ar-SA"/>
        </w:rPr>
      </w:pPr>
      <w:r w:rsidRPr="00EF32B3">
        <w:rPr>
          <w:lang w:eastAsia="ar-SA"/>
        </w:rPr>
        <w:t xml:space="preserve">Welfare areas must be clearly separated and managed to maintain safe and hygienic conditions for all personnel/staff. </w:t>
      </w:r>
    </w:p>
    <w:p w14:paraId="6E3D2368" w14:textId="77777777" w:rsidR="00EF32B3" w:rsidRDefault="00EF32B3" w:rsidP="009F7FD3">
      <w:pPr>
        <w:numPr>
          <w:ilvl w:val="0"/>
          <w:numId w:val="38"/>
        </w:numPr>
        <w:spacing w:after="0" w:line="240" w:lineRule="auto"/>
        <w:rPr>
          <w:lang w:eastAsia="ar-SA"/>
        </w:rPr>
      </w:pPr>
      <w:r w:rsidRPr="00EF32B3">
        <w:rPr>
          <w:lang w:eastAsia="ar-SA"/>
        </w:rPr>
        <w:t>If asbestos reports/registers referenced in this report are not adequate, then notify PM/Client prior to commencement of any work.</w:t>
      </w:r>
    </w:p>
    <w:p w14:paraId="23D0CC35" w14:textId="1751B0BF" w:rsidR="00D7358D" w:rsidRPr="00EF32B3" w:rsidRDefault="001A626D" w:rsidP="009F7FD3">
      <w:pPr>
        <w:numPr>
          <w:ilvl w:val="0"/>
          <w:numId w:val="38"/>
        </w:numPr>
        <w:spacing w:after="0" w:line="240" w:lineRule="auto"/>
        <w:rPr>
          <w:lang w:eastAsia="ar-SA"/>
        </w:rPr>
      </w:pPr>
      <w:r>
        <w:rPr>
          <w:lang w:eastAsia="ar-SA"/>
        </w:rPr>
        <w:t>Area for the PC</w:t>
      </w:r>
      <w:r w:rsidR="0039232A">
        <w:rPr>
          <w:lang w:eastAsia="ar-SA"/>
        </w:rPr>
        <w:t>’s site</w:t>
      </w:r>
      <w:r>
        <w:rPr>
          <w:lang w:eastAsia="ar-SA"/>
        </w:rPr>
        <w:t xml:space="preserve"> compound to be agreed with the Depot Manager.</w:t>
      </w:r>
    </w:p>
    <w:p w14:paraId="3A843FCC" w14:textId="77777777" w:rsidR="00EF32B3" w:rsidRPr="00EF32B3" w:rsidRDefault="00EF32B3" w:rsidP="00EF32B3">
      <w:pPr>
        <w:pStyle w:val="Heading2"/>
        <w:rPr>
          <w:lang w:eastAsia="ar-SA"/>
        </w:rPr>
      </w:pPr>
      <w:r w:rsidRPr="00EF32B3">
        <w:rPr>
          <w:lang w:eastAsia="ar-SA"/>
        </w:rPr>
        <w:t xml:space="preserve"> </w:t>
      </w:r>
      <w:bookmarkStart w:id="19" w:name="_Toc210808988"/>
      <w:bookmarkStart w:id="20" w:name="_Toc210825895"/>
      <w:r w:rsidRPr="00EF32B3">
        <w:rPr>
          <w:lang w:eastAsia="ar-SA"/>
        </w:rPr>
        <w:t>Programme Coordination and Staff Logistics</w:t>
      </w:r>
      <w:bookmarkEnd w:id="19"/>
      <w:bookmarkEnd w:id="20"/>
    </w:p>
    <w:p w14:paraId="6AB3FCFE" w14:textId="6D34C2BD" w:rsidR="00700B80" w:rsidRDefault="00700B80" w:rsidP="00700B80">
      <w:pPr>
        <w:numPr>
          <w:ilvl w:val="0"/>
          <w:numId w:val="39"/>
        </w:numPr>
        <w:spacing w:line="240" w:lineRule="auto"/>
        <w:rPr>
          <w:lang w:eastAsia="ar-SA"/>
        </w:rPr>
      </w:pPr>
      <w:r w:rsidRPr="00700B80">
        <w:rPr>
          <w:lang w:eastAsia="ar-SA"/>
        </w:rPr>
        <w:t>Building works to be co-ordinated with other planned works activities on the site</w:t>
      </w:r>
      <w:r>
        <w:rPr>
          <w:lang w:eastAsia="ar-SA"/>
        </w:rPr>
        <w:t xml:space="preserve"> if applicable </w:t>
      </w:r>
      <w:r w:rsidRPr="00700B80">
        <w:rPr>
          <w:lang w:eastAsia="ar-SA"/>
        </w:rPr>
        <w:t>to avoid clashes and ensure cooperation</w:t>
      </w:r>
      <w:r>
        <w:rPr>
          <w:lang w:eastAsia="ar-SA"/>
        </w:rPr>
        <w:t xml:space="preserve"> </w:t>
      </w:r>
      <w:r w:rsidRPr="00700B80">
        <w:rPr>
          <w:lang w:eastAsia="ar-SA"/>
        </w:rPr>
        <w:t>between all parties.</w:t>
      </w:r>
    </w:p>
    <w:p w14:paraId="4E6E6C94" w14:textId="6E409CF5" w:rsidR="00856F83" w:rsidRDefault="00413F48" w:rsidP="00700B80">
      <w:pPr>
        <w:numPr>
          <w:ilvl w:val="0"/>
          <w:numId w:val="39"/>
        </w:numPr>
        <w:spacing w:line="240" w:lineRule="auto"/>
        <w:rPr>
          <w:lang w:eastAsia="ar-SA"/>
        </w:rPr>
      </w:pPr>
      <w:r>
        <w:rPr>
          <w:lang w:eastAsia="ar-SA"/>
        </w:rPr>
        <w:t>Regular coordination meetings to be held between the Depot Management and the P</w:t>
      </w:r>
      <w:r w:rsidR="00DA6114">
        <w:rPr>
          <w:lang w:eastAsia="ar-SA"/>
        </w:rPr>
        <w:t>rinci</w:t>
      </w:r>
      <w:r w:rsidR="004A346B">
        <w:rPr>
          <w:lang w:eastAsia="ar-SA"/>
        </w:rPr>
        <w:t>pal Contractor.</w:t>
      </w:r>
      <w:r>
        <w:rPr>
          <w:lang w:eastAsia="ar-SA"/>
        </w:rPr>
        <w:t xml:space="preserve"> </w:t>
      </w:r>
    </w:p>
    <w:p w14:paraId="390A2C29" w14:textId="322B6CDF" w:rsidR="00EF32B3" w:rsidRPr="00EF32B3" w:rsidRDefault="00EF32B3" w:rsidP="00EF32B3">
      <w:pPr>
        <w:pStyle w:val="Heading2"/>
        <w:rPr>
          <w:lang w:eastAsia="ar-SA"/>
        </w:rPr>
      </w:pPr>
      <w:bookmarkStart w:id="21" w:name="_Toc210808989"/>
      <w:bookmarkStart w:id="22" w:name="_Toc210825896"/>
      <w:r w:rsidRPr="00EF32B3">
        <w:rPr>
          <w:lang w:eastAsia="ar-SA"/>
        </w:rPr>
        <w:lastRenderedPageBreak/>
        <w:t>Site Management and Stakeholder Engagement</w:t>
      </w:r>
      <w:bookmarkEnd w:id="21"/>
      <w:bookmarkEnd w:id="22"/>
    </w:p>
    <w:p w14:paraId="564CE527" w14:textId="77777777" w:rsidR="00EF32B3" w:rsidRPr="00EF32B3" w:rsidRDefault="00EF32B3" w:rsidP="009F7FD3">
      <w:pPr>
        <w:numPr>
          <w:ilvl w:val="0"/>
          <w:numId w:val="40"/>
        </w:numPr>
        <w:spacing w:after="0" w:line="240" w:lineRule="auto"/>
        <w:rPr>
          <w:lang w:eastAsia="ar-SA"/>
        </w:rPr>
      </w:pPr>
      <w:r w:rsidRPr="00EF32B3">
        <w:rPr>
          <w:lang w:eastAsia="ar-SA"/>
        </w:rPr>
        <w:t>A comprehensive site access and management plan must be developed to ensure efficient movement of vehicular traffic, personnel, materials, and equipment.</w:t>
      </w:r>
    </w:p>
    <w:p w14:paraId="5EFFF537" w14:textId="77777777" w:rsidR="00EF32B3" w:rsidRPr="00EF32B3" w:rsidRDefault="00EF32B3" w:rsidP="009F7FD3">
      <w:pPr>
        <w:numPr>
          <w:ilvl w:val="0"/>
          <w:numId w:val="40"/>
        </w:numPr>
        <w:spacing w:after="0" w:line="240" w:lineRule="auto"/>
        <w:rPr>
          <w:lang w:eastAsia="ar-SA"/>
        </w:rPr>
      </w:pPr>
      <w:r w:rsidRPr="00EF32B3">
        <w:rPr>
          <w:lang w:eastAsia="ar-SA"/>
        </w:rPr>
        <w:t>Engagement with other agencies, contractors, and stakeholders sharing the site is essential to avoid conflicts and ensure collaborative working arrangements.</w:t>
      </w:r>
    </w:p>
    <w:p w14:paraId="7F698AE1" w14:textId="561CD6C4" w:rsidR="00EF32B3" w:rsidRDefault="00EF32B3" w:rsidP="005E6CC9">
      <w:pPr>
        <w:rPr>
          <w:lang w:eastAsia="ar-SA"/>
        </w:rPr>
      </w:pPr>
    </w:p>
    <w:p w14:paraId="5E4591AC" w14:textId="51FDF9A0" w:rsidR="00C6018B" w:rsidRPr="00853482" w:rsidRDefault="00C6018B" w:rsidP="00EF32B3">
      <w:pPr>
        <w:pStyle w:val="Heading2"/>
      </w:pPr>
      <w:bookmarkStart w:id="23" w:name="_Toc210825897"/>
      <w:r w:rsidRPr="00853482">
        <w:t>Extent and Location of Existing Records and Plans</w:t>
      </w:r>
      <w:bookmarkEnd w:id="15"/>
      <w:bookmarkEnd w:id="23"/>
      <w:r w:rsidRPr="00853482">
        <w:t xml:space="preserve"> </w:t>
      </w:r>
    </w:p>
    <w:tbl>
      <w:tblPr>
        <w:tblStyle w:val="AmeyTable"/>
        <w:tblW w:w="10201" w:type="dxa"/>
        <w:tblLook w:val="04A0" w:firstRow="1" w:lastRow="0" w:firstColumn="1" w:lastColumn="0" w:noHBand="0" w:noVBand="1"/>
      </w:tblPr>
      <w:tblGrid>
        <w:gridCol w:w="3114"/>
        <w:gridCol w:w="708"/>
        <w:gridCol w:w="709"/>
        <w:gridCol w:w="5670"/>
      </w:tblGrid>
      <w:tr w:rsidR="002036F0" w:rsidRPr="00853482" w14:paraId="0FFB8478" w14:textId="77777777" w:rsidTr="00BE092F">
        <w:trPr>
          <w:cnfStyle w:val="100000000000" w:firstRow="1" w:lastRow="0" w:firstColumn="0" w:lastColumn="0" w:oddVBand="0" w:evenVBand="0" w:oddHBand="0" w:evenHBand="0" w:firstRowFirstColumn="0" w:firstRowLastColumn="0" w:lastRowFirstColumn="0" w:lastRowLastColumn="0"/>
        </w:trPr>
        <w:tc>
          <w:tcPr>
            <w:tcW w:w="10201" w:type="dxa"/>
            <w:gridSpan w:val="4"/>
          </w:tcPr>
          <w:p w14:paraId="766EB3FA" w14:textId="77777777" w:rsidR="002036F0" w:rsidRPr="00853482" w:rsidRDefault="002036F0" w:rsidP="00AB7739">
            <w:pPr>
              <w:spacing w:after="0"/>
              <w:rPr>
                <w:b w:val="0"/>
                <w:lang w:eastAsia="ar-SA"/>
              </w:rPr>
            </w:pPr>
            <w:r w:rsidRPr="00853482">
              <w:rPr>
                <w:lang w:eastAsia="ar-SA"/>
              </w:rPr>
              <w:t>Existing Site Records</w:t>
            </w:r>
          </w:p>
        </w:tc>
      </w:tr>
      <w:tr w:rsidR="002036F0" w:rsidRPr="00853482" w14:paraId="60CB59E1" w14:textId="77777777" w:rsidTr="00AB7739">
        <w:trPr>
          <w:cnfStyle w:val="000000100000" w:firstRow="0" w:lastRow="0" w:firstColumn="0" w:lastColumn="0" w:oddVBand="0" w:evenVBand="0" w:oddHBand="1" w:evenHBand="0" w:firstRowFirstColumn="0" w:firstRowLastColumn="0" w:lastRowFirstColumn="0" w:lastRowLastColumn="0"/>
          <w:trHeight w:val="218"/>
        </w:trPr>
        <w:tc>
          <w:tcPr>
            <w:tcW w:w="3114" w:type="dxa"/>
          </w:tcPr>
          <w:p w14:paraId="3F15B2CE" w14:textId="77777777" w:rsidR="002036F0" w:rsidRPr="00853482" w:rsidRDefault="002036F0" w:rsidP="00AB7739">
            <w:pPr>
              <w:spacing w:after="0"/>
              <w:rPr>
                <w:b/>
                <w:bCs/>
                <w:lang w:eastAsia="ar-SA"/>
              </w:rPr>
            </w:pPr>
          </w:p>
        </w:tc>
        <w:tc>
          <w:tcPr>
            <w:tcW w:w="708" w:type="dxa"/>
          </w:tcPr>
          <w:p w14:paraId="3E79600E" w14:textId="77777777" w:rsidR="002036F0" w:rsidRPr="00853482" w:rsidRDefault="002036F0" w:rsidP="00AB7739">
            <w:pPr>
              <w:spacing w:after="0"/>
              <w:rPr>
                <w:b/>
                <w:bCs/>
                <w:lang w:eastAsia="ar-SA"/>
              </w:rPr>
            </w:pPr>
            <w:r w:rsidRPr="00853482">
              <w:rPr>
                <w:b/>
                <w:bCs/>
                <w:lang w:eastAsia="ar-SA"/>
              </w:rPr>
              <w:t>Yes</w:t>
            </w:r>
          </w:p>
        </w:tc>
        <w:tc>
          <w:tcPr>
            <w:tcW w:w="709" w:type="dxa"/>
          </w:tcPr>
          <w:p w14:paraId="5166BD0C" w14:textId="77777777" w:rsidR="002036F0" w:rsidRPr="00853482" w:rsidRDefault="002036F0" w:rsidP="00AB7739">
            <w:pPr>
              <w:spacing w:after="0"/>
              <w:rPr>
                <w:b/>
                <w:bCs/>
                <w:lang w:eastAsia="ar-SA"/>
              </w:rPr>
            </w:pPr>
            <w:r w:rsidRPr="00853482">
              <w:rPr>
                <w:b/>
                <w:bCs/>
                <w:lang w:eastAsia="ar-SA"/>
              </w:rPr>
              <w:t>No</w:t>
            </w:r>
          </w:p>
        </w:tc>
        <w:tc>
          <w:tcPr>
            <w:tcW w:w="5670" w:type="dxa"/>
          </w:tcPr>
          <w:p w14:paraId="6D6F4588" w14:textId="77777777" w:rsidR="002036F0" w:rsidRPr="00853482" w:rsidRDefault="002036F0" w:rsidP="00AB7739">
            <w:pPr>
              <w:spacing w:after="0"/>
              <w:rPr>
                <w:b/>
                <w:bCs/>
                <w:lang w:eastAsia="ar-SA"/>
              </w:rPr>
            </w:pPr>
            <w:r w:rsidRPr="00853482">
              <w:rPr>
                <w:b/>
                <w:bCs/>
                <w:lang w:eastAsia="ar-SA"/>
              </w:rPr>
              <w:t>Comments</w:t>
            </w:r>
          </w:p>
        </w:tc>
      </w:tr>
      <w:tr w:rsidR="00F22A6E" w:rsidRPr="00853482" w14:paraId="16B9178B"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74440718" w14:textId="77777777" w:rsidR="00F22A6E" w:rsidRPr="00853482" w:rsidRDefault="00F22A6E" w:rsidP="00F22A6E">
            <w:pPr>
              <w:spacing w:after="0"/>
              <w:rPr>
                <w:lang w:eastAsia="ar-SA"/>
              </w:rPr>
            </w:pPr>
            <w:r w:rsidRPr="00853482">
              <w:rPr>
                <w:lang w:eastAsia="ar-SA"/>
              </w:rPr>
              <w:t>Existing Drawings</w:t>
            </w:r>
          </w:p>
        </w:tc>
        <w:sdt>
          <w:sdtPr>
            <w:rPr>
              <w:lang w:eastAsia="ar-SA"/>
            </w:rPr>
            <w:id w:val="-1421096946"/>
            <w14:checkbox>
              <w14:checked w14:val="1"/>
              <w14:checkedState w14:val="2612" w14:font="MS Gothic"/>
              <w14:uncheckedState w14:val="2610" w14:font="MS Gothic"/>
            </w14:checkbox>
          </w:sdtPr>
          <w:sdtContent>
            <w:tc>
              <w:tcPr>
                <w:tcW w:w="708" w:type="dxa"/>
              </w:tcPr>
              <w:p w14:paraId="70D1154F" w14:textId="6FEA3A64"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sdt>
          <w:sdtPr>
            <w:rPr>
              <w:lang w:eastAsia="ar-SA"/>
            </w:rPr>
            <w:id w:val="990451989"/>
            <w14:checkbox>
              <w14:checked w14:val="0"/>
              <w14:checkedState w14:val="2612" w14:font="MS Gothic"/>
              <w14:uncheckedState w14:val="2610" w14:font="MS Gothic"/>
            </w14:checkbox>
          </w:sdtPr>
          <w:sdtContent>
            <w:tc>
              <w:tcPr>
                <w:tcW w:w="709" w:type="dxa"/>
              </w:tcPr>
              <w:p w14:paraId="202B5FA1" w14:textId="2A2E99FE"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tc>
          <w:tcPr>
            <w:tcW w:w="5670" w:type="dxa"/>
          </w:tcPr>
          <w:p w14:paraId="3B005491" w14:textId="18B46B4D" w:rsidR="00F22A6E" w:rsidRPr="00853482" w:rsidRDefault="00F22A6E" w:rsidP="00F22A6E">
            <w:pPr>
              <w:spacing w:after="0"/>
              <w:rPr>
                <w:lang w:eastAsia="ar-SA"/>
              </w:rPr>
            </w:pPr>
            <w:r w:rsidRPr="009931E6">
              <w:rPr>
                <w:lang w:eastAsia="ar-SA"/>
              </w:rPr>
              <w:t>Refer to Tender folder – 0</w:t>
            </w:r>
            <w:r w:rsidR="0044460C">
              <w:rPr>
                <w:lang w:eastAsia="ar-SA"/>
              </w:rPr>
              <w:t>5</w:t>
            </w:r>
            <w:r w:rsidRPr="009931E6">
              <w:rPr>
                <w:lang w:eastAsia="ar-SA"/>
              </w:rPr>
              <w:t xml:space="preserve">.01 </w:t>
            </w:r>
            <w:proofErr w:type="spellStart"/>
            <w:r w:rsidRPr="009931E6">
              <w:rPr>
                <w:lang w:eastAsia="ar-SA"/>
              </w:rPr>
              <w:t>Topo</w:t>
            </w:r>
            <w:proofErr w:type="spellEnd"/>
            <w:r w:rsidRPr="009931E6">
              <w:rPr>
                <w:lang w:eastAsia="ar-SA"/>
              </w:rPr>
              <w:t>, Drainage and services</w:t>
            </w:r>
          </w:p>
        </w:tc>
      </w:tr>
      <w:tr w:rsidR="00F22A6E" w:rsidRPr="00853482" w14:paraId="553F316C"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55C8F34E" w14:textId="77777777" w:rsidR="00F22A6E" w:rsidRPr="00853482" w:rsidRDefault="00F22A6E" w:rsidP="00F22A6E">
            <w:pPr>
              <w:spacing w:after="0"/>
              <w:rPr>
                <w:lang w:eastAsia="ar-SA"/>
              </w:rPr>
            </w:pPr>
            <w:r w:rsidRPr="00853482">
              <w:rPr>
                <w:lang w:eastAsia="ar-SA"/>
              </w:rPr>
              <w:t>Health and Safety Files</w:t>
            </w:r>
          </w:p>
        </w:tc>
        <w:sdt>
          <w:sdtPr>
            <w:rPr>
              <w:lang w:eastAsia="ar-SA"/>
            </w:rPr>
            <w:id w:val="847525901"/>
            <w14:checkbox>
              <w14:checked w14:val="0"/>
              <w14:checkedState w14:val="2612" w14:font="MS Gothic"/>
              <w14:uncheckedState w14:val="2610" w14:font="MS Gothic"/>
            </w14:checkbox>
          </w:sdtPr>
          <w:sdtContent>
            <w:tc>
              <w:tcPr>
                <w:tcW w:w="708" w:type="dxa"/>
              </w:tcPr>
              <w:p w14:paraId="192ADFF0"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sdt>
          <w:sdtPr>
            <w:rPr>
              <w:lang w:eastAsia="ar-SA"/>
            </w:rPr>
            <w:id w:val="-1355112930"/>
            <w14:checkbox>
              <w14:checked w14:val="1"/>
              <w14:checkedState w14:val="2612" w14:font="MS Gothic"/>
              <w14:uncheckedState w14:val="2610" w14:font="MS Gothic"/>
            </w14:checkbox>
          </w:sdtPr>
          <w:sdtContent>
            <w:tc>
              <w:tcPr>
                <w:tcW w:w="709" w:type="dxa"/>
              </w:tcPr>
              <w:p w14:paraId="1CDDC38B"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tc>
          <w:tcPr>
            <w:tcW w:w="5670" w:type="dxa"/>
          </w:tcPr>
          <w:p w14:paraId="02A37EAC" w14:textId="6DC8D219" w:rsidR="00F22A6E" w:rsidRPr="00853482" w:rsidRDefault="00F22A6E" w:rsidP="00F22A6E">
            <w:pPr>
              <w:spacing w:after="0"/>
              <w:rPr>
                <w:lang w:eastAsia="ar-SA"/>
              </w:rPr>
            </w:pPr>
            <w:r w:rsidRPr="008C3734">
              <w:rPr>
                <w:lang w:eastAsia="ar-SA"/>
              </w:rPr>
              <w:t>Not available. To be developed by a Principal Contractor</w:t>
            </w:r>
          </w:p>
        </w:tc>
      </w:tr>
      <w:tr w:rsidR="00F22A6E" w:rsidRPr="00853482" w14:paraId="1EAC01CD"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7457EB21" w14:textId="77777777" w:rsidR="00F22A6E" w:rsidRPr="00853482" w:rsidRDefault="00F22A6E" w:rsidP="00F22A6E">
            <w:pPr>
              <w:spacing w:after="0"/>
              <w:rPr>
                <w:lang w:eastAsia="ar-SA"/>
              </w:rPr>
            </w:pPr>
            <w:r w:rsidRPr="00853482">
              <w:rPr>
                <w:lang w:eastAsia="ar-SA"/>
              </w:rPr>
              <w:t>Ground Conditions / Soils Reports</w:t>
            </w:r>
          </w:p>
        </w:tc>
        <w:sdt>
          <w:sdtPr>
            <w:rPr>
              <w:lang w:eastAsia="ar-SA"/>
            </w:rPr>
            <w:id w:val="1482729475"/>
            <w14:checkbox>
              <w14:checked w14:val="0"/>
              <w14:checkedState w14:val="2612" w14:font="MS Gothic"/>
              <w14:uncheckedState w14:val="2610" w14:font="MS Gothic"/>
            </w14:checkbox>
          </w:sdtPr>
          <w:sdtContent>
            <w:tc>
              <w:tcPr>
                <w:tcW w:w="708" w:type="dxa"/>
              </w:tcPr>
              <w:p w14:paraId="6BE43B3C"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sdt>
          <w:sdtPr>
            <w:rPr>
              <w:lang w:eastAsia="ar-SA"/>
            </w:rPr>
            <w:id w:val="-678811517"/>
            <w14:checkbox>
              <w14:checked w14:val="1"/>
              <w14:checkedState w14:val="2612" w14:font="MS Gothic"/>
              <w14:uncheckedState w14:val="2610" w14:font="MS Gothic"/>
            </w14:checkbox>
          </w:sdtPr>
          <w:sdtContent>
            <w:tc>
              <w:tcPr>
                <w:tcW w:w="709" w:type="dxa"/>
              </w:tcPr>
              <w:p w14:paraId="2DC15C84"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tc>
          <w:tcPr>
            <w:tcW w:w="5670" w:type="dxa"/>
          </w:tcPr>
          <w:p w14:paraId="6E070732" w14:textId="05C5F297" w:rsidR="00F22A6E" w:rsidRPr="00853482" w:rsidRDefault="00F22A6E" w:rsidP="00F22A6E">
            <w:pPr>
              <w:spacing w:after="0"/>
              <w:rPr>
                <w:lang w:eastAsia="ar-SA"/>
              </w:rPr>
            </w:pPr>
            <w:r w:rsidRPr="009931E6">
              <w:rPr>
                <w:lang w:eastAsia="ar-SA"/>
              </w:rPr>
              <w:t xml:space="preserve">Not </w:t>
            </w:r>
            <w:r w:rsidR="00D07C10">
              <w:rPr>
                <w:lang w:eastAsia="ar-SA"/>
              </w:rPr>
              <w:t>applicable</w:t>
            </w:r>
          </w:p>
        </w:tc>
      </w:tr>
      <w:tr w:rsidR="00F22A6E" w:rsidRPr="00853482" w14:paraId="524EF237"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47CDDA08" w14:textId="77777777" w:rsidR="00F22A6E" w:rsidRPr="00853482" w:rsidRDefault="00F22A6E" w:rsidP="00F22A6E">
            <w:pPr>
              <w:spacing w:after="0"/>
              <w:rPr>
                <w:lang w:eastAsia="ar-SA"/>
              </w:rPr>
            </w:pPr>
            <w:r w:rsidRPr="00853482">
              <w:rPr>
                <w:lang w:eastAsia="ar-SA"/>
              </w:rPr>
              <w:t>Asbestos Records / Register and Surveys</w:t>
            </w:r>
          </w:p>
        </w:tc>
        <w:sdt>
          <w:sdtPr>
            <w:rPr>
              <w:lang w:eastAsia="ar-SA"/>
            </w:rPr>
            <w:id w:val="-1475591369"/>
            <w14:checkbox>
              <w14:checked w14:val="1"/>
              <w14:checkedState w14:val="2612" w14:font="MS Gothic"/>
              <w14:uncheckedState w14:val="2610" w14:font="MS Gothic"/>
            </w14:checkbox>
          </w:sdtPr>
          <w:sdtContent>
            <w:tc>
              <w:tcPr>
                <w:tcW w:w="708" w:type="dxa"/>
              </w:tcPr>
              <w:p w14:paraId="3F324677" w14:textId="696C550F" w:rsidR="00F22A6E" w:rsidRPr="00853482" w:rsidRDefault="00977CD4" w:rsidP="00F22A6E">
                <w:pPr>
                  <w:spacing w:after="0"/>
                  <w:rPr>
                    <w:lang w:eastAsia="ar-SA"/>
                  </w:rPr>
                </w:pPr>
                <w:r>
                  <w:rPr>
                    <w:rFonts w:ascii="MS Gothic" w:eastAsia="MS Gothic" w:hAnsi="MS Gothic" w:hint="eastAsia"/>
                    <w:lang w:eastAsia="ar-SA"/>
                  </w:rPr>
                  <w:t>☒</w:t>
                </w:r>
              </w:p>
            </w:tc>
          </w:sdtContent>
        </w:sdt>
        <w:sdt>
          <w:sdtPr>
            <w:rPr>
              <w:lang w:eastAsia="ar-SA"/>
            </w:rPr>
            <w:id w:val="-1045442673"/>
            <w14:checkbox>
              <w14:checked w14:val="0"/>
              <w14:checkedState w14:val="2612" w14:font="MS Gothic"/>
              <w14:uncheckedState w14:val="2610" w14:font="MS Gothic"/>
            </w14:checkbox>
          </w:sdtPr>
          <w:sdtContent>
            <w:tc>
              <w:tcPr>
                <w:tcW w:w="709" w:type="dxa"/>
              </w:tcPr>
              <w:p w14:paraId="06C609BE" w14:textId="5EED976F" w:rsidR="00F22A6E" w:rsidRPr="00853482" w:rsidRDefault="00977CD4" w:rsidP="00F22A6E">
                <w:pPr>
                  <w:spacing w:after="0"/>
                  <w:rPr>
                    <w:lang w:eastAsia="ar-SA"/>
                  </w:rPr>
                </w:pPr>
                <w:r w:rsidRPr="00977CD4">
                  <w:rPr>
                    <w:rFonts w:ascii="MS Gothic" w:eastAsia="MS Gothic" w:hAnsi="MS Gothic" w:hint="eastAsia"/>
                    <w:lang w:eastAsia="ar-SA"/>
                  </w:rPr>
                  <w:t>☐</w:t>
                </w:r>
              </w:p>
            </w:tc>
          </w:sdtContent>
        </w:sdt>
        <w:tc>
          <w:tcPr>
            <w:tcW w:w="5670" w:type="dxa"/>
          </w:tcPr>
          <w:p w14:paraId="76706E93" w14:textId="39A3F083" w:rsidR="00F22A6E" w:rsidRPr="00853482" w:rsidRDefault="00F22A6E" w:rsidP="00F22A6E">
            <w:pPr>
              <w:spacing w:after="0"/>
              <w:rPr>
                <w:lang w:eastAsia="ar-SA"/>
              </w:rPr>
            </w:pPr>
            <w:r w:rsidRPr="009931E6">
              <w:rPr>
                <w:lang w:eastAsia="ar-SA"/>
              </w:rPr>
              <w:t>Refer to Tender folder – 0</w:t>
            </w:r>
            <w:r w:rsidR="004A7E51">
              <w:rPr>
                <w:lang w:eastAsia="ar-SA"/>
              </w:rPr>
              <w:t>5</w:t>
            </w:r>
            <w:r w:rsidRPr="009931E6">
              <w:rPr>
                <w:lang w:eastAsia="ar-SA"/>
              </w:rPr>
              <w:t>.03 Asbestos survey report</w:t>
            </w:r>
          </w:p>
        </w:tc>
      </w:tr>
      <w:tr w:rsidR="00F22A6E" w:rsidRPr="00853482" w14:paraId="56FDAF17"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39AF08B7" w14:textId="77777777" w:rsidR="00F22A6E" w:rsidRPr="00853482" w:rsidRDefault="00F22A6E" w:rsidP="00F22A6E">
            <w:pPr>
              <w:spacing w:after="0"/>
              <w:rPr>
                <w:lang w:eastAsia="ar-SA"/>
              </w:rPr>
            </w:pPr>
            <w:r w:rsidRPr="00853482">
              <w:rPr>
                <w:lang w:eastAsia="ar-SA"/>
              </w:rPr>
              <w:t>Contamination Test Results</w:t>
            </w:r>
          </w:p>
        </w:tc>
        <w:sdt>
          <w:sdtPr>
            <w:rPr>
              <w:lang w:eastAsia="ar-SA"/>
            </w:rPr>
            <w:id w:val="1003856146"/>
            <w14:checkbox>
              <w14:checked w14:val="0"/>
              <w14:checkedState w14:val="2612" w14:font="MS Gothic"/>
              <w14:uncheckedState w14:val="2610" w14:font="MS Gothic"/>
            </w14:checkbox>
          </w:sdtPr>
          <w:sdtContent>
            <w:tc>
              <w:tcPr>
                <w:tcW w:w="708" w:type="dxa"/>
              </w:tcPr>
              <w:p w14:paraId="0AEE1B11"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sdt>
          <w:sdtPr>
            <w:rPr>
              <w:lang w:eastAsia="ar-SA"/>
            </w:rPr>
            <w:id w:val="-1473510363"/>
            <w14:checkbox>
              <w14:checked w14:val="1"/>
              <w14:checkedState w14:val="2612" w14:font="MS Gothic"/>
              <w14:uncheckedState w14:val="2610" w14:font="MS Gothic"/>
            </w14:checkbox>
          </w:sdtPr>
          <w:sdtContent>
            <w:tc>
              <w:tcPr>
                <w:tcW w:w="709" w:type="dxa"/>
              </w:tcPr>
              <w:p w14:paraId="6B9112B2"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tc>
          <w:tcPr>
            <w:tcW w:w="5670" w:type="dxa"/>
          </w:tcPr>
          <w:p w14:paraId="3787275B" w14:textId="5C3603DC" w:rsidR="00F22A6E" w:rsidRPr="00853482" w:rsidRDefault="00F22A6E" w:rsidP="00F22A6E">
            <w:pPr>
              <w:spacing w:after="0"/>
              <w:rPr>
                <w:lang w:eastAsia="ar-SA"/>
              </w:rPr>
            </w:pPr>
            <w:r w:rsidRPr="009931E6">
              <w:rPr>
                <w:lang w:eastAsia="ar-SA"/>
              </w:rPr>
              <w:t>Not available</w:t>
            </w:r>
          </w:p>
        </w:tc>
      </w:tr>
      <w:tr w:rsidR="00F22A6E" w:rsidRPr="00853482" w14:paraId="582A63F4"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5D32E7CF" w14:textId="77777777" w:rsidR="00F22A6E" w:rsidRPr="00853482" w:rsidRDefault="00F22A6E" w:rsidP="00F22A6E">
            <w:pPr>
              <w:spacing w:after="0"/>
              <w:rPr>
                <w:lang w:eastAsia="ar-SA"/>
              </w:rPr>
            </w:pPr>
            <w:r w:rsidRPr="00853482">
              <w:rPr>
                <w:lang w:eastAsia="ar-SA"/>
              </w:rPr>
              <w:t>Services/Utilities</w:t>
            </w:r>
          </w:p>
        </w:tc>
        <w:sdt>
          <w:sdtPr>
            <w:rPr>
              <w:lang w:eastAsia="ar-SA"/>
            </w:rPr>
            <w:id w:val="-1593618381"/>
            <w14:checkbox>
              <w14:checked w14:val="1"/>
              <w14:checkedState w14:val="2612" w14:font="MS Gothic"/>
              <w14:uncheckedState w14:val="2610" w14:font="MS Gothic"/>
            </w14:checkbox>
          </w:sdtPr>
          <w:sdtContent>
            <w:tc>
              <w:tcPr>
                <w:tcW w:w="708" w:type="dxa"/>
              </w:tcPr>
              <w:p w14:paraId="04F3E3F8"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sdt>
          <w:sdtPr>
            <w:rPr>
              <w:lang w:eastAsia="ar-SA"/>
            </w:rPr>
            <w:id w:val="-1710105330"/>
            <w14:checkbox>
              <w14:checked w14:val="0"/>
              <w14:checkedState w14:val="2612" w14:font="MS Gothic"/>
              <w14:uncheckedState w14:val="2610" w14:font="MS Gothic"/>
            </w14:checkbox>
          </w:sdtPr>
          <w:sdtContent>
            <w:tc>
              <w:tcPr>
                <w:tcW w:w="709" w:type="dxa"/>
              </w:tcPr>
              <w:p w14:paraId="1B7D468F" w14:textId="77777777" w:rsidR="00F22A6E" w:rsidRPr="00853482" w:rsidRDefault="00F22A6E" w:rsidP="00F22A6E">
                <w:pPr>
                  <w:spacing w:after="0"/>
                  <w:rPr>
                    <w:lang w:eastAsia="ar-SA"/>
                  </w:rPr>
                </w:pPr>
                <w:r w:rsidRPr="00853482">
                  <w:rPr>
                    <w:rFonts w:ascii="MS Gothic" w:eastAsia="MS Gothic" w:hAnsi="MS Gothic" w:hint="eastAsia"/>
                    <w:lang w:eastAsia="ar-SA"/>
                  </w:rPr>
                  <w:t>☐</w:t>
                </w:r>
              </w:p>
            </w:tc>
          </w:sdtContent>
        </w:sdt>
        <w:tc>
          <w:tcPr>
            <w:tcW w:w="5670" w:type="dxa"/>
          </w:tcPr>
          <w:p w14:paraId="3008AEE5" w14:textId="076137C8" w:rsidR="00F22A6E" w:rsidRPr="00853482" w:rsidRDefault="00F22A6E" w:rsidP="00F22A6E">
            <w:pPr>
              <w:spacing w:after="0"/>
              <w:rPr>
                <w:lang w:eastAsia="ar-SA"/>
              </w:rPr>
            </w:pPr>
            <w:r w:rsidRPr="009931E6">
              <w:rPr>
                <w:lang w:eastAsia="ar-SA"/>
              </w:rPr>
              <w:t xml:space="preserve">Refer to Tender folder – </w:t>
            </w:r>
            <w:r w:rsidR="00FE1FA1">
              <w:rPr>
                <w:lang w:eastAsia="ar-SA"/>
              </w:rPr>
              <w:t xml:space="preserve">05.01 </w:t>
            </w:r>
            <w:proofErr w:type="spellStart"/>
            <w:r w:rsidR="00FE1FA1">
              <w:rPr>
                <w:lang w:eastAsia="ar-SA"/>
              </w:rPr>
              <w:t>Topo</w:t>
            </w:r>
            <w:proofErr w:type="spellEnd"/>
            <w:r w:rsidRPr="009931E6">
              <w:rPr>
                <w:lang w:eastAsia="ar-SA"/>
              </w:rPr>
              <w:t>, Drainage and services</w:t>
            </w:r>
          </w:p>
        </w:tc>
      </w:tr>
      <w:tr w:rsidR="002036F0" w:rsidRPr="00853482" w14:paraId="1EDDDAC4"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6D495C88" w14:textId="77777777" w:rsidR="002036F0" w:rsidRPr="00853482" w:rsidRDefault="002036F0" w:rsidP="00AB7739">
            <w:pPr>
              <w:spacing w:after="0"/>
              <w:rPr>
                <w:lang w:eastAsia="ar-SA"/>
              </w:rPr>
            </w:pPr>
            <w:r w:rsidRPr="00853482">
              <w:rPr>
                <w:lang w:eastAsia="ar-SA"/>
              </w:rPr>
              <w:t>Public Rights of Way</w:t>
            </w:r>
          </w:p>
        </w:tc>
        <w:sdt>
          <w:sdtPr>
            <w:rPr>
              <w:lang w:eastAsia="ar-SA"/>
            </w:rPr>
            <w:id w:val="-1292438619"/>
            <w14:checkbox>
              <w14:checked w14:val="0"/>
              <w14:checkedState w14:val="2612" w14:font="MS Gothic"/>
              <w14:uncheckedState w14:val="2610" w14:font="MS Gothic"/>
            </w14:checkbox>
          </w:sdtPr>
          <w:sdtContent>
            <w:tc>
              <w:tcPr>
                <w:tcW w:w="708" w:type="dxa"/>
              </w:tcPr>
              <w:p w14:paraId="326FC5E4" w14:textId="77777777" w:rsidR="002036F0" w:rsidRPr="00853482" w:rsidRDefault="002036F0" w:rsidP="00AB7739">
                <w:pPr>
                  <w:spacing w:after="0"/>
                  <w:rPr>
                    <w:lang w:eastAsia="ar-SA"/>
                  </w:rPr>
                </w:pPr>
                <w:r w:rsidRPr="00853482">
                  <w:rPr>
                    <w:rFonts w:ascii="MS Gothic" w:eastAsia="MS Gothic" w:hAnsi="MS Gothic" w:hint="eastAsia"/>
                    <w:lang w:eastAsia="ar-SA"/>
                  </w:rPr>
                  <w:t>☐</w:t>
                </w:r>
              </w:p>
            </w:tc>
          </w:sdtContent>
        </w:sdt>
        <w:sdt>
          <w:sdtPr>
            <w:rPr>
              <w:lang w:eastAsia="ar-SA"/>
            </w:rPr>
            <w:id w:val="22834148"/>
            <w14:checkbox>
              <w14:checked w14:val="1"/>
              <w14:checkedState w14:val="2612" w14:font="MS Gothic"/>
              <w14:uncheckedState w14:val="2610" w14:font="MS Gothic"/>
            </w14:checkbox>
          </w:sdtPr>
          <w:sdtContent>
            <w:tc>
              <w:tcPr>
                <w:tcW w:w="709" w:type="dxa"/>
              </w:tcPr>
              <w:p w14:paraId="050798AB" w14:textId="77777777" w:rsidR="002036F0" w:rsidRPr="00853482" w:rsidRDefault="002036F0" w:rsidP="00AB7739">
                <w:pPr>
                  <w:spacing w:after="0"/>
                  <w:rPr>
                    <w:lang w:eastAsia="ar-SA"/>
                  </w:rPr>
                </w:pPr>
                <w:r w:rsidRPr="00853482">
                  <w:rPr>
                    <w:rFonts w:ascii="MS Gothic" w:eastAsia="MS Gothic" w:hAnsi="MS Gothic" w:hint="eastAsia"/>
                    <w:lang w:eastAsia="ar-SA"/>
                  </w:rPr>
                  <w:t>☒</w:t>
                </w:r>
              </w:p>
            </w:tc>
          </w:sdtContent>
        </w:sdt>
        <w:tc>
          <w:tcPr>
            <w:tcW w:w="5670" w:type="dxa"/>
          </w:tcPr>
          <w:p w14:paraId="0F788DA0" w14:textId="77777777" w:rsidR="002036F0" w:rsidRPr="00853482" w:rsidRDefault="002036F0" w:rsidP="00AB7739">
            <w:pPr>
              <w:spacing w:after="0"/>
              <w:rPr>
                <w:lang w:eastAsia="ar-SA"/>
              </w:rPr>
            </w:pPr>
          </w:p>
        </w:tc>
      </w:tr>
      <w:tr w:rsidR="002036F0" w:rsidRPr="00853482" w14:paraId="0DB23E5C"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401E480D" w14:textId="77777777" w:rsidR="002036F0" w:rsidRPr="00853482" w:rsidRDefault="002036F0" w:rsidP="00AB7739">
            <w:pPr>
              <w:spacing w:after="0"/>
              <w:rPr>
                <w:lang w:eastAsia="ar-SA"/>
              </w:rPr>
            </w:pPr>
            <w:r w:rsidRPr="00853482">
              <w:rPr>
                <w:lang w:eastAsia="ar-SA"/>
              </w:rPr>
              <w:t>Other Available Information</w:t>
            </w:r>
          </w:p>
        </w:tc>
        <w:sdt>
          <w:sdtPr>
            <w:rPr>
              <w:lang w:eastAsia="ar-SA"/>
            </w:rPr>
            <w:id w:val="-1467582698"/>
            <w14:checkbox>
              <w14:checked w14:val="0"/>
              <w14:checkedState w14:val="2612" w14:font="MS Gothic"/>
              <w14:uncheckedState w14:val="2610" w14:font="MS Gothic"/>
            </w14:checkbox>
          </w:sdtPr>
          <w:sdtContent>
            <w:tc>
              <w:tcPr>
                <w:tcW w:w="708" w:type="dxa"/>
              </w:tcPr>
              <w:p w14:paraId="64BEF310" w14:textId="133C76E6" w:rsidR="002036F0" w:rsidRPr="00853482" w:rsidRDefault="00BF50CF" w:rsidP="00AB7739">
                <w:pPr>
                  <w:spacing w:after="0"/>
                  <w:rPr>
                    <w:lang w:eastAsia="ar-SA"/>
                  </w:rPr>
                </w:pPr>
                <w:r w:rsidRPr="00853482">
                  <w:rPr>
                    <w:rFonts w:ascii="MS Gothic" w:eastAsia="MS Gothic" w:hAnsi="MS Gothic" w:hint="eastAsia"/>
                    <w:lang w:eastAsia="ar-SA"/>
                  </w:rPr>
                  <w:t>☐</w:t>
                </w:r>
              </w:p>
            </w:tc>
          </w:sdtContent>
        </w:sdt>
        <w:sdt>
          <w:sdtPr>
            <w:rPr>
              <w:lang w:eastAsia="ar-SA"/>
            </w:rPr>
            <w:id w:val="-1948388583"/>
            <w14:checkbox>
              <w14:checked w14:val="1"/>
              <w14:checkedState w14:val="2612" w14:font="MS Gothic"/>
              <w14:uncheckedState w14:val="2610" w14:font="MS Gothic"/>
            </w14:checkbox>
          </w:sdtPr>
          <w:sdtContent>
            <w:tc>
              <w:tcPr>
                <w:tcW w:w="709" w:type="dxa"/>
              </w:tcPr>
              <w:p w14:paraId="0C7F8C93" w14:textId="04F2C1BF" w:rsidR="002036F0" w:rsidRPr="00853482" w:rsidRDefault="00AB7739" w:rsidP="00AB7739">
                <w:pPr>
                  <w:spacing w:after="0"/>
                  <w:rPr>
                    <w:lang w:eastAsia="ar-SA"/>
                  </w:rPr>
                </w:pPr>
                <w:r w:rsidRPr="00853482">
                  <w:rPr>
                    <w:rFonts w:ascii="MS Gothic" w:eastAsia="MS Gothic" w:hAnsi="MS Gothic" w:hint="eastAsia"/>
                    <w:lang w:eastAsia="ar-SA"/>
                  </w:rPr>
                  <w:t>☒</w:t>
                </w:r>
              </w:p>
            </w:tc>
          </w:sdtContent>
        </w:sdt>
        <w:tc>
          <w:tcPr>
            <w:tcW w:w="5670" w:type="dxa"/>
          </w:tcPr>
          <w:p w14:paraId="14409C20" w14:textId="4DBA9D3D" w:rsidR="002036F0" w:rsidRPr="00853482" w:rsidRDefault="002036F0" w:rsidP="00AB7739">
            <w:pPr>
              <w:spacing w:after="0"/>
              <w:rPr>
                <w:lang w:eastAsia="ar-SA"/>
              </w:rPr>
            </w:pPr>
          </w:p>
        </w:tc>
      </w:tr>
      <w:tr w:rsidR="002036F0" w:rsidRPr="00853482" w14:paraId="7FA0E42F" w14:textId="77777777" w:rsidTr="00BE092F">
        <w:trPr>
          <w:cnfStyle w:val="000000010000" w:firstRow="0" w:lastRow="0" w:firstColumn="0" w:lastColumn="0" w:oddVBand="0" w:evenVBand="0" w:oddHBand="0" w:evenHBand="1" w:firstRowFirstColumn="0" w:firstRowLastColumn="0" w:lastRowFirstColumn="0" w:lastRowLastColumn="0"/>
        </w:trPr>
        <w:tc>
          <w:tcPr>
            <w:tcW w:w="10201" w:type="dxa"/>
            <w:gridSpan w:val="4"/>
            <w:shd w:val="clear" w:color="auto" w:fill="200C4C"/>
          </w:tcPr>
          <w:p w14:paraId="0A0F14E2" w14:textId="77777777" w:rsidR="002036F0" w:rsidRPr="00853482" w:rsidRDefault="002036F0" w:rsidP="00AB7739">
            <w:pPr>
              <w:spacing w:after="0"/>
              <w:rPr>
                <w:b/>
                <w:bCs/>
                <w:lang w:eastAsia="ar-SA"/>
              </w:rPr>
            </w:pPr>
            <w:r w:rsidRPr="00853482">
              <w:rPr>
                <w:b/>
                <w:color w:val="FFFFFF" w:themeColor="background1"/>
                <w:lang w:eastAsia="ar-SA"/>
              </w:rPr>
              <w:t>Buildings / Structures to be refurbished, altered or demolished</w:t>
            </w:r>
          </w:p>
        </w:tc>
      </w:tr>
      <w:tr w:rsidR="002036F0" w:rsidRPr="00853482" w14:paraId="09E3A60F"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5A5EE738" w14:textId="77777777" w:rsidR="002036F0" w:rsidRPr="00853482" w:rsidRDefault="002036F0" w:rsidP="00AB7739">
            <w:pPr>
              <w:spacing w:after="0"/>
              <w:rPr>
                <w:b/>
                <w:bCs/>
                <w:lang w:eastAsia="ar-SA"/>
              </w:rPr>
            </w:pPr>
          </w:p>
        </w:tc>
        <w:tc>
          <w:tcPr>
            <w:tcW w:w="708" w:type="dxa"/>
          </w:tcPr>
          <w:p w14:paraId="05D92AD6" w14:textId="77777777" w:rsidR="002036F0" w:rsidRPr="00853482" w:rsidRDefault="002036F0" w:rsidP="00AB7739">
            <w:pPr>
              <w:spacing w:after="0"/>
              <w:rPr>
                <w:b/>
                <w:bCs/>
                <w:lang w:eastAsia="ar-SA"/>
              </w:rPr>
            </w:pPr>
            <w:r w:rsidRPr="00853482">
              <w:rPr>
                <w:b/>
                <w:bCs/>
                <w:lang w:eastAsia="ar-SA"/>
              </w:rPr>
              <w:t>Yes</w:t>
            </w:r>
          </w:p>
        </w:tc>
        <w:tc>
          <w:tcPr>
            <w:tcW w:w="709" w:type="dxa"/>
          </w:tcPr>
          <w:p w14:paraId="774CFEE6" w14:textId="77777777" w:rsidR="002036F0" w:rsidRPr="00853482" w:rsidRDefault="002036F0" w:rsidP="00AB7739">
            <w:pPr>
              <w:spacing w:after="0"/>
              <w:rPr>
                <w:b/>
                <w:bCs/>
                <w:lang w:eastAsia="ar-SA"/>
              </w:rPr>
            </w:pPr>
            <w:r w:rsidRPr="00853482">
              <w:rPr>
                <w:b/>
                <w:bCs/>
                <w:lang w:eastAsia="ar-SA"/>
              </w:rPr>
              <w:t>No</w:t>
            </w:r>
          </w:p>
        </w:tc>
        <w:tc>
          <w:tcPr>
            <w:tcW w:w="5670" w:type="dxa"/>
          </w:tcPr>
          <w:p w14:paraId="5FDBAF5F" w14:textId="77777777" w:rsidR="002036F0" w:rsidRPr="00853482" w:rsidRDefault="002036F0" w:rsidP="00AB7739">
            <w:pPr>
              <w:spacing w:after="0"/>
              <w:rPr>
                <w:b/>
                <w:bCs/>
                <w:lang w:eastAsia="ar-SA"/>
              </w:rPr>
            </w:pPr>
            <w:r w:rsidRPr="00853482">
              <w:rPr>
                <w:b/>
                <w:bCs/>
                <w:lang w:eastAsia="ar-SA"/>
              </w:rPr>
              <w:t>Comments</w:t>
            </w:r>
          </w:p>
        </w:tc>
      </w:tr>
      <w:tr w:rsidR="002036F0" w:rsidRPr="00853482" w14:paraId="275CBF56"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7D66390E" w14:textId="77777777" w:rsidR="002036F0" w:rsidRPr="00853482" w:rsidRDefault="002036F0" w:rsidP="00AB7739">
            <w:pPr>
              <w:spacing w:after="0"/>
              <w:rPr>
                <w:lang w:eastAsia="ar-SA"/>
              </w:rPr>
            </w:pPr>
            <w:r w:rsidRPr="00853482">
              <w:rPr>
                <w:lang w:eastAsia="ar-SA"/>
              </w:rPr>
              <w:t>Architectural</w:t>
            </w:r>
          </w:p>
        </w:tc>
        <w:sdt>
          <w:sdtPr>
            <w:rPr>
              <w:lang w:eastAsia="ar-SA"/>
            </w:rPr>
            <w:id w:val="135468026"/>
            <w14:checkbox>
              <w14:checked w14:val="1"/>
              <w14:checkedState w14:val="2612" w14:font="MS Gothic"/>
              <w14:uncheckedState w14:val="2610" w14:font="MS Gothic"/>
            </w14:checkbox>
          </w:sdtPr>
          <w:sdtContent>
            <w:tc>
              <w:tcPr>
                <w:tcW w:w="708" w:type="dxa"/>
              </w:tcPr>
              <w:p w14:paraId="55A7C359" w14:textId="77777777" w:rsidR="002036F0" w:rsidRPr="00853482" w:rsidRDefault="002036F0" w:rsidP="00AB7739">
                <w:pPr>
                  <w:spacing w:after="0"/>
                  <w:rPr>
                    <w:lang w:eastAsia="ar-SA"/>
                  </w:rPr>
                </w:pPr>
                <w:r w:rsidRPr="00853482">
                  <w:rPr>
                    <w:rFonts w:ascii="MS Gothic" w:eastAsia="MS Gothic" w:hAnsi="MS Gothic" w:hint="eastAsia"/>
                    <w:lang w:eastAsia="ar-SA"/>
                  </w:rPr>
                  <w:t>☒</w:t>
                </w:r>
              </w:p>
            </w:tc>
          </w:sdtContent>
        </w:sdt>
        <w:sdt>
          <w:sdtPr>
            <w:rPr>
              <w:lang w:eastAsia="ar-SA"/>
            </w:rPr>
            <w:id w:val="-1149740591"/>
            <w14:checkbox>
              <w14:checked w14:val="0"/>
              <w14:checkedState w14:val="2612" w14:font="MS Gothic"/>
              <w14:uncheckedState w14:val="2610" w14:font="MS Gothic"/>
            </w14:checkbox>
          </w:sdtPr>
          <w:sdtContent>
            <w:tc>
              <w:tcPr>
                <w:tcW w:w="709" w:type="dxa"/>
              </w:tcPr>
              <w:p w14:paraId="1FFE1183" w14:textId="77777777" w:rsidR="002036F0" w:rsidRPr="00853482" w:rsidRDefault="002036F0" w:rsidP="00AB7739">
                <w:pPr>
                  <w:spacing w:after="0"/>
                  <w:rPr>
                    <w:lang w:eastAsia="ar-SA"/>
                  </w:rPr>
                </w:pPr>
                <w:r w:rsidRPr="00853482">
                  <w:rPr>
                    <w:rFonts w:ascii="MS Gothic" w:eastAsia="MS Gothic" w:hAnsi="MS Gothic" w:hint="eastAsia"/>
                    <w:lang w:eastAsia="ar-SA"/>
                  </w:rPr>
                  <w:t>☐</w:t>
                </w:r>
              </w:p>
            </w:tc>
          </w:sdtContent>
        </w:sdt>
        <w:tc>
          <w:tcPr>
            <w:tcW w:w="5670" w:type="dxa"/>
          </w:tcPr>
          <w:p w14:paraId="70F2A2CE" w14:textId="64E82C3F" w:rsidR="002036F0" w:rsidRPr="00853482" w:rsidRDefault="002036F0" w:rsidP="00AB7739">
            <w:pPr>
              <w:spacing w:after="0"/>
              <w:rPr>
                <w:lang w:eastAsia="ar-SA"/>
              </w:rPr>
            </w:pPr>
            <w:r w:rsidRPr="00853482">
              <w:rPr>
                <w:lang w:eastAsia="ar-SA"/>
              </w:rPr>
              <w:t xml:space="preserve">Refer to Tender folder – </w:t>
            </w:r>
            <w:r w:rsidR="00BD6308" w:rsidRPr="00853482">
              <w:rPr>
                <w:lang w:eastAsia="ar-SA"/>
              </w:rPr>
              <w:t>01. Architecture</w:t>
            </w:r>
          </w:p>
        </w:tc>
      </w:tr>
      <w:tr w:rsidR="002036F0" w:rsidRPr="00853482" w14:paraId="7D1166C5"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2C24FB85" w14:textId="77777777" w:rsidR="002036F0" w:rsidRPr="00853482" w:rsidRDefault="002036F0" w:rsidP="00AB7739">
            <w:pPr>
              <w:spacing w:after="0"/>
              <w:rPr>
                <w:lang w:eastAsia="ar-SA"/>
              </w:rPr>
            </w:pPr>
            <w:r w:rsidRPr="00853482">
              <w:rPr>
                <w:lang w:eastAsia="ar-SA"/>
              </w:rPr>
              <w:t>Structural</w:t>
            </w:r>
          </w:p>
        </w:tc>
        <w:sdt>
          <w:sdtPr>
            <w:rPr>
              <w:lang w:eastAsia="ar-SA"/>
            </w:rPr>
            <w:id w:val="734743600"/>
            <w14:checkbox>
              <w14:checked w14:val="1"/>
              <w14:checkedState w14:val="2612" w14:font="MS Gothic"/>
              <w14:uncheckedState w14:val="2610" w14:font="MS Gothic"/>
            </w14:checkbox>
          </w:sdtPr>
          <w:sdtContent>
            <w:tc>
              <w:tcPr>
                <w:tcW w:w="708" w:type="dxa"/>
              </w:tcPr>
              <w:p w14:paraId="21D1D66A" w14:textId="09D61746" w:rsidR="002036F0" w:rsidRPr="00853482" w:rsidRDefault="00EC621E" w:rsidP="00AB7739">
                <w:pPr>
                  <w:spacing w:after="0"/>
                  <w:rPr>
                    <w:lang w:eastAsia="ar-SA"/>
                  </w:rPr>
                </w:pPr>
                <w:r w:rsidRPr="00853482">
                  <w:rPr>
                    <w:rFonts w:ascii="MS Gothic" w:eastAsia="MS Gothic" w:hAnsi="MS Gothic" w:hint="eastAsia"/>
                    <w:lang w:eastAsia="ar-SA"/>
                  </w:rPr>
                  <w:t>☒</w:t>
                </w:r>
              </w:p>
            </w:tc>
          </w:sdtContent>
        </w:sdt>
        <w:sdt>
          <w:sdtPr>
            <w:rPr>
              <w:lang w:eastAsia="ar-SA"/>
            </w:rPr>
            <w:id w:val="-1959557327"/>
            <w14:checkbox>
              <w14:checked w14:val="0"/>
              <w14:checkedState w14:val="2612" w14:font="MS Gothic"/>
              <w14:uncheckedState w14:val="2610" w14:font="MS Gothic"/>
            </w14:checkbox>
          </w:sdtPr>
          <w:sdtContent>
            <w:tc>
              <w:tcPr>
                <w:tcW w:w="709" w:type="dxa"/>
              </w:tcPr>
              <w:p w14:paraId="0A1B63B9" w14:textId="54EEB388" w:rsidR="002036F0" w:rsidRPr="00853482" w:rsidRDefault="00EC621E" w:rsidP="00AB7739">
                <w:pPr>
                  <w:spacing w:after="0"/>
                  <w:rPr>
                    <w:lang w:eastAsia="ar-SA"/>
                  </w:rPr>
                </w:pPr>
                <w:r w:rsidRPr="00853482">
                  <w:rPr>
                    <w:rFonts w:ascii="MS Gothic" w:eastAsia="MS Gothic" w:hAnsi="MS Gothic" w:hint="eastAsia"/>
                    <w:lang w:eastAsia="ar-SA"/>
                  </w:rPr>
                  <w:t>☐</w:t>
                </w:r>
              </w:p>
            </w:tc>
          </w:sdtContent>
        </w:sdt>
        <w:tc>
          <w:tcPr>
            <w:tcW w:w="5670" w:type="dxa"/>
          </w:tcPr>
          <w:p w14:paraId="57CD610F" w14:textId="3EEB64AB" w:rsidR="002036F0" w:rsidRPr="00853482" w:rsidRDefault="001C2C9B" w:rsidP="00AB7739">
            <w:pPr>
              <w:spacing w:after="0"/>
              <w:rPr>
                <w:lang w:eastAsia="ar-SA"/>
              </w:rPr>
            </w:pPr>
            <w:r w:rsidRPr="00853482">
              <w:rPr>
                <w:lang w:eastAsia="ar-SA"/>
              </w:rPr>
              <w:t xml:space="preserve">Refer to Tender folder – </w:t>
            </w:r>
            <w:r w:rsidR="00BD6308" w:rsidRPr="00853482">
              <w:rPr>
                <w:lang w:eastAsia="ar-SA"/>
              </w:rPr>
              <w:t>0</w:t>
            </w:r>
            <w:r w:rsidR="00AC28E7">
              <w:rPr>
                <w:lang w:eastAsia="ar-SA"/>
              </w:rPr>
              <w:t>3</w:t>
            </w:r>
            <w:r w:rsidR="00BD6308" w:rsidRPr="00853482">
              <w:rPr>
                <w:lang w:eastAsia="ar-SA"/>
              </w:rPr>
              <w:t>. Structure</w:t>
            </w:r>
            <w:r w:rsidR="00AC28E7">
              <w:rPr>
                <w:lang w:eastAsia="ar-SA"/>
              </w:rPr>
              <w:t>s</w:t>
            </w:r>
          </w:p>
        </w:tc>
      </w:tr>
      <w:tr w:rsidR="002036F0" w:rsidRPr="00853482" w14:paraId="10930F14"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1FA08A1B" w14:textId="77777777" w:rsidR="002036F0" w:rsidRPr="00853482" w:rsidRDefault="002036F0" w:rsidP="00AB7739">
            <w:pPr>
              <w:spacing w:after="0"/>
              <w:rPr>
                <w:lang w:eastAsia="ar-SA"/>
              </w:rPr>
            </w:pPr>
            <w:r w:rsidRPr="00853482">
              <w:rPr>
                <w:lang w:eastAsia="ar-SA"/>
              </w:rPr>
              <w:t>Mechanical and/or electrical</w:t>
            </w:r>
          </w:p>
        </w:tc>
        <w:sdt>
          <w:sdtPr>
            <w:rPr>
              <w:lang w:eastAsia="ar-SA"/>
            </w:rPr>
            <w:id w:val="-1490560118"/>
            <w14:checkbox>
              <w14:checked w14:val="1"/>
              <w14:checkedState w14:val="2612" w14:font="MS Gothic"/>
              <w14:uncheckedState w14:val="2610" w14:font="MS Gothic"/>
            </w14:checkbox>
          </w:sdtPr>
          <w:sdtContent>
            <w:tc>
              <w:tcPr>
                <w:tcW w:w="708" w:type="dxa"/>
              </w:tcPr>
              <w:p w14:paraId="6CDEEF12" w14:textId="77777777" w:rsidR="002036F0" w:rsidRPr="00853482" w:rsidRDefault="002036F0" w:rsidP="00AB7739">
                <w:pPr>
                  <w:spacing w:after="0"/>
                  <w:rPr>
                    <w:lang w:eastAsia="ar-SA"/>
                  </w:rPr>
                </w:pPr>
                <w:r w:rsidRPr="00853482">
                  <w:rPr>
                    <w:rFonts w:ascii="MS Gothic" w:eastAsia="MS Gothic" w:hAnsi="MS Gothic" w:hint="eastAsia"/>
                    <w:lang w:eastAsia="ar-SA"/>
                  </w:rPr>
                  <w:t>☒</w:t>
                </w:r>
              </w:p>
            </w:tc>
          </w:sdtContent>
        </w:sdt>
        <w:sdt>
          <w:sdtPr>
            <w:rPr>
              <w:lang w:eastAsia="ar-SA"/>
            </w:rPr>
            <w:id w:val="894624606"/>
            <w14:checkbox>
              <w14:checked w14:val="0"/>
              <w14:checkedState w14:val="2612" w14:font="MS Gothic"/>
              <w14:uncheckedState w14:val="2610" w14:font="MS Gothic"/>
            </w14:checkbox>
          </w:sdtPr>
          <w:sdtContent>
            <w:tc>
              <w:tcPr>
                <w:tcW w:w="709" w:type="dxa"/>
              </w:tcPr>
              <w:p w14:paraId="3F866765" w14:textId="77777777" w:rsidR="002036F0" w:rsidRPr="00853482" w:rsidRDefault="002036F0" w:rsidP="00AB7739">
                <w:pPr>
                  <w:spacing w:after="0"/>
                  <w:rPr>
                    <w:lang w:eastAsia="ar-SA"/>
                  </w:rPr>
                </w:pPr>
                <w:r w:rsidRPr="00853482">
                  <w:rPr>
                    <w:rFonts w:ascii="MS Gothic" w:eastAsia="MS Gothic" w:hAnsi="MS Gothic" w:hint="eastAsia"/>
                    <w:lang w:eastAsia="ar-SA"/>
                  </w:rPr>
                  <w:t>☐</w:t>
                </w:r>
              </w:p>
            </w:tc>
          </w:sdtContent>
        </w:sdt>
        <w:tc>
          <w:tcPr>
            <w:tcW w:w="5670" w:type="dxa"/>
          </w:tcPr>
          <w:p w14:paraId="22397039" w14:textId="2A9B9E72" w:rsidR="002036F0" w:rsidRPr="00853482" w:rsidRDefault="002036F0" w:rsidP="00AB7739">
            <w:pPr>
              <w:spacing w:after="0"/>
              <w:rPr>
                <w:lang w:eastAsia="ar-SA"/>
              </w:rPr>
            </w:pPr>
            <w:r w:rsidRPr="00853482">
              <w:rPr>
                <w:lang w:eastAsia="ar-SA"/>
              </w:rPr>
              <w:t>Refer to Tender folder – 0</w:t>
            </w:r>
            <w:r w:rsidR="00BD6308" w:rsidRPr="00853482">
              <w:rPr>
                <w:lang w:eastAsia="ar-SA"/>
              </w:rPr>
              <w:t>2</w:t>
            </w:r>
            <w:r w:rsidRPr="00853482">
              <w:rPr>
                <w:lang w:eastAsia="ar-SA"/>
              </w:rPr>
              <w:t>. MEP</w:t>
            </w:r>
          </w:p>
        </w:tc>
      </w:tr>
      <w:tr w:rsidR="002036F0" w:rsidRPr="00853482" w14:paraId="169BB672"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74B639F8" w14:textId="77777777" w:rsidR="002036F0" w:rsidRPr="00853482" w:rsidRDefault="002036F0" w:rsidP="00AB7739">
            <w:pPr>
              <w:spacing w:after="0"/>
              <w:rPr>
                <w:lang w:eastAsia="ar-SA"/>
              </w:rPr>
            </w:pPr>
            <w:r w:rsidRPr="00853482">
              <w:rPr>
                <w:lang w:eastAsia="ar-SA"/>
              </w:rPr>
              <w:t>Public Health</w:t>
            </w:r>
          </w:p>
        </w:tc>
        <w:sdt>
          <w:sdtPr>
            <w:rPr>
              <w:lang w:eastAsia="ar-SA"/>
            </w:rPr>
            <w:id w:val="138545406"/>
            <w14:checkbox>
              <w14:checked w14:val="0"/>
              <w14:checkedState w14:val="2612" w14:font="MS Gothic"/>
              <w14:uncheckedState w14:val="2610" w14:font="MS Gothic"/>
            </w14:checkbox>
          </w:sdtPr>
          <w:sdtContent>
            <w:tc>
              <w:tcPr>
                <w:tcW w:w="708" w:type="dxa"/>
              </w:tcPr>
              <w:p w14:paraId="0DDAD8C8" w14:textId="6C019A7E" w:rsidR="002036F0" w:rsidRPr="00853482" w:rsidRDefault="00A32109" w:rsidP="00AB7739">
                <w:pPr>
                  <w:spacing w:after="0"/>
                  <w:rPr>
                    <w:lang w:eastAsia="ar-SA"/>
                  </w:rPr>
                </w:pPr>
                <w:r w:rsidRPr="00A32109">
                  <w:rPr>
                    <w:rFonts w:ascii="MS Gothic" w:eastAsia="MS Gothic" w:hAnsi="MS Gothic" w:hint="eastAsia"/>
                    <w:lang w:eastAsia="ar-SA"/>
                  </w:rPr>
                  <w:t>☐</w:t>
                </w:r>
              </w:p>
            </w:tc>
          </w:sdtContent>
        </w:sdt>
        <w:sdt>
          <w:sdtPr>
            <w:rPr>
              <w:lang w:eastAsia="ar-SA"/>
            </w:rPr>
            <w:id w:val="762489781"/>
            <w14:checkbox>
              <w14:checked w14:val="1"/>
              <w14:checkedState w14:val="2612" w14:font="MS Gothic"/>
              <w14:uncheckedState w14:val="2610" w14:font="MS Gothic"/>
            </w14:checkbox>
          </w:sdtPr>
          <w:sdtContent>
            <w:tc>
              <w:tcPr>
                <w:tcW w:w="709" w:type="dxa"/>
              </w:tcPr>
              <w:p w14:paraId="1FBB2389" w14:textId="7B477D90" w:rsidR="002036F0" w:rsidRPr="00853482" w:rsidRDefault="00A32109" w:rsidP="00AB7739">
                <w:pPr>
                  <w:spacing w:after="0"/>
                  <w:rPr>
                    <w:lang w:eastAsia="ar-SA"/>
                  </w:rPr>
                </w:pPr>
                <w:r w:rsidRPr="00A32109">
                  <w:rPr>
                    <w:rFonts w:ascii="MS Gothic" w:eastAsia="MS Gothic" w:hAnsi="MS Gothic" w:hint="eastAsia"/>
                    <w:lang w:eastAsia="ar-SA"/>
                  </w:rPr>
                  <w:t>☒</w:t>
                </w:r>
              </w:p>
            </w:tc>
          </w:sdtContent>
        </w:sdt>
        <w:tc>
          <w:tcPr>
            <w:tcW w:w="5670" w:type="dxa"/>
          </w:tcPr>
          <w:p w14:paraId="694EFF0E" w14:textId="1FB20464" w:rsidR="002036F0" w:rsidRPr="00853482" w:rsidRDefault="00A32109" w:rsidP="00AB7739">
            <w:pPr>
              <w:spacing w:after="0"/>
              <w:rPr>
                <w:lang w:eastAsia="ar-SA"/>
              </w:rPr>
            </w:pPr>
            <w:r>
              <w:rPr>
                <w:lang w:eastAsia="ar-SA"/>
              </w:rPr>
              <w:t>N/A</w:t>
            </w:r>
          </w:p>
        </w:tc>
      </w:tr>
      <w:tr w:rsidR="002036F0" w:rsidRPr="00853482" w14:paraId="4D39A4B3"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6EB2FEA4" w14:textId="1290DAD9" w:rsidR="002036F0" w:rsidRPr="00853482" w:rsidRDefault="002036F0" w:rsidP="00AB7739">
            <w:pPr>
              <w:spacing w:after="0"/>
              <w:rPr>
                <w:lang w:eastAsia="ar-SA"/>
              </w:rPr>
            </w:pPr>
            <w:r w:rsidRPr="00853482">
              <w:rPr>
                <w:lang w:eastAsia="ar-SA"/>
              </w:rPr>
              <w:t xml:space="preserve">Drainage </w:t>
            </w:r>
          </w:p>
        </w:tc>
        <w:sdt>
          <w:sdtPr>
            <w:rPr>
              <w:lang w:eastAsia="ar-SA"/>
            </w:rPr>
            <w:id w:val="-1671557094"/>
            <w14:checkbox>
              <w14:checked w14:val="0"/>
              <w14:checkedState w14:val="2612" w14:font="MS Gothic"/>
              <w14:uncheckedState w14:val="2610" w14:font="MS Gothic"/>
            </w14:checkbox>
          </w:sdtPr>
          <w:sdtContent>
            <w:tc>
              <w:tcPr>
                <w:tcW w:w="708" w:type="dxa"/>
              </w:tcPr>
              <w:p w14:paraId="63DFC180" w14:textId="2F3851FB" w:rsidR="002036F0" w:rsidRPr="00853482" w:rsidRDefault="000B75C3" w:rsidP="00AB7739">
                <w:pPr>
                  <w:spacing w:after="0"/>
                  <w:rPr>
                    <w:lang w:eastAsia="ar-SA"/>
                  </w:rPr>
                </w:pPr>
                <w:r w:rsidRPr="000B75C3">
                  <w:rPr>
                    <w:rFonts w:ascii="MS Gothic" w:eastAsia="MS Gothic" w:hAnsi="MS Gothic" w:hint="eastAsia"/>
                    <w:lang w:eastAsia="ar-SA"/>
                  </w:rPr>
                  <w:t>☐</w:t>
                </w:r>
              </w:p>
            </w:tc>
          </w:sdtContent>
        </w:sdt>
        <w:sdt>
          <w:sdtPr>
            <w:rPr>
              <w:lang w:eastAsia="ar-SA"/>
            </w:rPr>
            <w:id w:val="17742046"/>
            <w14:checkbox>
              <w14:checked w14:val="1"/>
              <w14:checkedState w14:val="2612" w14:font="MS Gothic"/>
              <w14:uncheckedState w14:val="2610" w14:font="MS Gothic"/>
            </w14:checkbox>
          </w:sdtPr>
          <w:sdtContent>
            <w:tc>
              <w:tcPr>
                <w:tcW w:w="709" w:type="dxa"/>
              </w:tcPr>
              <w:p w14:paraId="1A0F494F" w14:textId="05C20F1D" w:rsidR="002036F0" w:rsidRPr="00853482" w:rsidRDefault="000B75C3" w:rsidP="00AB7739">
                <w:pPr>
                  <w:spacing w:after="0"/>
                  <w:rPr>
                    <w:lang w:eastAsia="ar-SA"/>
                  </w:rPr>
                </w:pPr>
                <w:r w:rsidRPr="000B75C3">
                  <w:rPr>
                    <w:rFonts w:ascii="MS Gothic" w:eastAsia="MS Gothic" w:hAnsi="MS Gothic" w:hint="eastAsia"/>
                    <w:lang w:eastAsia="ar-SA"/>
                  </w:rPr>
                  <w:t>☒</w:t>
                </w:r>
              </w:p>
            </w:tc>
          </w:sdtContent>
        </w:sdt>
        <w:tc>
          <w:tcPr>
            <w:tcW w:w="5670" w:type="dxa"/>
          </w:tcPr>
          <w:p w14:paraId="577C0E33" w14:textId="181AFD27" w:rsidR="002036F0" w:rsidRPr="00853482" w:rsidRDefault="000B75C3" w:rsidP="00AB7739">
            <w:pPr>
              <w:spacing w:after="0"/>
              <w:rPr>
                <w:lang w:eastAsia="ar-SA"/>
              </w:rPr>
            </w:pPr>
            <w:r>
              <w:rPr>
                <w:lang w:eastAsia="ar-SA"/>
              </w:rPr>
              <w:t>N/A</w:t>
            </w:r>
          </w:p>
        </w:tc>
      </w:tr>
      <w:tr w:rsidR="003F11C2" w:rsidRPr="00853482" w14:paraId="6A14068B"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5FC1FD71" w14:textId="1D52DD36" w:rsidR="003F11C2" w:rsidRPr="00853482" w:rsidRDefault="003F11C2" w:rsidP="003F11C2">
            <w:pPr>
              <w:spacing w:after="0"/>
              <w:rPr>
                <w:lang w:eastAsia="ar-SA"/>
              </w:rPr>
            </w:pPr>
          </w:p>
        </w:tc>
        <w:tc>
          <w:tcPr>
            <w:tcW w:w="708" w:type="dxa"/>
          </w:tcPr>
          <w:p w14:paraId="3024CA18" w14:textId="55C78EB4" w:rsidR="003F11C2" w:rsidRPr="00853482" w:rsidRDefault="003F11C2" w:rsidP="003F11C2">
            <w:pPr>
              <w:spacing w:after="0"/>
              <w:rPr>
                <w:lang w:eastAsia="ar-SA"/>
              </w:rPr>
            </w:pPr>
          </w:p>
        </w:tc>
        <w:tc>
          <w:tcPr>
            <w:tcW w:w="709" w:type="dxa"/>
          </w:tcPr>
          <w:p w14:paraId="0E69BFBB" w14:textId="3535388F" w:rsidR="003F11C2" w:rsidRPr="00853482" w:rsidRDefault="003F11C2" w:rsidP="003F11C2">
            <w:pPr>
              <w:spacing w:after="0"/>
              <w:rPr>
                <w:lang w:eastAsia="ar-SA"/>
              </w:rPr>
            </w:pPr>
          </w:p>
        </w:tc>
        <w:tc>
          <w:tcPr>
            <w:tcW w:w="5670" w:type="dxa"/>
          </w:tcPr>
          <w:p w14:paraId="09ED2794" w14:textId="71A07F01" w:rsidR="003F11C2" w:rsidRPr="00853482" w:rsidRDefault="003F11C2" w:rsidP="003F11C2">
            <w:pPr>
              <w:spacing w:after="0"/>
              <w:rPr>
                <w:lang w:eastAsia="ar-SA"/>
              </w:rPr>
            </w:pPr>
          </w:p>
        </w:tc>
      </w:tr>
    </w:tbl>
    <w:p w14:paraId="74953ADF" w14:textId="77777777" w:rsidR="00C6018B" w:rsidRPr="00853482" w:rsidRDefault="00C6018B" w:rsidP="009B6814"/>
    <w:p w14:paraId="1C006BC2" w14:textId="77777777" w:rsidR="00C6018B" w:rsidRPr="00853482" w:rsidRDefault="00C6018B" w:rsidP="009B6814">
      <w:pPr>
        <w:rPr>
          <w:rFonts w:eastAsia="Times New Roman"/>
          <w:color w:val="200C4C"/>
          <w:sz w:val="32"/>
          <w:szCs w:val="32"/>
        </w:rPr>
      </w:pPr>
      <w:bookmarkStart w:id="24" w:name="_Toc129016882"/>
      <w:r w:rsidRPr="00853482">
        <w:br w:type="page"/>
      </w:r>
    </w:p>
    <w:p w14:paraId="5732B6EF" w14:textId="77777777" w:rsidR="00C6018B" w:rsidRPr="00853482" w:rsidRDefault="00C6018B" w:rsidP="009B6814">
      <w:pPr>
        <w:pStyle w:val="Heading1"/>
      </w:pPr>
      <w:bookmarkStart w:id="25" w:name="_Toc210825898"/>
      <w:r w:rsidRPr="00853482">
        <w:lastRenderedPageBreak/>
        <w:t>Clients Considerations and Management Requirements</w:t>
      </w:r>
      <w:bookmarkEnd w:id="24"/>
      <w:bookmarkEnd w:id="25"/>
    </w:p>
    <w:p w14:paraId="4FA0D746" w14:textId="77777777" w:rsidR="00C6018B" w:rsidRPr="00853482" w:rsidRDefault="00C6018B" w:rsidP="009B6814">
      <w:pPr>
        <w:pStyle w:val="Heading2"/>
      </w:pPr>
      <w:bookmarkStart w:id="26" w:name="_Toc129016883"/>
      <w:bookmarkStart w:id="27" w:name="_Toc210825899"/>
      <w:r w:rsidRPr="00853482">
        <w:t>Arrangements for planning for and managing the construction work</w:t>
      </w:r>
      <w:bookmarkEnd w:id="26"/>
      <w:bookmarkEnd w:id="27"/>
    </w:p>
    <w:p w14:paraId="4C8E6A07" w14:textId="77777777" w:rsidR="0011644B" w:rsidRPr="00853482" w:rsidRDefault="0011644B" w:rsidP="006A4C81">
      <w:pPr>
        <w:pStyle w:val="Heading3"/>
      </w:pPr>
      <w:bookmarkStart w:id="28" w:name="_Toc190863114"/>
      <w:bookmarkStart w:id="29" w:name="_Toc210825900"/>
      <w:r w:rsidRPr="00853482">
        <w:t>Management structure and responsibilities</w:t>
      </w:r>
      <w:bookmarkEnd w:id="28"/>
      <w:bookmarkEnd w:id="29"/>
    </w:p>
    <w:tbl>
      <w:tblPr>
        <w:tblStyle w:val="TableGrid8"/>
        <w:tblW w:w="0" w:type="auto"/>
        <w:tblLook w:val="04A0" w:firstRow="1" w:lastRow="0" w:firstColumn="1" w:lastColumn="0" w:noHBand="0" w:noVBand="1"/>
      </w:tblPr>
      <w:tblGrid>
        <w:gridCol w:w="10060"/>
      </w:tblGrid>
      <w:tr w:rsidR="0011644B" w:rsidRPr="00853482" w14:paraId="0D109716" w14:textId="77777777" w:rsidTr="00BE092F">
        <w:tc>
          <w:tcPr>
            <w:tcW w:w="10060" w:type="dxa"/>
          </w:tcPr>
          <w:p w14:paraId="0E8664DD"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46" behindDoc="0" locked="0" layoutInCell="1" allowOverlap="1" wp14:anchorId="567FB53C" wp14:editId="67860521">
                      <wp:simplePos x="0" y="0"/>
                      <wp:positionH relativeFrom="column">
                        <wp:posOffset>3089275</wp:posOffset>
                      </wp:positionH>
                      <wp:positionV relativeFrom="paragraph">
                        <wp:posOffset>118745</wp:posOffset>
                      </wp:positionV>
                      <wp:extent cx="1714500" cy="304800"/>
                      <wp:effectExtent l="3175" t="4445"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79EBC" w14:textId="77777777" w:rsidR="0011644B" w:rsidRPr="00BF667F" w:rsidRDefault="0011644B" w:rsidP="0011644B">
                                  <w:pPr>
                                    <w:autoSpaceDE w:val="0"/>
                                    <w:autoSpaceDN w:val="0"/>
                                    <w:adjustRightInd w:val="0"/>
                                    <w:rPr>
                                      <w:rFonts w:ascii="Titillium" w:hAnsi="Titillium" w:cs="Arial"/>
                                      <w:color w:val="808080"/>
                                      <w:sz w:val="18"/>
                                      <w:szCs w:val="18"/>
                                      <w:lang w:val="en-US"/>
                                    </w:rPr>
                                  </w:pPr>
                                  <w:r w:rsidRPr="00BF667F">
                                    <w:rPr>
                                      <w:rFonts w:ascii="Titillium" w:hAnsi="Titillium" w:cs="Arial"/>
                                      <w:color w:val="808080"/>
                                      <w:sz w:val="18"/>
                                      <w:szCs w:val="18"/>
                                      <w:lang w:val="en-US"/>
                                    </w:rPr>
                                    <w:t>Reporting / Advisory link</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FB53C" id="_x0000_t202" coordsize="21600,21600" o:spt="202" path="m,l,21600r21600,l21600,xe">
                      <v:stroke joinstyle="miter"/>
                      <v:path gradientshapeok="t" o:connecttype="rect"/>
                    </v:shapetype>
                    <v:shape id="Text Box 10" o:spid="_x0000_s1027" type="#_x0000_t202" style="position:absolute;margin-left:243.25pt;margin-top:9.35pt;width:13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" filled="f" stroked="f">
                      <v:textbox inset=".5mm,,.5mm">
                        <w:txbxContent>
                          <w:p w14:paraId="33379EBC" w14:textId="77777777" w:rsidR="0011644B" w:rsidRPr="00BF667F" w:rsidRDefault="0011644B" w:rsidP="0011644B">
                            <w:pPr>
                              <w:autoSpaceDE w:val="0"/>
                              <w:autoSpaceDN w:val="0"/>
                              <w:adjustRightInd w:val="0"/>
                              <w:rPr>
                                <w:rFonts w:ascii="Titillium" w:hAnsi="Titillium" w:cs="Arial"/>
                                <w:color w:val="808080"/>
                                <w:sz w:val="18"/>
                                <w:szCs w:val="18"/>
                                <w:lang w:val="en-US"/>
                              </w:rPr>
                            </w:pPr>
                            <w:r w:rsidRPr="00BF667F">
                              <w:rPr>
                                <w:rFonts w:ascii="Titillium" w:hAnsi="Titillium" w:cs="Arial"/>
                                <w:color w:val="808080"/>
                                <w:sz w:val="18"/>
                                <w:szCs w:val="18"/>
                                <w:lang w:val="en-US"/>
                              </w:rPr>
                              <w:t>Reporting / Advisory link</w:t>
                            </w: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52" behindDoc="0" locked="0" layoutInCell="1" allowOverlap="1" wp14:anchorId="6D20FFAE" wp14:editId="25FD9B71">
                      <wp:simplePos x="0" y="0"/>
                      <wp:positionH relativeFrom="column">
                        <wp:posOffset>-32385</wp:posOffset>
                      </wp:positionH>
                      <wp:positionV relativeFrom="paragraph">
                        <wp:posOffset>24130</wp:posOffset>
                      </wp:positionV>
                      <wp:extent cx="1479550" cy="772795"/>
                      <wp:effectExtent l="0" t="0" r="25400" b="27305"/>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772795"/>
                              </a:xfrm>
                              <a:prstGeom prst="rect">
                                <a:avLst/>
                              </a:prstGeom>
                              <a:solidFill>
                                <a:srgbClr val="FFFFFF"/>
                              </a:solidFill>
                              <a:ln w="9525">
                                <a:solidFill>
                                  <a:srgbClr val="000000"/>
                                </a:solidFill>
                                <a:miter lim="800000"/>
                                <a:headEnd/>
                                <a:tailEnd/>
                              </a:ln>
                            </wps:spPr>
                            <wps:txbx>
                              <w:txbxContent>
                                <w:p w14:paraId="77D152E2" w14:textId="77777777" w:rsidR="0011644B" w:rsidRPr="004E1E4B"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4E1E4B">
                                    <w:rPr>
                                      <w:rFonts w:ascii="Titillium" w:hAnsi="Titillium" w:cs="Arial"/>
                                      <w:b/>
                                      <w:bCs/>
                                      <w:lang w:val="en-US"/>
                                    </w:rPr>
                                    <w:t>Client Project Manager</w:t>
                                  </w:r>
                                </w:p>
                                <w:p w14:paraId="31F155DA"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12776630"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p w14:paraId="3883E647" w14:textId="5E8BBD7D" w:rsidR="0011644B" w:rsidRPr="00FE7998" w:rsidRDefault="0011644B" w:rsidP="005C106A">
                                  <w:pPr>
                                    <w:autoSpaceDE w:val="0"/>
                                    <w:autoSpaceDN w:val="0"/>
                                    <w:adjustRightInd w:val="0"/>
                                    <w:spacing w:before="100" w:beforeAutospacing="1" w:after="100" w:afterAutospacing="1" w:line="240" w:lineRule="auto"/>
                                    <w:contextualSpacing/>
                                    <w:jc w:val="center"/>
                                    <w:rPr>
                                      <w:rFonts w:ascii="Titillium" w:hAnsi="Titillium"/>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FFAE" id="Text Box 26" o:spid="_x0000_s1028" type="#_x0000_t202" style="position:absolute;margin-left:-2.55pt;margin-top:1.9pt;width:116.5pt;height:60.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">
                      <v:textbox>
                        <w:txbxContent>
                          <w:p w14:paraId="77D152E2" w14:textId="77777777" w:rsidR="0011644B" w:rsidRPr="004E1E4B"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4E1E4B">
                              <w:rPr>
                                <w:rFonts w:ascii="Titillium" w:hAnsi="Titillium" w:cs="Arial"/>
                                <w:b/>
                                <w:bCs/>
                                <w:lang w:val="en-US"/>
                              </w:rPr>
                              <w:t>Client Project Manager</w:t>
                            </w:r>
                          </w:p>
                          <w:p w14:paraId="31F155DA"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12776630"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p w14:paraId="3883E647" w14:textId="5E8BBD7D" w:rsidR="0011644B" w:rsidRPr="00FE7998" w:rsidRDefault="0011644B" w:rsidP="005C106A">
                            <w:pPr>
                              <w:autoSpaceDE w:val="0"/>
                              <w:autoSpaceDN w:val="0"/>
                              <w:adjustRightInd w:val="0"/>
                              <w:spacing w:before="100" w:beforeAutospacing="1" w:after="100" w:afterAutospacing="1" w:line="240" w:lineRule="auto"/>
                              <w:contextualSpacing/>
                              <w:jc w:val="center"/>
                              <w:rPr>
                                <w:rFonts w:ascii="Titillium" w:hAnsi="Titillium"/>
                                <w:color w:val="FF0000"/>
                              </w:rPr>
                            </w:pP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45" behindDoc="0" locked="0" layoutInCell="1" allowOverlap="1" wp14:anchorId="0D4100D1" wp14:editId="2B6BF440">
                      <wp:simplePos x="0" y="0"/>
                      <wp:positionH relativeFrom="column">
                        <wp:posOffset>1541780</wp:posOffset>
                      </wp:positionH>
                      <wp:positionV relativeFrom="paragraph">
                        <wp:posOffset>24130</wp:posOffset>
                      </wp:positionV>
                      <wp:extent cx="1479550" cy="772160"/>
                      <wp:effectExtent l="0" t="0" r="25400" b="2794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772160"/>
                              </a:xfrm>
                              <a:prstGeom prst="rect">
                                <a:avLst/>
                              </a:prstGeom>
                              <a:solidFill>
                                <a:srgbClr val="FFFFFF"/>
                              </a:solidFill>
                              <a:ln w="9525">
                                <a:solidFill>
                                  <a:srgbClr val="000000"/>
                                </a:solidFill>
                                <a:miter lim="800000"/>
                                <a:headEnd/>
                                <a:tailEnd/>
                              </a:ln>
                            </wps:spPr>
                            <wps:txbx>
                              <w:txbxContent>
                                <w:p w14:paraId="3725FBD3" w14:textId="77777777" w:rsidR="0011644B" w:rsidRPr="00C5513B"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C5513B">
                                    <w:rPr>
                                      <w:rFonts w:ascii="Titillium" w:hAnsi="Titillium" w:cs="Arial"/>
                                      <w:b/>
                                      <w:bCs/>
                                      <w:lang w:val="en-US"/>
                                    </w:rPr>
                                    <w:t>Client Representative</w:t>
                                  </w:r>
                                </w:p>
                                <w:p w14:paraId="473A92D0"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2D1F0224"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00D1" id="Text Box 8" o:spid="_x0000_s1029" type="#_x0000_t202" style="position:absolute;margin-left:121.4pt;margin-top:1.9pt;width:116.5pt;height:60.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">
                      <v:textbox>
                        <w:txbxContent>
                          <w:p w14:paraId="3725FBD3" w14:textId="77777777" w:rsidR="0011644B" w:rsidRPr="00C5513B"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C5513B">
                              <w:rPr>
                                <w:rFonts w:ascii="Titillium" w:hAnsi="Titillium" w:cs="Arial"/>
                                <w:b/>
                                <w:bCs/>
                                <w:lang w:val="en-US"/>
                              </w:rPr>
                              <w:t>Client Representative</w:t>
                            </w:r>
                          </w:p>
                          <w:p w14:paraId="473A92D0"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2D1F0224"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txbxContent>
                      </v:textbox>
                    </v:shape>
                  </w:pict>
                </mc:Fallback>
              </mc:AlternateContent>
            </w:r>
          </w:p>
          <w:p w14:paraId="54D82F5A"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049D6AF6"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54" behindDoc="0" locked="0" layoutInCell="1" allowOverlap="1" wp14:anchorId="66F83C90" wp14:editId="5C38549A">
                      <wp:simplePos x="0" y="0"/>
                      <wp:positionH relativeFrom="column">
                        <wp:posOffset>3021965</wp:posOffset>
                      </wp:positionH>
                      <wp:positionV relativeFrom="paragraph">
                        <wp:posOffset>13335</wp:posOffset>
                      </wp:positionV>
                      <wp:extent cx="1346200" cy="330200"/>
                      <wp:effectExtent l="0" t="0" r="82550" b="50800"/>
                      <wp:wrapNone/>
                      <wp:docPr id="142" name="Connector: Elbow 142"/>
                      <wp:cNvGraphicFramePr/>
                      <a:graphic xmlns:a="http://schemas.openxmlformats.org/drawingml/2006/main">
                        <a:graphicData uri="http://schemas.microsoft.com/office/word/2010/wordprocessingShape">
                          <wps:wsp>
                            <wps:cNvCnPr/>
                            <wps:spPr>
                              <a:xfrm>
                                <a:off x="0" y="0"/>
                                <a:ext cx="1346200" cy="330200"/>
                              </a:xfrm>
                              <a:prstGeom prst="bentConnector3">
                                <a:avLst>
                                  <a:gd name="adj1" fmla="val 99958"/>
                                </a:avLst>
                              </a:prstGeom>
                              <a:noFill/>
                              <a:ln w="9525" cap="flat" cmpd="sng" algn="ctr">
                                <a:solidFill>
                                  <a:sysClr val="windowText" lastClr="00000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D07769">
                    <v:shapetype id="_x0000_t34" coordsize="21600,21600" o:oned="t" filled="f" o:spt="34" adj="10800" path="m,l@0,0@0,21600,21600,21600e" w14:anchorId="6D101A36">
                      <v:stroke joinstyle="miter"/>
                      <v:formulas>
                        <v:f eqn="val #0"/>
                      </v:formulas>
                      <v:path fillok="f" arrowok="t" o:connecttype="none"/>
                      <v:handles>
                        <v:h position="#0,center"/>
                      </v:handles>
                      <o:lock v:ext="edit" shapetype="t"/>
                    </v:shapetype>
                    <v:shape id="Connector: Elbow 142" style="position:absolute;margin-left:237.95pt;margin-top:1.05pt;width:106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4" adj="2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">
                      <v:stroke dashstyle="3 1" endarrow="block"/>
                    </v:shape>
                  </w:pict>
                </mc:Fallback>
              </mc:AlternateContent>
            </w:r>
          </w:p>
          <w:p w14:paraId="261D1BFC"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43" behindDoc="0" locked="0" layoutInCell="1" allowOverlap="1" wp14:anchorId="78126E2F" wp14:editId="7DE45EA6">
                      <wp:simplePos x="0" y="0"/>
                      <wp:positionH relativeFrom="column">
                        <wp:posOffset>3089910</wp:posOffset>
                      </wp:positionH>
                      <wp:positionV relativeFrom="paragraph">
                        <wp:posOffset>147955</wp:posOffset>
                      </wp:positionV>
                      <wp:extent cx="2541905" cy="2095500"/>
                      <wp:effectExtent l="0" t="0" r="10795" b="1905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209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31CF35">
                    <v:rect id="Rectangle 6" style="position:absolute;margin-left:243.3pt;margin-top:11.65pt;width:200.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6BF1D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"/>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44" behindDoc="0" locked="0" layoutInCell="1" allowOverlap="1" wp14:anchorId="5F146E16" wp14:editId="3D100A67">
                      <wp:simplePos x="0" y="0"/>
                      <wp:positionH relativeFrom="column">
                        <wp:posOffset>3104514</wp:posOffset>
                      </wp:positionH>
                      <wp:positionV relativeFrom="paragraph">
                        <wp:posOffset>170180</wp:posOffset>
                      </wp:positionV>
                      <wp:extent cx="2541905" cy="342900"/>
                      <wp:effectExtent l="0" t="0" r="0" b="635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EAFC" w14:textId="77777777" w:rsidR="0011644B" w:rsidRPr="00BF667F" w:rsidRDefault="0011644B" w:rsidP="0011644B">
                                  <w:pPr>
                                    <w:autoSpaceDE w:val="0"/>
                                    <w:autoSpaceDN w:val="0"/>
                                    <w:adjustRightInd w:val="0"/>
                                    <w:jc w:val="center"/>
                                    <w:rPr>
                                      <w:rFonts w:cs="Arial"/>
                                      <w:b/>
                                      <w:color w:val="808080"/>
                                      <w:u w:val="single"/>
                                      <w:lang w:val="en-US"/>
                                    </w:rPr>
                                  </w:pPr>
                                  <w:r w:rsidRPr="00BF667F">
                                    <w:rPr>
                                      <w:rFonts w:cs="Arial"/>
                                      <w:b/>
                                      <w:color w:val="808080"/>
                                      <w:u w:val="single"/>
                                      <w:lang w:val="en-US"/>
                                    </w:rPr>
                                    <w:t>Project Support Roles: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6E16" id="Text Box 7" o:spid="_x0000_s1030" type="#_x0000_t202" style="position:absolute;margin-left:244.45pt;margin-top:13.4pt;width:200.15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" filled="f" stroked="f">
                      <v:textbox>
                        <w:txbxContent>
                          <w:p w14:paraId="19A1EAFC" w14:textId="77777777" w:rsidR="0011644B" w:rsidRPr="00BF667F" w:rsidRDefault="0011644B" w:rsidP="0011644B">
                            <w:pPr>
                              <w:autoSpaceDE w:val="0"/>
                              <w:autoSpaceDN w:val="0"/>
                              <w:adjustRightInd w:val="0"/>
                              <w:jc w:val="center"/>
                              <w:rPr>
                                <w:rFonts w:cs="Arial"/>
                                <w:b/>
                                <w:color w:val="808080"/>
                                <w:u w:val="single"/>
                                <w:lang w:val="en-US"/>
                              </w:rPr>
                            </w:pPr>
                            <w:r w:rsidRPr="00BF667F">
                              <w:rPr>
                                <w:rFonts w:cs="Arial"/>
                                <w:b/>
                                <w:color w:val="808080"/>
                                <w:u w:val="single"/>
                                <w:lang w:val="en-US"/>
                              </w:rPr>
                              <w:t>Project Support Roles:</w:t>
                            </w:r>
                          </w:p>
                        </w:txbxContent>
                      </v:textbox>
                    </v:shape>
                  </w:pict>
                </mc:Fallback>
              </mc:AlternateContent>
            </w:r>
          </w:p>
          <w:p w14:paraId="45C76A5D"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51" behindDoc="0" locked="0" layoutInCell="1" allowOverlap="1" wp14:anchorId="273264BD" wp14:editId="6879DDB8">
                      <wp:simplePos x="0" y="0"/>
                      <wp:positionH relativeFrom="column">
                        <wp:posOffset>684397</wp:posOffset>
                      </wp:positionH>
                      <wp:positionV relativeFrom="paragraph">
                        <wp:posOffset>2815</wp:posOffset>
                      </wp:positionV>
                      <wp:extent cx="21609" cy="810269"/>
                      <wp:effectExtent l="57150" t="0" r="73660" b="46990"/>
                      <wp:wrapNone/>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9" cy="8102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7F13CB">
                    <v:line id="Line 24"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3.9pt,.2pt" to="55.6pt,64pt" w14:anchorId="58E19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">
                      <v:stroke endarrow="block"/>
                    </v:line>
                  </w:pict>
                </mc:Fallback>
              </mc:AlternateContent>
            </w:r>
          </w:p>
          <w:p w14:paraId="0E484722"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42" behindDoc="0" locked="0" layoutInCell="1" allowOverlap="1" wp14:anchorId="282A6C67" wp14:editId="6E1A315B">
                      <wp:simplePos x="0" y="0"/>
                      <wp:positionH relativeFrom="column">
                        <wp:posOffset>3161665</wp:posOffset>
                      </wp:positionH>
                      <wp:positionV relativeFrom="paragraph">
                        <wp:posOffset>114935</wp:posOffset>
                      </wp:positionV>
                      <wp:extent cx="1181100" cy="714375"/>
                      <wp:effectExtent l="0" t="0" r="19050" b="2857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14375"/>
                              </a:xfrm>
                              <a:prstGeom prst="rect">
                                <a:avLst/>
                              </a:prstGeom>
                              <a:solidFill>
                                <a:srgbClr val="FFFFFF"/>
                              </a:solidFill>
                              <a:ln w="9525">
                                <a:solidFill>
                                  <a:srgbClr val="000000"/>
                                </a:solidFill>
                                <a:miter lim="800000"/>
                                <a:headEnd/>
                                <a:tailEnd/>
                              </a:ln>
                            </wps:spPr>
                            <wps:txbx>
                              <w:txbxContent>
                                <w:p w14:paraId="73C07918"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 xml:space="preserve">Network Manager </w:t>
                                  </w:r>
                                </w:p>
                                <w:p w14:paraId="39F28CB9"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Name of contact</w:t>
                                  </w:r>
                                </w:p>
                                <w:p w14:paraId="290D6A8D"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6C67" id="Text Box 3" o:spid="_x0000_s1031" type="#_x0000_t202" style="position:absolute;margin-left:248.95pt;margin-top:9.05pt;width:93pt;height:5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">
                      <v:textbox>
                        <w:txbxContent>
                          <w:p w14:paraId="73C07918"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 xml:space="preserve">Network Manager </w:t>
                            </w:r>
                          </w:p>
                          <w:p w14:paraId="39F28CB9"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Name of contact</w:t>
                            </w:r>
                          </w:p>
                          <w:p w14:paraId="290D6A8D"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Telephone</w:t>
                            </w: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55" behindDoc="0" locked="0" layoutInCell="1" allowOverlap="1" wp14:anchorId="14AB98C2" wp14:editId="160FFF27">
                      <wp:simplePos x="0" y="0"/>
                      <wp:positionH relativeFrom="column">
                        <wp:posOffset>4393565</wp:posOffset>
                      </wp:positionH>
                      <wp:positionV relativeFrom="paragraph">
                        <wp:posOffset>114935</wp:posOffset>
                      </wp:positionV>
                      <wp:extent cx="1200150" cy="714375"/>
                      <wp:effectExtent l="0" t="0" r="19050" b="28575"/>
                      <wp:wrapNone/>
                      <wp:docPr id="1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14375"/>
                              </a:xfrm>
                              <a:prstGeom prst="rect">
                                <a:avLst/>
                              </a:prstGeom>
                              <a:solidFill>
                                <a:srgbClr val="FFFFFF"/>
                              </a:solidFill>
                              <a:ln w="9525">
                                <a:solidFill>
                                  <a:srgbClr val="000000"/>
                                </a:solidFill>
                                <a:miter lim="800000"/>
                                <a:headEnd/>
                                <a:tailEnd/>
                              </a:ln>
                            </wps:spPr>
                            <wps:txbx>
                              <w:txbxContent>
                                <w:p w14:paraId="02BD78CB" w14:textId="77777777" w:rsidR="0011644B" w:rsidRPr="002C75D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color w:val="FF0000"/>
                                      <w:lang w:val="en-US"/>
                                    </w:rPr>
                                  </w:pPr>
                                  <w:r>
                                    <w:rPr>
                                      <w:rFonts w:ascii="Titillium" w:hAnsi="Titillium" w:cs="Arial"/>
                                      <w:b/>
                                      <w:color w:val="FF0000"/>
                                      <w:lang w:val="en-US"/>
                                    </w:rPr>
                                    <w:t>xxxxxx</w:t>
                                  </w:r>
                                </w:p>
                                <w:p w14:paraId="39CFC7DB"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Name of contact</w:t>
                                  </w:r>
                                </w:p>
                                <w:p w14:paraId="7332FAAB"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B98C2" id="_x0000_s1032" type="#_x0000_t202" style="position:absolute;margin-left:345.95pt;margin-top:9.05pt;width:94.5pt;height:56.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">
                      <v:textbox>
                        <w:txbxContent>
                          <w:p w14:paraId="02BD78CB" w14:textId="77777777" w:rsidR="0011644B" w:rsidRPr="002C75D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color w:val="FF0000"/>
                                <w:lang w:val="en-US"/>
                              </w:rPr>
                            </w:pPr>
                            <w:r>
                              <w:rPr>
                                <w:rFonts w:ascii="Titillium" w:hAnsi="Titillium" w:cs="Arial"/>
                                <w:b/>
                                <w:color w:val="FF0000"/>
                                <w:lang w:val="en-US"/>
                              </w:rPr>
                              <w:t>xxxxxx</w:t>
                            </w:r>
                          </w:p>
                          <w:p w14:paraId="39CFC7DB"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Name of contact</w:t>
                            </w:r>
                          </w:p>
                          <w:p w14:paraId="7332FAAB" w14:textId="77777777" w:rsidR="0011644B" w:rsidRPr="00FE7998"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Telephone</w:t>
                            </w:r>
                          </w:p>
                        </w:txbxContent>
                      </v:textbox>
                    </v:shape>
                  </w:pict>
                </mc:Fallback>
              </mc:AlternateContent>
            </w:r>
          </w:p>
          <w:p w14:paraId="05DD928F"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204C3C10"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27A8E990" w14:textId="623BDFEF" w:rsidR="0011644B" w:rsidRPr="00853482" w:rsidRDefault="00B601F4"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67" behindDoc="0" locked="0" layoutInCell="1" allowOverlap="1" wp14:anchorId="15777762" wp14:editId="0E1743B1">
                      <wp:simplePos x="0" y="0"/>
                      <wp:positionH relativeFrom="column">
                        <wp:posOffset>-22860</wp:posOffset>
                      </wp:positionH>
                      <wp:positionV relativeFrom="paragraph">
                        <wp:posOffset>29845</wp:posOffset>
                      </wp:positionV>
                      <wp:extent cx="1552575" cy="1160780"/>
                      <wp:effectExtent l="0" t="0" r="28575" b="2032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60780"/>
                              </a:xfrm>
                              <a:prstGeom prst="rect">
                                <a:avLst/>
                              </a:prstGeom>
                              <a:solidFill>
                                <a:srgbClr val="FFFFFF"/>
                              </a:solidFill>
                              <a:ln w="9525">
                                <a:solidFill>
                                  <a:srgbClr val="000000"/>
                                </a:solidFill>
                                <a:miter lim="800000"/>
                                <a:headEnd/>
                                <a:tailEnd/>
                              </a:ln>
                            </wps:spPr>
                            <wps:txbx>
                              <w:txbxContent>
                                <w:p w14:paraId="2DF4113D" w14:textId="77777777" w:rsidR="00B601F4" w:rsidRPr="005E7192"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5E7192">
                                    <w:rPr>
                                      <w:rFonts w:ascii="Titillium" w:hAnsi="Titillium" w:cs="Arial"/>
                                      <w:b/>
                                      <w:bCs/>
                                      <w:lang w:val="en-US"/>
                                    </w:rPr>
                                    <w:t>Principal Designer CDM</w:t>
                                  </w:r>
                                </w:p>
                                <w:p w14:paraId="074622C3" w14:textId="77777777" w:rsidR="00B601F4"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5E7192">
                                    <w:rPr>
                                      <w:rFonts w:ascii="Titillium" w:hAnsi="Titillium" w:cs="Arial"/>
                                      <w:b/>
                                      <w:bCs/>
                                      <w:lang w:val="en-US"/>
                                    </w:rPr>
                                    <w:t xml:space="preserve">Amey, John Chapman </w:t>
                                  </w:r>
                                </w:p>
                                <w:p w14:paraId="28B03EE6" w14:textId="67F0E7EC" w:rsidR="00B601F4" w:rsidRPr="00677F33" w:rsidRDefault="00677F33" w:rsidP="00677F33">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677F33">
                                    <w:rPr>
                                      <w:rFonts w:ascii="Titillium" w:hAnsi="Titillium" w:cs="Arial"/>
                                      <w:b/>
                                      <w:bCs/>
                                      <w:lang w:val="en-US"/>
                                    </w:rPr>
                                    <w:t xml:space="preserve">Lead Design Organisation </w:t>
                                  </w:r>
                                </w:p>
                                <w:p w14:paraId="7894789E" w14:textId="131CCF34" w:rsidR="00677F33" w:rsidRPr="00677F33" w:rsidRDefault="00677F33" w:rsidP="00677F33">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677F33">
                                    <w:rPr>
                                      <w:rFonts w:ascii="Titillium" w:hAnsi="Titillium" w:cs="Arial"/>
                                      <w:b/>
                                      <w:bCs/>
                                      <w:lang w:val="en-US"/>
                                    </w:rPr>
                                    <w:t>Amey, Manish Mistry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7762" id="Text Box 35" o:spid="_x0000_s1033" type="#_x0000_t202" style="position:absolute;margin-left:-1.8pt;margin-top:2.35pt;width:122.25pt;height:91.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">
                      <v:textbox>
                        <w:txbxContent>
                          <w:p w14:paraId="2DF4113D" w14:textId="77777777" w:rsidR="00B601F4" w:rsidRPr="005E7192"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5E7192">
                              <w:rPr>
                                <w:rFonts w:ascii="Titillium" w:hAnsi="Titillium" w:cs="Arial"/>
                                <w:b/>
                                <w:bCs/>
                                <w:lang w:val="en-US"/>
                              </w:rPr>
                              <w:t>Principal Designer CDM</w:t>
                            </w:r>
                          </w:p>
                          <w:p w14:paraId="074622C3" w14:textId="77777777" w:rsidR="00B601F4"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5E7192">
                              <w:rPr>
                                <w:rFonts w:ascii="Titillium" w:hAnsi="Titillium" w:cs="Arial"/>
                                <w:b/>
                                <w:bCs/>
                                <w:lang w:val="en-US"/>
                              </w:rPr>
                              <w:t xml:space="preserve">Amey, John Chapman </w:t>
                            </w:r>
                          </w:p>
                          <w:p w14:paraId="28B03EE6" w14:textId="67F0E7EC" w:rsidR="00B601F4" w:rsidRPr="00677F33" w:rsidRDefault="00677F33" w:rsidP="00677F33">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677F33">
                              <w:rPr>
                                <w:rFonts w:ascii="Titillium" w:hAnsi="Titillium" w:cs="Arial"/>
                                <w:b/>
                                <w:bCs/>
                                <w:lang w:val="en-US"/>
                              </w:rPr>
                              <w:t xml:space="preserve">Lead Design Organisation </w:t>
                            </w:r>
                          </w:p>
                          <w:p w14:paraId="7894789E" w14:textId="131CCF34" w:rsidR="00677F33" w:rsidRPr="00677F33" w:rsidRDefault="00677F33" w:rsidP="00677F33">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677F33">
                              <w:rPr>
                                <w:rFonts w:ascii="Titillium" w:hAnsi="Titillium" w:cs="Arial"/>
                                <w:b/>
                                <w:bCs/>
                                <w:lang w:val="en-US"/>
                              </w:rPr>
                              <w:t>Amey, Manish Mistry</w:t>
                            </w: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68" behindDoc="0" locked="0" layoutInCell="1" allowOverlap="1" wp14:anchorId="5DEB9973" wp14:editId="40797200">
                      <wp:simplePos x="0" y="0"/>
                      <wp:positionH relativeFrom="column">
                        <wp:posOffset>1573502</wp:posOffset>
                      </wp:positionH>
                      <wp:positionV relativeFrom="paragraph">
                        <wp:posOffset>37161</wp:posOffset>
                      </wp:positionV>
                      <wp:extent cx="1479550" cy="1145264"/>
                      <wp:effectExtent l="0" t="0" r="25400" b="17145"/>
                      <wp:wrapNone/>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145264"/>
                              </a:xfrm>
                              <a:prstGeom prst="rect">
                                <a:avLst/>
                              </a:prstGeom>
                              <a:solidFill>
                                <a:srgbClr val="FFFFFF"/>
                              </a:solidFill>
                              <a:ln w="9525">
                                <a:solidFill>
                                  <a:srgbClr val="000000"/>
                                </a:solidFill>
                                <a:miter lim="800000"/>
                                <a:headEnd/>
                                <a:tailEnd/>
                              </a:ln>
                            </wps:spPr>
                            <wps:txbx>
                              <w:txbxContent>
                                <w:p w14:paraId="52CDDF1C" w14:textId="77777777" w:rsidR="00B601F4" w:rsidRPr="00267A82"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District Manager</w:t>
                                  </w:r>
                                </w:p>
                                <w:p w14:paraId="3EF5044C" w14:textId="77777777" w:rsidR="00B601F4" w:rsidRPr="00670BFA"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58B2AA41" w14:textId="77777777" w:rsidR="00B601F4" w:rsidRPr="00670BFA"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Telephone</w:t>
                                  </w:r>
                                </w:p>
                                <w:p w14:paraId="593A66DD" w14:textId="77777777" w:rsidR="00B601F4" w:rsidRDefault="00B601F4" w:rsidP="00B601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B9973" id="Text Box 36" o:spid="_x0000_s1034" type="#_x0000_t202" style="position:absolute;margin-left:123.9pt;margin-top:2.95pt;width:116.5pt;height:90.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">
                      <v:textbox>
                        <w:txbxContent>
                          <w:p w14:paraId="52CDDF1C" w14:textId="77777777" w:rsidR="00B601F4" w:rsidRPr="00267A82"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District Manager</w:t>
                            </w:r>
                          </w:p>
                          <w:p w14:paraId="3EF5044C" w14:textId="77777777" w:rsidR="00B601F4" w:rsidRPr="00670BFA"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58B2AA41" w14:textId="77777777" w:rsidR="00B601F4" w:rsidRPr="00670BFA" w:rsidRDefault="00B601F4" w:rsidP="00B601F4">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Telephone</w:t>
                            </w:r>
                          </w:p>
                          <w:p w14:paraId="593A66DD" w14:textId="77777777" w:rsidR="00B601F4" w:rsidRDefault="00B601F4" w:rsidP="00B601F4"/>
                        </w:txbxContent>
                      </v:textbox>
                    </v:shape>
                  </w:pict>
                </mc:Fallback>
              </mc:AlternateContent>
            </w:r>
          </w:p>
          <w:p w14:paraId="1614F230" w14:textId="28033269"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3C9BC9BE"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57" behindDoc="0" locked="0" layoutInCell="1" allowOverlap="1" wp14:anchorId="0D2BD84B" wp14:editId="661567BF">
                      <wp:simplePos x="0" y="0"/>
                      <wp:positionH relativeFrom="column">
                        <wp:posOffset>4413250</wp:posOffset>
                      </wp:positionH>
                      <wp:positionV relativeFrom="paragraph">
                        <wp:posOffset>51435</wp:posOffset>
                      </wp:positionV>
                      <wp:extent cx="1181100" cy="819150"/>
                      <wp:effectExtent l="0" t="0" r="19050" b="19050"/>
                      <wp:wrapNone/>
                      <wp:docPr id="1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19150"/>
                              </a:xfrm>
                              <a:prstGeom prst="rect">
                                <a:avLst/>
                              </a:prstGeom>
                              <a:solidFill>
                                <a:srgbClr val="FFFFFF"/>
                              </a:solidFill>
                              <a:ln w="9525">
                                <a:solidFill>
                                  <a:srgbClr val="000000"/>
                                </a:solidFill>
                                <a:miter lim="800000"/>
                                <a:headEnd/>
                                <a:tailEnd/>
                              </a:ln>
                            </wps:spPr>
                            <wps:txbx>
                              <w:txbxContent>
                                <w:p w14:paraId="1EBEDF71" w14:textId="77777777" w:rsidR="0011644B" w:rsidRPr="00D42BC0"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D42BC0">
                                    <w:rPr>
                                      <w:rFonts w:ascii="Titillium" w:hAnsi="Titillium" w:cs="Arial"/>
                                      <w:b/>
                                      <w:bCs/>
                                      <w:lang w:val="en-US"/>
                                    </w:rPr>
                                    <w:t>HSEQ Advice</w:t>
                                  </w:r>
                                </w:p>
                                <w:p w14:paraId="48DB1805"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1835618B"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p w14:paraId="4DF1D55D" w14:textId="0A1453AF" w:rsidR="0011644B" w:rsidRPr="00670BFA" w:rsidRDefault="0011644B" w:rsidP="005C106A">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D84B" id="_x0000_s1035" type="#_x0000_t202" style="position:absolute;margin-left:347.5pt;margin-top:4.05pt;width:93pt;height:6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">
                      <v:textbox>
                        <w:txbxContent>
                          <w:p w14:paraId="1EBEDF71" w14:textId="77777777" w:rsidR="0011644B" w:rsidRPr="00D42BC0"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D42BC0">
                              <w:rPr>
                                <w:rFonts w:ascii="Titillium" w:hAnsi="Titillium" w:cs="Arial"/>
                                <w:b/>
                                <w:bCs/>
                                <w:lang w:val="en-US"/>
                              </w:rPr>
                              <w:t>HSEQ Advice</w:t>
                            </w:r>
                          </w:p>
                          <w:p w14:paraId="48DB1805"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1835618B" w14:textId="77777777" w:rsidR="005C106A" w:rsidRPr="00FE7998" w:rsidRDefault="005C106A" w:rsidP="005C106A">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p w14:paraId="4DF1D55D" w14:textId="0A1453AF" w:rsidR="0011644B" w:rsidRPr="00670BFA" w:rsidRDefault="0011644B" w:rsidP="005C106A">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56" behindDoc="0" locked="0" layoutInCell="1" allowOverlap="1" wp14:anchorId="5E39F48F" wp14:editId="7067FA8C">
                      <wp:simplePos x="0" y="0"/>
                      <wp:positionH relativeFrom="column">
                        <wp:posOffset>3161665</wp:posOffset>
                      </wp:positionH>
                      <wp:positionV relativeFrom="paragraph">
                        <wp:posOffset>53340</wp:posOffset>
                      </wp:positionV>
                      <wp:extent cx="1181100" cy="819150"/>
                      <wp:effectExtent l="0" t="0" r="19050" b="19050"/>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19150"/>
                              </a:xfrm>
                              <a:prstGeom prst="rect">
                                <a:avLst/>
                              </a:prstGeom>
                              <a:solidFill>
                                <a:srgbClr val="FFFFFF"/>
                              </a:solidFill>
                              <a:ln w="9525">
                                <a:solidFill>
                                  <a:srgbClr val="000000"/>
                                </a:solidFill>
                                <a:miter lim="800000"/>
                                <a:headEnd/>
                                <a:tailEnd/>
                              </a:ln>
                            </wps:spPr>
                            <wps:txbx>
                              <w:txbxContent>
                                <w:p w14:paraId="51933CC2" w14:textId="77777777" w:rsidR="0011644B" w:rsidRPr="00D42BC0"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D42BC0">
                                    <w:rPr>
                                      <w:rFonts w:ascii="Titillium" w:hAnsi="Titillium" w:cs="Arial"/>
                                      <w:b/>
                                      <w:bCs/>
                                      <w:lang w:val="en-US"/>
                                    </w:rPr>
                                    <w:t>Temporary Works Co-Ordinator</w:t>
                                  </w:r>
                                </w:p>
                                <w:p w14:paraId="188EAE81"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34C93E0A"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9F48F" id="_x0000_s1036" type="#_x0000_t202" style="position:absolute;margin-left:248.95pt;margin-top:4.2pt;width:93pt;height:6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">
                      <v:textbox>
                        <w:txbxContent>
                          <w:p w14:paraId="51933CC2" w14:textId="77777777" w:rsidR="0011644B" w:rsidRPr="00D42BC0"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D42BC0">
                              <w:rPr>
                                <w:rFonts w:ascii="Titillium" w:hAnsi="Titillium" w:cs="Arial"/>
                                <w:b/>
                                <w:bCs/>
                                <w:lang w:val="en-US"/>
                              </w:rPr>
                              <w:t>Temporary Works Co-Ordinator</w:t>
                            </w:r>
                          </w:p>
                          <w:p w14:paraId="188EAE81"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34C93E0A"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Telephone</w:t>
                            </w:r>
                          </w:p>
                        </w:txbxContent>
                      </v:textbox>
                    </v:shape>
                  </w:pict>
                </mc:Fallback>
              </mc:AlternateContent>
            </w:r>
          </w:p>
          <w:p w14:paraId="3F97619A"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2D883A25"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5E2B782E" w14:textId="4375358D" w:rsidR="0011644B" w:rsidRPr="00853482" w:rsidRDefault="001F673E"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ar-SA"/>
              </w:rPr>
              <mc:AlternateContent>
                <mc:Choice Requires="wpg">
                  <w:drawing>
                    <wp:anchor distT="0" distB="0" distL="114300" distR="114300" simplePos="0" relativeHeight="251658258" behindDoc="0" locked="0" layoutInCell="1" allowOverlap="1" wp14:anchorId="6003BC93" wp14:editId="5CA616EC">
                      <wp:simplePos x="0" y="0"/>
                      <wp:positionH relativeFrom="column">
                        <wp:posOffset>2267395</wp:posOffset>
                      </wp:positionH>
                      <wp:positionV relativeFrom="paragraph">
                        <wp:posOffset>52155</wp:posOffset>
                      </wp:positionV>
                      <wp:extent cx="533400" cy="520700"/>
                      <wp:effectExtent l="0" t="0" r="76200" b="50800"/>
                      <wp:wrapNone/>
                      <wp:docPr id="2142723684" name="Group 3"/>
                      <wp:cNvGraphicFramePr/>
                      <a:graphic xmlns:a="http://schemas.openxmlformats.org/drawingml/2006/main">
                        <a:graphicData uri="http://schemas.microsoft.com/office/word/2010/wordprocessingGroup">
                          <wpg:wgp>
                            <wpg:cNvGrpSpPr/>
                            <wpg:grpSpPr>
                              <a:xfrm>
                                <a:off x="0" y="0"/>
                                <a:ext cx="533400" cy="520700"/>
                                <a:chOff x="0" y="0"/>
                                <a:chExt cx="533400" cy="520782"/>
                              </a:xfrm>
                            </wpg:grpSpPr>
                            <wps:wsp>
                              <wps:cNvPr id="147" name="Connector: Elbow 147"/>
                              <wps:cNvCnPr/>
                              <wps:spPr>
                                <a:xfrm>
                                  <a:off x="0" y="273132"/>
                                  <a:ext cx="533400" cy="247650"/>
                                </a:xfrm>
                                <a:prstGeom prst="bentConnector3">
                                  <a:avLst>
                                    <a:gd name="adj1" fmla="val 100000"/>
                                  </a:avLst>
                                </a:prstGeom>
                                <a:noFill/>
                                <a:ln w="9525" cap="flat" cmpd="sng" algn="ctr">
                                  <a:solidFill>
                                    <a:sysClr val="windowText" lastClr="000000"/>
                                  </a:solidFill>
                                  <a:prstDash val="solid"/>
                                  <a:tailEnd type="triangle"/>
                                </a:ln>
                                <a:effectLst/>
                              </wps:spPr>
                              <wps:bodyPr/>
                            </wps:wsp>
                            <wps:wsp>
                              <wps:cNvPr id="148" name="Straight Connector 148"/>
                              <wps:cNvCnPr/>
                              <wps:spPr>
                                <a:xfrm flipH="1" flipV="1">
                                  <a:off x="0" y="0"/>
                                  <a:ext cx="6824" cy="273240"/>
                                </a:xfrm>
                                <a:prstGeom prst="line">
                                  <a:avLst/>
                                </a:prstGeom>
                                <a:noFill/>
                                <a:ln w="9525" cap="flat" cmpd="sng" algn="ctr">
                                  <a:solidFill>
                                    <a:sysClr val="windowText" lastClr="000000"/>
                                  </a:solidFill>
                                  <a:prstDash val="solid"/>
                                </a:ln>
                                <a:effectLst/>
                              </wps:spPr>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984B39C">
                    <v:group id="Group 3" style="position:absolute;margin-left:178.55pt;margin-top:4.1pt;width:42pt;height:41pt;z-index:251682816" coordsize="5334,5207" o:spid="_x0000_s1026" w14:anchorId="7AF0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">
                      <v:shape id="Connector: Elbow 147" style="position:absolute;top:2731;width:5334;height:2476;visibility:visible;mso-wrap-style:square" o:spid="_x0000_s1027" strokecolor="windowText" o:connectortype="elbow" type="#_x0000_t34" adj="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">
                        <v:stroke endarrow="block"/>
                      </v:shape>
                      <v:line id="Straight Connector 148" style="position:absolute;flip:x y;visibility:visible;mso-wrap-style:square" o:spid="_x0000_s1028" strokecolor="windowText" o:connectortype="straight" from="0,0" to="68,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"/>
                    </v:group>
                  </w:pict>
                </mc:Fallback>
              </mc:AlternateContent>
            </w:r>
          </w:p>
          <w:p w14:paraId="44AE5547" w14:textId="58AEC2D4"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6F0A5317"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7A229270" w14:textId="34DEC6C4" w:rsidR="0011644B" w:rsidRPr="00853482" w:rsidRDefault="001F673E"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53" behindDoc="0" locked="0" layoutInCell="1" allowOverlap="1" wp14:anchorId="11A53E5D" wp14:editId="147B9D09">
                      <wp:simplePos x="0" y="0"/>
                      <wp:positionH relativeFrom="margin">
                        <wp:posOffset>1798320</wp:posOffset>
                      </wp:positionH>
                      <wp:positionV relativeFrom="paragraph">
                        <wp:posOffset>-4369</wp:posOffset>
                      </wp:positionV>
                      <wp:extent cx="2000250" cy="1009650"/>
                      <wp:effectExtent l="0" t="0" r="19050" b="1905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09650"/>
                              </a:xfrm>
                              <a:prstGeom prst="rect">
                                <a:avLst/>
                              </a:prstGeom>
                              <a:solidFill>
                                <a:srgbClr val="FFFFFF"/>
                              </a:solidFill>
                              <a:ln w="9525">
                                <a:solidFill>
                                  <a:srgbClr val="000000"/>
                                </a:solidFill>
                                <a:miter lim="800000"/>
                                <a:headEnd/>
                                <a:tailEnd/>
                              </a:ln>
                            </wps:spPr>
                            <wps:txbx>
                              <w:txbxContent>
                                <w:p w14:paraId="50B474F3" w14:textId="77777777" w:rsidR="004A36CA" w:rsidRPr="00267A82" w:rsidRDefault="004A36CA" w:rsidP="004A36CA">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Principal Contractor</w:t>
                                  </w:r>
                                  <w:r w:rsidRPr="00F371B1">
                                    <w:t xml:space="preserve"> </w:t>
                                  </w:r>
                                  <w:r w:rsidRPr="00F371B1">
                                    <w:rPr>
                                      <w:rFonts w:ascii="Titillium" w:hAnsi="Titillium" w:cs="Arial"/>
                                      <w:b/>
                                      <w:bCs/>
                                      <w:lang w:val="en-US"/>
                                    </w:rPr>
                                    <w:t>for CDM</w:t>
                                  </w:r>
                                </w:p>
                                <w:p w14:paraId="35F77B00" w14:textId="132FE5FF" w:rsidR="004A36CA" w:rsidRDefault="004A36CA" w:rsidP="004A36CA">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F85E96">
                                    <w:rPr>
                                      <w:rFonts w:ascii="Titillium" w:hAnsi="Titillium" w:cs="Arial"/>
                                      <w:b/>
                                      <w:bCs/>
                                      <w:lang w:val="en-US"/>
                                    </w:rPr>
                                    <w:t xml:space="preserve">Amey, </w:t>
                                  </w:r>
                                </w:p>
                                <w:p w14:paraId="4CE85DEF" w14:textId="77777777" w:rsidR="00601984" w:rsidRPr="00FE7998" w:rsidRDefault="00601984" w:rsidP="00601984">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0968740B" w14:textId="77777777" w:rsidR="00601984" w:rsidRPr="00FE7998" w:rsidRDefault="00601984" w:rsidP="00601984">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p w14:paraId="41E36D64" w14:textId="77777777" w:rsidR="00601984" w:rsidRPr="00F85E96" w:rsidRDefault="00601984" w:rsidP="004A36CA">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p>
                                <w:p w14:paraId="7F532A7C" w14:textId="77777777" w:rsidR="0011644B" w:rsidRDefault="0011644B" w:rsidP="0011644B">
                                  <w:pPr>
                                    <w:autoSpaceDE w:val="0"/>
                                    <w:autoSpaceDN w:val="0"/>
                                    <w:adjustRightInd w:val="0"/>
                                    <w:spacing w:after="0" w:line="240" w:lineRule="auto"/>
                                    <w:jc w:val="center"/>
                                    <w:rPr>
                                      <w:rFonts w:ascii="Titillium" w:hAnsi="Titillium"/>
                                      <w:color w:val="FF0000"/>
                                      <w:lang w:val="en-US"/>
                                    </w:rPr>
                                  </w:pPr>
                                </w:p>
                                <w:p w14:paraId="2103ADFF" w14:textId="77777777" w:rsidR="0011644B" w:rsidRPr="00216093" w:rsidRDefault="0011644B" w:rsidP="0011644B">
                                  <w:pPr>
                                    <w:autoSpaceDE w:val="0"/>
                                    <w:autoSpaceDN w:val="0"/>
                                    <w:adjustRightInd w:val="0"/>
                                    <w:spacing w:after="0" w:line="240" w:lineRule="auto"/>
                                    <w:jc w:val="center"/>
                                    <w:rPr>
                                      <w:rFonts w:ascii="Titillium" w:hAnsi="Titillium"/>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3E5D" id="Text Box 37" o:spid="_x0000_s1037" type="#_x0000_t202" style="position:absolute;margin-left:141.6pt;margin-top:-.35pt;width:157.5pt;height:7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">
                      <v:textbox>
                        <w:txbxContent>
                          <w:p w14:paraId="50B474F3" w14:textId="77777777" w:rsidR="004A36CA" w:rsidRPr="00267A82" w:rsidRDefault="004A36CA" w:rsidP="004A36CA">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Principal Contractor</w:t>
                            </w:r>
                            <w:r w:rsidRPr="00F371B1">
                              <w:t xml:space="preserve"> </w:t>
                            </w:r>
                            <w:r w:rsidRPr="00F371B1">
                              <w:rPr>
                                <w:rFonts w:ascii="Titillium" w:hAnsi="Titillium" w:cs="Arial"/>
                                <w:b/>
                                <w:bCs/>
                                <w:lang w:val="en-US"/>
                              </w:rPr>
                              <w:t>for CDM</w:t>
                            </w:r>
                          </w:p>
                          <w:p w14:paraId="35F77B00" w14:textId="132FE5FF" w:rsidR="004A36CA" w:rsidRDefault="004A36CA" w:rsidP="004A36CA">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F85E96">
                              <w:rPr>
                                <w:rFonts w:ascii="Titillium" w:hAnsi="Titillium" w:cs="Arial"/>
                                <w:b/>
                                <w:bCs/>
                                <w:lang w:val="en-US"/>
                              </w:rPr>
                              <w:t xml:space="preserve">Amey, </w:t>
                            </w:r>
                          </w:p>
                          <w:p w14:paraId="4CE85DEF" w14:textId="77777777" w:rsidR="00601984" w:rsidRPr="00FE7998" w:rsidRDefault="00601984" w:rsidP="00601984">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FE7998">
                              <w:rPr>
                                <w:rFonts w:ascii="Titillium" w:hAnsi="Titillium" w:cs="Arial"/>
                                <w:bCs/>
                                <w:color w:val="FF0000"/>
                                <w:lang w:val="en-US"/>
                              </w:rPr>
                              <w:t xml:space="preserve">Name of contact   </w:t>
                            </w:r>
                          </w:p>
                          <w:p w14:paraId="0968740B" w14:textId="77777777" w:rsidR="00601984" w:rsidRPr="00FE7998" w:rsidRDefault="00601984" w:rsidP="00601984">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FE7998">
                              <w:rPr>
                                <w:rFonts w:ascii="Titillium" w:hAnsi="Titillium" w:cs="Arial"/>
                                <w:bCs/>
                                <w:color w:val="FF0000"/>
                                <w:lang w:val="en-US"/>
                              </w:rPr>
                              <w:t>Telephone</w:t>
                            </w:r>
                          </w:p>
                          <w:p w14:paraId="41E36D64" w14:textId="77777777" w:rsidR="00601984" w:rsidRPr="00F85E96" w:rsidRDefault="00601984" w:rsidP="004A36CA">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p>
                          <w:p w14:paraId="7F532A7C" w14:textId="77777777" w:rsidR="0011644B" w:rsidRDefault="0011644B" w:rsidP="0011644B">
                            <w:pPr>
                              <w:autoSpaceDE w:val="0"/>
                              <w:autoSpaceDN w:val="0"/>
                              <w:adjustRightInd w:val="0"/>
                              <w:spacing w:after="0" w:line="240" w:lineRule="auto"/>
                              <w:jc w:val="center"/>
                              <w:rPr>
                                <w:rFonts w:ascii="Titillium" w:hAnsi="Titillium"/>
                                <w:color w:val="FF0000"/>
                                <w:lang w:val="en-US"/>
                              </w:rPr>
                            </w:pPr>
                          </w:p>
                          <w:p w14:paraId="2103ADFF" w14:textId="77777777" w:rsidR="0011644B" w:rsidRPr="00216093" w:rsidRDefault="0011644B" w:rsidP="0011644B">
                            <w:pPr>
                              <w:autoSpaceDE w:val="0"/>
                              <w:autoSpaceDN w:val="0"/>
                              <w:adjustRightInd w:val="0"/>
                              <w:spacing w:after="0" w:line="240" w:lineRule="auto"/>
                              <w:jc w:val="center"/>
                              <w:rPr>
                                <w:rFonts w:ascii="Titillium" w:hAnsi="Titillium"/>
                                <w:color w:val="FF0000"/>
                              </w:rPr>
                            </w:pPr>
                          </w:p>
                        </w:txbxContent>
                      </v:textbox>
                      <w10:wrap anchorx="margin"/>
                    </v:shape>
                  </w:pict>
                </mc:Fallback>
              </mc:AlternateContent>
            </w:r>
          </w:p>
          <w:p w14:paraId="1B58C0E9" w14:textId="46AEB02B"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36ED659D" w14:textId="387116B2" w:rsidR="0011644B" w:rsidRPr="00853482" w:rsidRDefault="001F673E" w:rsidP="0011644B">
            <w:pPr>
              <w:tabs>
                <w:tab w:val="left" w:pos="709"/>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ar-SA"/>
              </w:rPr>
              <mc:AlternateContent>
                <mc:Choice Requires="wpg">
                  <w:drawing>
                    <wp:anchor distT="0" distB="0" distL="114300" distR="114300" simplePos="0" relativeHeight="251658249" behindDoc="0" locked="0" layoutInCell="1" allowOverlap="1" wp14:anchorId="31CA8E2C" wp14:editId="1B219B99">
                      <wp:simplePos x="0" y="0"/>
                      <wp:positionH relativeFrom="column">
                        <wp:posOffset>910723</wp:posOffset>
                      </wp:positionH>
                      <wp:positionV relativeFrom="paragraph">
                        <wp:posOffset>147576</wp:posOffset>
                      </wp:positionV>
                      <wp:extent cx="3720437" cy="1649900"/>
                      <wp:effectExtent l="76200" t="0" r="90170" b="45720"/>
                      <wp:wrapNone/>
                      <wp:docPr id="410411430" name="Group 1"/>
                      <wp:cNvGraphicFramePr/>
                      <a:graphic xmlns:a="http://schemas.openxmlformats.org/drawingml/2006/main">
                        <a:graphicData uri="http://schemas.microsoft.com/office/word/2010/wordprocessingGroup">
                          <wpg:wgp>
                            <wpg:cNvGrpSpPr/>
                            <wpg:grpSpPr>
                              <a:xfrm>
                                <a:off x="0" y="0"/>
                                <a:ext cx="3720437" cy="1649900"/>
                                <a:chOff x="0" y="0"/>
                                <a:chExt cx="3720437" cy="1649900"/>
                              </a:xfrm>
                            </wpg:grpSpPr>
                            <wps:wsp>
                              <wps:cNvPr id="14" name="Line 12"/>
                              <wps:cNvCnPr>
                                <a:cxnSpLocks noChangeShapeType="1"/>
                              </wps:cNvCnPr>
                              <wps:spPr bwMode="auto">
                                <a:xfrm>
                                  <a:off x="1855490" y="463691"/>
                                  <a:ext cx="0" cy="9147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7"/>
                              <wps:cNvCnPr>
                                <a:cxnSpLocks noChangeShapeType="1"/>
                              </wps:cNvCnPr>
                              <wps:spPr bwMode="auto">
                                <a:xfrm flipH="1" flipV="1">
                                  <a:off x="0" y="1337480"/>
                                  <a:ext cx="4377" cy="3098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 name="Line 18"/>
                              <wps:cNvCnPr>
                                <a:cxnSpLocks noChangeShapeType="1"/>
                              </wps:cNvCnPr>
                              <wps:spPr bwMode="auto">
                                <a:xfrm flipH="1" flipV="1">
                                  <a:off x="1856096" y="1337480"/>
                                  <a:ext cx="0" cy="30924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flipV="1">
                                  <a:off x="3712191" y="1337480"/>
                                  <a:ext cx="1094" cy="3124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 name="Line 20"/>
                              <wps:cNvCnPr>
                                <a:cxnSpLocks noChangeShapeType="1"/>
                              </wps:cNvCnPr>
                              <wps:spPr bwMode="auto">
                                <a:xfrm>
                                  <a:off x="5687" y="1313290"/>
                                  <a:ext cx="371475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a:cxnSpLocks noChangeShapeType="1"/>
                              </wps:cNvCnPr>
                              <wps:spPr bwMode="auto">
                                <a:xfrm flipV="1">
                                  <a:off x="0" y="0"/>
                                  <a:ext cx="0" cy="3003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D2CFAD9">
                    <v:group id="Group 1" style="position:absolute;margin-left:71.7pt;margin-top:11.6pt;width:292.95pt;height:129.9pt;z-index:251671552" coordsize="37204,16499" o:spid="_x0000_s1026" w14:anchorId="70FE6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">
                      <v:line id="Line 12" style="position:absolute;visibility:visible;mso-wrap-style:square" o:spid="_x0000_s1027" o:connectortype="straight" from="18554,4636" to="18554,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7" style="position:absolute;flip:x y;visibility:visible;mso-wrap-style:square" o:spid="_x0000_s1028" o:connectortype="straight" from="0,13374" to="43,1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">
                        <v:stroke startarrow="block"/>
                      </v:line>
                      <v:line id="Line 18" style="position:absolute;flip:x y;visibility:visible;mso-wrap-style:square" o:spid="_x0000_s1029" o:connectortype="straight" from="18560,13374" to="18560,1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">
                        <v:stroke startarrow="block"/>
                      </v:line>
                      <v:line id="Line 19" style="position:absolute;flip:y;visibility:visible;mso-wrap-style:square" o:spid="_x0000_s1030" o:connectortype="straight" from="37121,13374" to="37132,1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">
                        <v:stroke startarrow="block"/>
                      </v:line>
                      <v:line id="Line 20" style="position:absolute;visibility:visible;mso-wrap-style:square" o:spid="_x0000_s1031" o:connectortype="straight" from="56,13132" to="37204,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22" style="position:absolute;flip:y;visibility:visible;mso-wrap-style:square" o:spid="_x0000_s1032" o:connectortype="straight" from="0,0" to="0,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">
                        <v:stroke startarrow="block"/>
                      </v:line>
                    </v:group>
                  </w:pict>
                </mc:Fallback>
              </mc:AlternateContent>
            </w:r>
            <w:r w:rsidRPr="00853482">
              <w:rPr>
                <w:rFonts w:ascii="Titillium" w:eastAsia="Calibri" w:hAnsi="Titillium" w:cs="Tahoma"/>
                <w:noProof/>
                <w:color w:val="000000"/>
                <w:lang w:eastAsia="ar-SA"/>
              </w:rPr>
              <mc:AlternateContent>
                <mc:Choice Requires="wpg">
                  <w:drawing>
                    <wp:anchor distT="0" distB="0" distL="114300" distR="114300" simplePos="0" relativeHeight="251658259" behindDoc="0" locked="0" layoutInCell="1" allowOverlap="1" wp14:anchorId="060363CA" wp14:editId="4C095D24">
                      <wp:simplePos x="0" y="0"/>
                      <wp:positionH relativeFrom="column">
                        <wp:posOffset>3796665</wp:posOffset>
                      </wp:positionH>
                      <wp:positionV relativeFrom="paragraph">
                        <wp:posOffset>123190</wp:posOffset>
                      </wp:positionV>
                      <wp:extent cx="857250" cy="300355"/>
                      <wp:effectExtent l="0" t="0" r="76200" b="61595"/>
                      <wp:wrapNone/>
                      <wp:docPr id="152" name="Group 152"/>
                      <wp:cNvGraphicFramePr/>
                      <a:graphic xmlns:a="http://schemas.openxmlformats.org/drawingml/2006/main">
                        <a:graphicData uri="http://schemas.microsoft.com/office/word/2010/wordprocessingGroup">
                          <wpg:wgp>
                            <wpg:cNvGrpSpPr/>
                            <wpg:grpSpPr>
                              <a:xfrm>
                                <a:off x="0" y="0"/>
                                <a:ext cx="857250" cy="300355"/>
                                <a:chOff x="0" y="0"/>
                                <a:chExt cx="857250" cy="300355"/>
                              </a:xfrm>
                            </wpg:grpSpPr>
                            <wps:wsp>
                              <wps:cNvPr id="150" name="Line 22"/>
                              <wps:cNvCnPr>
                                <a:cxnSpLocks noChangeShapeType="1"/>
                              </wps:cNvCnPr>
                              <wps:spPr bwMode="auto">
                                <a:xfrm flipV="1">
                                  <a:off x="857250" y="0"/>
                                  <a:ext cx="0" cy="3003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1" name="Line 23"/>
                              <wps:cNvCnPr>
                                <a:cxnSpLocks noChangeShapeType="1"/>
                              </wps:cNvCnPr>
                              <wps:spPr bwMode="auto">
                                <a:xfrm>
                                  <a:off x="0" y="6350"/>
                                  <a:ext cx="85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7CE0AAD">
                    <v:group id="Group 152" style="position:absolute;margin-left:298.95pt;margin-top:9.7pt;width:67.5pt;height:23.65pt;z-index:251683840" coordsize="8572,3003" o:spid="_x0000_s1026" w14:anchorId="01666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">
                      <v:line id="Line 22" style="position:absolute;flip:y;visibility:visible;mso-wrap-style:square" o:spid="_x0000_s1027" o:connectortype="straight" from="8572,0" to="8572,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">
                        <v:stroke startarrow="block"/>
                      </v:line>
                      <v:line id="Line 23" style="position:absolute;visibility:visible;mso-wrap-style:square" o:spid="_x0000_s1028" o:connectortype="straight" from="0,63" to="85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group>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50" behindDoc="0" locked="0" layoutInCell="1" allowOverlap="1" wp14:anchorId="6EB02FBB" wp14:editId="49B09085">
                      <wp:simplePos x="0" y="0"/>
                      <wp:positionH relativeFrom="column">
                        <wp:posOffset>939165</wp:posOffset>
                      </wp:positionH>
                      <wp:positionV relativeFrom="paragraph">
                        <wp:posOffset>129540</wp:posOffset>
                      </wp:positionV>
                      <wp:extent cx="857250" cy="0"/>
                      <wp:effectExtent l="0" t="0" r="0" b="0"/>
                      <wp:wrapNone/>
                      <wp:docPr id="1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0E2B008">
                    <v:line id="Line 23"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3.95pt,10.2pt" to="141.45pt,10.2pt" w14:anchorId="17CE9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"/>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48" behindDoc="0" locked="0" layoutInCell="1" allowOverlap="1" wp14:anchorId="34C8ED7B" wp14:editId="0A3FFC3A">
                      <wp:simplePos x="0" y="0"/>
                      <wp:positionH relativeFrom="column">
                        <wp:posOffset>201930</wp:posOffset>
                      </wp:positionH>
                      <wp:positionV relativeFrom="paragraph">
                        <wp:posOffset>480695</wp:posOffset>
                      </wp:positionV>
                      <wp:extent cx="1466850" cy="793750"/>
                      <wp:effectExtent l="0" t="0" r="19050" b="2540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066855D0" w14:textId="77777777" w:rsidR="0011644B" w:rsidRPr="009421D3"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267A82">
                                    <w:rPr>
                                      <w:rFonts w:ascii="Titillium" w:hAnsi="Titillium" w:cs="Arial"/>
                                      <w:b/>
                                      <w:bCs/>
                                      <w:lang w:val="en-US"/>
                                    </w:rPr>
                                    <w:t>Health and Safety</w:t>
                                  </w:r>
                                  <w:r w:rsidRPr="009421D3">
                                    <w:rPr>
                                      <w:rFonts w:ascii="Titillium" w:hAnsi="Titillium" w:cs="Arial"/>
                                      <w:b/>
                                      <w:bCs/>
                                      <w:color w:val="FF0000"/>
                                      <w:lang w:val="en-US"/>
                                    </w:rPr>
                                    <w:t xml:space="preserve"> Representative</w:t>
                                  </w:r>
                                </w:p>
                                <w:p w14:paraId="6BB0D098"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793F54B8"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0DA220A4"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ED7B" id="Text Box 21" o:spid="_x0000_s1038" type="#_x0000_t202" style="position:absolute;margin-left:15.9pt;margin-top:37.85pt;width:115.5pt;height: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kGAIAADM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">
                      <v:textbox>
                        <w:txbxContent>
                          <w:p w14:paraId="066855D0" w14:textId="77777777" w:rsidR="0011644B" w:rsidRPr="009421D3"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267A82">
                              <w:rPr>
                                <w:rFonts w:ascii="Titillium" w:hAnsi="Titillium" w:cs="Arial"/>
                                <w:b/>
                                <w:bCs/>
                                <w:lang w:val="en-US"/>
                              </w:rPr>
                              <w:t>Health and Safety</w:t>
                            </w:r>
                            <w:r w:rsidRPr="009421D3">
                              <w:rPr>
                                <w:rFonts w:ascii="Titillium" w:hAnsi="Titillium" w:cs="Arial"/>
                                <w:b/>
                                <w:bCs/>
                                <w:color w:val="FF0000"/>
                                <w:lang w:val="en-US"/>
                              </w:rPr>
                              <w:t xml:space="preserve"> Representative</w:t>
                            </w:r>
                          </w:p>
                          <w:p w14:paraId="6BB0D098"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793F54B8"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0DA220A4" w14:textId="77777777" w:rsidR="0011644B" w:rsidRDefault="0011644B" w:rsidP="0011644B">
                            <w:pPr>
                              <w:autoSpaceDE w:val="0"/>
                              <w:autoSpaceDN w:val="0"/>
                              <w:adjustRightInd w:val="0"/>
                              <w:jc w:val="center"/>
                              <w:rPr>
                                <w:lang w:val="en-US"/>
                              </w:rPr>
                            </w:pP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60" behindDoc="0" locked="0" layoutInCell="1" allowOverlap="1" wp14:anchorId="6D5D2F48" wp14:editId="157073D6">
                      <wp:simplePos x="0" y="0"/>
                      <wp:positionH relativeFrom="column">
                        <wp:posOffset>3910965</wp:posOffset>
                      </wp:positionH>
                      <wp:positionV relativeFrom="paragraph">
                        <wp:posOffset>483235</wp:posOffset>
                      </wp:positionV>
                      <wp:extent cx="1466850" cy="793750"/>
                      <wp:effectExtent l="0" t="0" r="19050" b="25400"/>
                      <wp:wrapNone/>
                      <wp:docPr id="1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2536D9BE"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Project Supervision</w:t>
                                  </w:r>
                                </w:p>
                                <w:p w14:paraId="444C1A27"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369412A0"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699B5066"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D2F48" id="_x0000_s1039" type="#_x0000_t202" style="position:absolute;margin-left:307.95pt;margin-top:38.05pt;width:115.5pt;height:6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">
                      <v:textbox>
                        <w:txbxContent>
                          <w:p w14:paraId="2536D9BE"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Project Supervision</w:t>
                            </w:r>
                          </w:p>
                          <w:p w14:paraId="444C1A27"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369412A0"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699B5066" w14:textId="77777777" w:rsidR="0011644B" w:rsidRDefault="0011644B" w:rsidP="0011644B">
                            <w:pPr>
                              <w:autoSpaceDE w:val="0"/>
                              <w:autoSpaceDN w:val="0"/>
                              <w:adjustRightInd w:val="0"/>
                              <w:jc w:val="center"/>
                              <w:rPr>
                                <w:lang w:val="en-US"/>
                              </w:rPr>
                            </w:pPr>
                          </w:p>
                        </w:txbxContent>
                      </v:textbox>
                    </v:shape>
                  </w:pict>
                </mc:Fallback>
              </mc:AlternateContent>
            </w:r>
          </w:p>
          <w:p w14:paraId="4C601000" w14:textId="26F24C9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1C52B348" w14:textId="4CB58C0E"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2BB49E7C" w14:textId="202E0DA1" w:rsidR="0011644B" w:rsidRPr="00853482" w:rsidRDefault="0011644B" w:rsidP="0011644B">
            <w:pPr>
              <w:tabs>
                <w:tab w:val="left" w:pos="709"/>
                <w:tab w:val="left" w:pos="1500"/>
              </w:tabs>
              <w:suppressAutoHyphens/>
              <w:spacing w:after="0"/>
              <w:rPr>
                <w:rFonts w:ascii="Titillium" w:eastAsia="Calibri" w:hAnsi="Titillium" w:cs="Tahoma"/>
                <w:color w:val="000000"/>
                <w:lang w:eastAsia="ar-SA"/>
              </w:rPr>
            </w:pPr>
            <w:r w:rsidRPr="00853482">
              <w:rPr>
                <w:rFonts w:ascii="Titillium" w:eastAsia="Calibri" w:hAnsi="Titillium" w:cs="Tahoma"/>
                <w:color w:val="000000"/>
                <w:lang w:eastAsia="ar-SA"/>
              </w:rPr>
              <w:tab/>
            </w:r>
          </w:p>
          <w:p w14:paraId="4B30BFE8" w14:textId="7A38B5DA" w:rsidR="0011644B" w:rsidRPr="00853482" w:rsidRDefault="0011644B" w:rsidP="0011644B">
            <w:pPr>
              <w:tabs>
                <w:tab w:val="left" w:pos="709"/>
                <w:tab w:val="left" w:pos="1500"/>
              </w:tabs>
              <w:suppressAutoHyphens/>
              <w:spacing w:after="0"/>
              <w:rPr>
                <w:rFonts w:ascii="Titillium" w:eastAsia="Calibri" w:hAnsi="Titillium" w:cs="Tahoma"/>
                <w:color w:val="000000"/>
                <w:lang w:eastAsia="ar-SA"/>
              </w:rPr>
            </w:pPr>
          </w:p>
          <w:p w14:paraId="283EFE5A" w14:textId="616D0FC1" w:rsidR="0011644B" w:rsidRPr="00853482" w:rsidRDefault="0011644B" w:rsidP="0011644B">
            <w:pPr>
              <w:tabs>
                <w:tab w:val="left" w:pos="709"/>
                <w:tab w:val="left" w:pos="1500"/>
              </w:tabs>
              <w:suppressAutoHyphens/>
              <w:spacing w:after="0"/>
              <w:ind w:firstLine="720"/>
              <w:rPr>
                <w:rFonts w:ascii="Titillium" w:eastAsia="Calibri" w:hAnsi="Titillium" w:cs="Tahoma"/>
                <w:color w:val="000000"/>
                <w:lang w:eastAsia="ar-SA"/>
              </w:rPr>
            </w:pPr>
          </w:p>
          <w:p w14:paraId="13B078B9" w14:textId="3C84E98F" w:rsidR="0011644B" w:rsidRPr="00853482" w:rsidRDefault="0011644B" w:rsidP="0011644B">
            <w:pPr>
              <w:tabs>
                <w:tab w:val="left" w:pos="709"/>
                <w:tab w:val="left" w:pos="1500"/>
              </w:tabs>
              <w:suppressAutoHyphens/>
              <w:spacing w:after="0"/>
              <w:rPr>
                <w:rFonts w:ascii="Titillium" w:eastAsia="Calibri" w:hAnsi="Titillium" w:cs="Tahoma"/>
                <w:color w:val="000000"/>
                <w:lang w:eastAsia="ar-SA"/>
              </w:rPr>
            </w:pPr>
          </w:p>
          <w:p w14:paraId="74140342" w14:textId="33C17A8E" w:rsidR="0011644B" w:rsidRPr="00853482" w:rsidRDefault="0011644B" w:rsidP="0011644B">
            <w:pPr>
              <w:tabs>
                <w:tab w:val="left" w:pos="709"/>
                <w:tab w:val="left" w:pos="1500"/>
              </w:tabs>
              <w:suppressAutoHyphens/>
              <w:spacing w:after="0"/>
              <w:rPr>
                <w:rFonts w:ascii="Titillium" w:eastAsia="Calibri" w:hAnsi="Titillium" w:cs="Tahoma"/>
                <w:color w:val="000000"/>
                <w:lang w:eastAsia="ar-SA"/>
              </w:rPr>
            </w:pPr>
          </w:p>
          <w:p w14:paraId="3ECDE1B4" w14:textId="51BAD4B2" w:rsidR="0011644B" w:rsidRPr="00853482" w:rsidRDefault="0011644B" w:rsidP="0011644B">
            <w:pPr>
              <w:tabs>
                <w:tab w:val="left" w:pos="709"/>
                <w:tab w:val="left" w:pos="1500"/>
              </w:tabs>
              <w:suppressAutoHyphens/>
              <w:spacing w:after="0"/>
              <w:rPr>
                <w:rFonts w:ascii="Titillium" w:eastAsia="Calibri" w:hAnsi="Titillium" w:cs="Tahoma"/>
                <w:color w:val="000000"/>
                <w:lang w:eastAsia="ar-SA"/>
              </w:rPr>
            </w:pPr>
          </w:p>
          <w:p w14:paraId="7B58916D" w14:textId="4F242669" w:rsidR="0011644B" w:rsidRPr="00853482" w:rsidRDefault="000A0B6E" w:rsidP="0011644B">
            <w:pPr>
              <w:tabs>
                <w:tab w:val="left" w:pos="709"/>
                <w:tab w:val="left" w:pos="1500"/>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63" behindDoc="0" locked="0" layoutInCell="1" allowOverlap="1" wp14:anchorId="129B17A7" wp14:editId="7A6DBBEF">
                      <wp:simplePos x="0" y="0"/>
                      <wp:positionH relativeFrom="column">
                        <wp:posOffset>3911600</wp:posOffset>
                      </wp:positionH>
                      <wp:positionV relativeFrom="paragraph">
                        <wp:posOffset>50165</wp:posOffset>
                      </wp:positionV>
                      <wp:extent cx="1466850" cy="793750"/>
                      <wp:effectExtent l="0" t="0" r="19050" b="25400"/>
                      <wp:wrapNone/>
                      <wp:docPr id="1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1FCAE88E"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Contractor</w:t>
                                  </w:r>
                                </w:p>
                                <w:p w14:paraId="4648532C" w14:textId="77777777" w:rsidR="0011644B" w:rsidRPr="00670BFA" w:rsidRDefault="0011644B" w:rsidP="0011644B">
                                  <w:pPr>
                                    <w:autoSpaceDE w:val="0"/>
                                    <w:autoSpaceDN w:val="0"/>
                                    <w:adjustRightInd w:val="0"/>
                                    <w:jc w:val="center"/>
                                    <w:rPr>
                                      <w:color w:val="FF0000"/>
                                    </w:rPr>
                                  </w:pPr>
                                  <w:r>
                                    <w:rPr>
                                      <w:rFonts w:ascii="Titillium" w:hAnsi="Titillium" w:cs="Arial"/>
                                      <w:bCs/>
                                      <w:color w:val="FF0000"/>
                                      <w:lang w:val="en-US"/>
                                    </w:rPr>
                                    <w:t>Company</w:t>
                                  </w:r>
                                </w:p>
                                <w:p w14:paraId="5FAB92AD"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B17A7" id="_x0000_s1040" type="#_x0000_t202" style="position:absolute;margin-left:308pt;margin-top:3.95pt;width:115.5pt;height:6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PjFwIAADM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">
                      <v:textbox>
                        <w:txbxContent>
                          <w:p w14:paraId="1FCAE88E"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Contractor</w:t>
                            </w:r>
                          </w:p>
                          <w:p w14:paraId="4648532C" w14:textId="77777777" w:rsidR="0011644B" w:rsidRPr="00670BFA" w:rsidRDefault="0011644B" w:rsidP="0011644B">
                            <w:pPr>
                              <w:autoSpaceDE w:val="0"/>
                              <w:autoSpaceDN w:val="0"/>
                              <w:adjustRightInd w:val="0"/>
                              <w:jc w:val="center"/>
                              <w:rPr>
                                <w:color w:val="FF0000"/>
                              </w:rPr>
                            </w:pPr>
                            <w:r>
                              <w:rPr>
                                <w:rFonts w:ascii="Titillium" w:hAnsi="Titillium" w:cs="Arial"/>
                                <w:bCs/>
                                <w:color w:val="FF0000"/>
                                <w:lang w:val="en-US"/>
                              </w:rPr>
                              <w:t>Company</w:t>
                            </w:r>
                          </w:p>
                          <w:p w14:paraId="5FAB92AD" w14:textId="77777777" w:rsidR="0011644B" w:rsidRDefault="0011644B" w:rsidP="0011644B">
                            <w:pPr>
                              <w:autoSpaceDE w:val="0"/>
                              <w:autoSpaceDN w:val="0"/>
                              <w:adjustRightInd w:val="0"/>
                              <w:jc w:val="center"/>
                              <w:rPr>
                                <w:lang w:val="en-US"/>
                              </w:rPr>
                            </w:pP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61" behindDoc="0" locked="0" layoutInCell="1" allowOverlap="1" wp14:anchorId="5850A506" wp14:editId="247A1469">
                      <wp:simplePos x="0" y="0"/>
                      <wp:positionH relativeFrom="column">
                        <wp:posOffset>203200</wp:posOffset>
                      </wp:positionH>
                      <wp:positionV relativeFrom="paragraph">
                        <wp:posOffset>45720</wp:posOffset>
                      </wp:positionV>
                      <wp:extent cx="1466850" cy="793750"/>
                      <wp:effectExtent l="0" t="0" r="19050" b="25400"/>
                      <wp:wrapNone/>
                      <wp:docPr id="1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5426F2EE"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Contractor</w:t>
                                  </w:r>
                                </w:p>
                                <w:p w14:paraId="2BACB435" w14:textId="77777777" w:rsidR="005C106A" w:rsidRPr="00AF2A3A" w:rsidRDefault="005C106A" w:rsidP="005C106A">
                                  <w:pPr>
                                    <w:autoSpaceDE w:val="0"/>
                                    <w:autoSpaceDN w:val="0"/>
                                    <w:adjustRightInd w:val="0"/>
                                    <w:jc w:val="center"/>
                                    <w:rPr>
                                      <w:color w:val="FF0000"/>
                                      <w:sz w:val="22"/>
                                      <w:szCs w:val="22"/>
                                    </w:rPr>
                                  </w:pPr>
                                  <w:r w:rsidRPr="00AF2A3A">
                                    <w:rPr>
                                      <w:rFonts w:ascii="Titillium" w:hAnsi="Titillium" w:cs="Arial"/>
                                      <w:bCs/>
                                      <w:color w:val="FF0000"/>
                                      <w:sz w:val="22"/>
                                      <w:szCs w:val="22"/>
                                      <w:lang w:val="en-US"/>
                                    </w:rPr>
                                    <w:t>Company</w:t>
                                  </w:r>
                                </w:p>
                                <w:p w14:paraId="7243FBD9"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0A506" id="_x0000_s1041" type="#_x0000_t202" style="position:absolute;margin-left:16pt;margin-top:3.6pt;width:115.5pt;height:6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YPGAIAADM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">
                      <v:textbox>
                        <w:txbxContent>
                          <w:p w14:paraId="5426F2EE"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Contractor</w:t>
                            </w:r>
                          </w:p>
                          <w:p w14:paraId="2BACB435" w14:textId="77777777" w:rsidR="005C106A" w:rsidRPr="00AF2A3A" w:rsidRDefault="005C106A" w:rsidP="005C106A">
                            <w:pPr>
                              <w:autoSpaceDE w:val="0"/>
                              <w:autoSpaceDN w:val="0"/>
                              <w:adjustRightInd w:val="0"/>
                              <w:jc w:val="center"/>
                              <w:rPr>
                                <w:color w:val="FF0000"/>
                                <w:sz w:val="22"/>
                                <w:szCs w:val="22"/>
                              </w:rPr>
                            </w:pPr>
                            <w:r w:rsidRPr="00AF2A3A">
                              <w:rPr>
                                <w:rFonts w:ascii="Titillium" w:hAnsi="Titillium" w:cs="Arial"/>
                                <w:bCs/>
                                <w:color w:val="FF0000"/>
                                <w:sz w:val="22"/>
                                <w:szCs w:val="22"/>
                                <w:lang w:val="en-US"/>
                              </w:rPr>
                              <w:t>Company</w:t>
                            </w:r>
                          </w:p>
                          <w:p w14:paraId="7243FBD9" w14:textId="77777777" w:rsidR="0011644B" w:rsidRDefault="0011644B" w:rsidP="0011644B">
                            <w:pPr>
                              <w:autoSpaceDE w:val="0"/>
                              <w:autoSpaceDN w:val="0"/>
                              <w:adjustRightInd w:val="0"/>
                              <w:jc w:val="center"/>
                              <w:rPr>
                                <w:lang w:val="en-US"/>
                              </w:rPr>
                            </w:pP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62" behindDoc="0" locked="0" layoutInCell="1" allowOverlap="1" wp14:anchorId="768954A8" wp14:editId="77683EFE">
                      <wp:simplePos x="0" y="0"/>
                      <wp:positionH relativeFrom="column">
                        <wp:posOffset>2063750</wp:posOffset>
                      </wp:positionH>
                      <wp:positionV relativeFrom="paragraph">
                        <wp:posOffset>52772</wp:posOffset>
                      </wp:positionV>
                      <wp:extent cx="1466850" cy="793750"/>
                      <wp:effectExtent l="0" t="0" r="19050" b="25400"/>
                      <wp:wrapNone/>
                      <wp:docPr id="1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3521B5C2" w14:textId="77777777" w:rsidR="0011644B" w:rsidRPr="009421D3"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267A82">
                                    <w:rPr>
                                      <w:rFonts w:ascii="Titillium" w:hAnsi="Titillium" w:cs="Arial"/>
                                      <w:b/>
                                      <w:bCs/>
                                      <w:lang w:val="en-US"/>
                                    </w:rPr>
                                    <w:t>Contractor</w:t>
                                  </w:r>
                                </w:p>
                                <w:p w14:paraId="6946AC1D" w14:textId="77777777" w:rsidR="0011644B" w:rsidRPr="00AF2A3A" w:rsidRDefault="0011644B" w:rsidP="0011644B">
                                  <w:pPr>
                                    <w:autoSpaceDE w:val="0"/>
                                    <w:autoSpaceDN w:val="0"/>
                                    <w:adjustRightInd w:val="0"/>
                                    <w:jc w:val="center"/>
                                    <w:rPr>
                                      <w:color w:val="FF0000"/>
                                      <w:sz w:val="22"/>
                                      <w:szCs w:val="22"/>
                                    </w:rPr>
                                  </w:pPr>
                                  <w:r w:rsidRPr="00AF2A3A">
                                    <w:rPr>
                                      <w:rFonts w:ascii="Titillium" w:hAnsi="Titillium" w:cs="Arial"/>
                                      <w:bCs/>
                                      <w:color w:val="FF0000"/>
                                      <w:sz w:val="22"/>
                                      <w:szCs w:val="22"/>
                                      <w:lang w:val="en-US"/>
                                    </w:rPr>
                                    <w:t>Company</w:t>
                                  </w:r>
                                </w:p>
                                <w:p w14:paraId="5745D02A"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54A8" id="_x0000_s1042" type="#_x0000_t202" style="position:absolute;margin-left:162.5pt;margin-top:4.15pt;width:115.5pt;height:6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jhGAIAADM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">
                      <v:textbox>
                        <w:txbxContent>
                          <w:p w14:paraId="3521B5C2" w14:textId="77777777" w:rsidR="0011644B" w:rsidRPr="009421D3"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color w:val="FF0000"/>
                                <w:lang w:val="en-US"/>
                              </w:rPr>
                            </w:pPr>
                            <w:r w:rsidRPr="00267A82">
                              <w:rPr>
                                <w:rFonts w:ascii="Titillium" w:hAnsi="Titillium" w:cs="Arial"/>
                                <w:b/>
                                <w:bCs/>
                                <w:lang w:val="en-US"/>
                              </w:rPr>
                              <w:t>Contractor</w:t>
                            </w:r>
                          </w:p>
                          <w:p w14:paraId="6946AC1D" w14:textId="77777777" w:rsidR="0011644B" w:rsidRPr="00AF2A3A" w:rsidRDefault="0011644B" w:rsidP="0011644B">
                            <w:pPr>
                              <w:autoSpaceDE w:val="0"/>
                              <w:autoSpaceDN w:val="0"/>
                              <w:adjustRightInd w:val="0"/>
                              <w:jc w:val="center"/>
                              <w:rPr>
                                <w:color w:val="FF0000"/>
                                <w:sz w:val="22"/>
                                <w:szCs w:val="22"/>
                              </w:rPr>
                            </w:pPr>
                            <w:r w:rsidRPr="00AF2A3A">
                              <w:rPr>
                                <w:rFonts w:ascii="Titillium" w:hAnsi="Titillium" w:cs="Arial"/>
                                <w:bCs/>
                                <w:color w:val="FF0000"/>
                                <w:sz w:val="22"/>
                                <w:szCs w:val="22"/>
                                <w:lang w:val="en-US"/>
                              </w:rPr>
                              <w:t>Company</w:t>
                            </w:r>
                          </w:p>
                          <w:p w14:paraId="5745D02A" w14:textId="77777777" w:rsidR="0011644B" w:rsidRDefault="0011644B" w:rsidP="0011644B">
                            <w:pPr>
                              <w:autoSpaceDE w:val="0"/>
                              <w:autoSpaceDN w:val="0"/>
                              <w:adjustRightInd w:val="0"/>
                              <w:jc w:val="center"/>
                              <w:rPr>
                                <w:lang w:val="en-US"/>
                              </w:rPr>
                            </w:pPr>
                          </w:p>
                        </w:txbxContent>
                      </v:textbox>
                    </v:shape>
                  </w:pict>
                </mc:Fallback>
              </mc:AlternateContent>
            </w:r>
          </w:p>
          <w:p w14:paraId="0FCFF70A" w14:textId="275BB4D7" w:rsidR="0011644B" w:rsidRPr="00853482" w:rsidRDefault="0011644B" w:rsidP="0011644B">
            <w:pPr>
              <w:tabs>
                <w:tab w:val="left" w:pos="709"/>
                <w:tab w:val="left" w:pos="1500"/>
              </w:tabs>
              <w:suppressAutoHyphens/>
              <w:spacing w:after="0"/>
              <w:rPr>
                <w:rFonts w:ascii="Titillium" w:eastAsia="Calibri" w:hAnsi="Titillium" w:cs="Tahoma"/>
                <w:color w:val="000000"/>
                <w:lang w:eastAsia="ar-SA"/>
              </w:rPr>
            </w:pPr>
          </w:p>
          <w:p w14:paraId="3844F899" w14:textId="335879AE" w:rsidR="0011644B" w:rsidRPr="00853482" w:rsidRDefault="000A0B6E" w:rsidP="0011644B">
            <w:pPr>
              <w:tabs>
                <w:tab w:val="left" w:pos="709"/>
                <w:tab w:val="left" w:pos="1500"/>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66" behindDoc="0" locked="0" layoutInCell="1" allowOverlap="1" wp14:anchorId="4CD73067" wp14:editId="073BD108">
                      <wp:simplePos x="0" y="0"/>
                      <wp:positionH relativeFrom="column">
                        <wp:posOffset>3909060</wp:posOffset>
                      </wp:positionH>
                      <wp:positionV relativeFrom="paragraph">
                        <wp:posOffset>734695</wp:posOffset>
                      </wp:positionV>
                      <wp:extent cx="1466850" cy="793750"/>
                      <wp:effectExtent l="0" t="0" r="19050" b="25400"/>
                      <wp:wrapNone/>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2C4FD039"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Health and Safety Representative</w:t>
                                  </w:r>
                                </w:p>
                                <w:p w14:paraId="0CF3E2F1"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0355EEED"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12BBB67E"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3067" id="_x0000_s1043" type="#_x0000_t202" style="position:absolute;margin-left:307.8pt;margin-top:57.85pt;width:115.5pt;height:6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0NGAIAADM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">
                      <v:textbox>
                        <w:txbxContent>
                          <w:p w14:paraId="2C4FD039"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Health and Safety Representative</w:t>
                            </w:r>
                          </w:p>
                          <w:p w14:paraId="0CF3E2F1"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0355EEED"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12BBB67E" w14:textId="77777777" w:rsidR="0011644B" w:rsidRDefault="0011644B" w:rsidP="0011644B">
                            <w:pPr>
                              <w:autoSpaceDE w:val="0"/>
                              <w:autoSpaceDN w:val="0"/>
                              <w:adjustRightInd w:val="0"/>
                              <w:jc w:val="center"/>
                              <w:rPr>
                                <w:lang w:val="en-US"/>
                              </w:rPr>
                            </w:pP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65" behindDoc="0" locked="0" layoutInCell="1" allowOverlap="1" wp14:anchorId="2B5881FC" wp14:editId="03787DDC">
                      <wp:simplePos x="0" y="0"/>
                      <wp:positionH relativeFrom="column">
                        <wp:posOffset>2068195</wp:posOffset>
                      </wp:positionH>
                      <wp:positionV relativeFrom="paragraph">
                        <wp:posOffset>715010</wp:posOffset>
                      </wp:positionV>
                      <wp:extent cx="1466850" cy="793750"/>
                      <wp:effectExtent l="0" t="0" r="19050" b="25400"/>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4654C2AF"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Health and Safety Representative</w:t>
                                  </w:r>
                                </w:p>
                                <w:p w14:paraId="3CBD9548"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5014BF9A"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4707459F"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881FC" id="_x0000_s1044" type="#_x0000_t202" style="position:absolute;margin-left:162.85pt;margin-top:56.3pt;width:115.5pt;height:6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rsGAIAADM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">
                      <v:textbox>
                        <w:txbxContent>
                          <w:p w14:paraId="4654C2AF"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Health and Safety Representative</w:t>
                            </w:r>
                          </w:p>
                          <w:p w14:paraId="3CBD9548"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5014BF9A"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4707459F" w14:textId="77777777" w:rsidR="0011644B" w:rsidRDefault="0011644B" w:rsidP="0011644B">
                            <w:pPr>
                              <w:autoSpaceDE w:val="0"/>
                              <w:autoSpaceDN w:val="0"/>
                              <w:adjustRightInd w:val="0"/>
                              <w:jc w:val="center"/>
                              <w:rPr>
                                <w:lang w:val="en-US"/>
                              </w:rPr>
                            </w:pPr>
                          </w:p>
                        </w:txbxContent>
                      </v:textbox>
                    </v:shap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64" behindDoc="0" locked="0" layoutInCell="1" allowOverlap="1" wp14:anchorId="1D564759" wp14:editId="1C6AA3E6">
                      <wp:simplePos x="0" y="0"/>
                      <wp:positionH relativeFrom="column">
                        <wp:posOffset>175895</wp:posOffset>
                      </wp:positionH>
                      <wp:positionV relativeFrom="paragraph">
                        <wp:posOffset>715010</wp:posOffset>
                      </wp:positionV>
                      <wp:extent cx="1466850" cy="793750"/>
                      <wp:effectExtent l="0" t="0" r="19050" b="25400"/>
                      <wp:wrapNone/>
                      <wp:docPr id="1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3750"/>
                              </a:xfrm>
                              <a:prstGeom prst="rect">
                                <a:avLst/>
                              </a:prstGeom>
                              <a:solidFill>
                                <a:srgbClr val="FFFFFF"/>
                              </a:solidFill>
                              <a:ln w="9525">
                                <a:solidFill>
                                  <a:srgbClr val="000000"/>
                                </a:solidFill>
                                <a:miter lim="800000"/>
                                <a:headEnd/>
                                <a:tailEnd/>
                              </a:ln>
                            </wps:spPr>
                            <wps:txbx>
                              <w:txbxContent>
                                <w:p w14:paraId="7D06B3F5"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Health and Safety Representative</w:t>
                                  </w:r>
                                </w:p>
                                <w:p w14:paraId="0532BDFC"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06AF2951"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08D0C7D2" w14:textId="77777777" w:rsidR="0011644B" w:rsidRDefault="0011644B" w:rsidP="0011644B">
                                  <w:pPr>
                                    <w:autoSpaceDE w:val="0"/>
                                    <w:autoSpaceDN w:val="0"/>
                                    <w:adjustRightInd w:val="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4759" id="_x0000_s1045" type="#_x0000_t202" style="position:absolute;margin-left:13.85pt;margin-top:56.3pt;width:115.5pt;height:6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8AGAIAADM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">
                      <v:textbox>
                        <w:txbxContent>
                          <w:p w14:paraId="7D06B3F5" w14:textId="77777777" w:rsidR="0011644B" w:rsidRPr="00267A82"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
                                <w:bCs/>
                                <w:lang w:val="en-US"/>
                              </w:rPr>
                            </w:pPr>
                            <w:r w:rsidRPr="00267A82">
                              <w:rPr>
                                <w:rFonts w:ascii="Titillium" w:hAnsi="Titillium" w:cs="Arial"/>
                                <w:b/>
                                <w:bCs/>
                                <w:lang w:val="en-US"/>
                              </w:rPr>
                              <w:t>Health and Safety Representative</w:t>
                            </w:r>
                          </w:p>
                          <w:p w14:paraId="0532BDFC" w14:textId="77777777" w:rsidR="0011644B" w:rsidRPr="00670BFA" w:rsidRDefault="0011644B" w:rsidP="0011644B">
                            <w:pPr>
                              <w:autoSpaceDE w:val="0"/>
                              <w:autoSpaceDN w:val="0"/>
                              <w:adjustRightInd w:val="0"/>
                              <w:spacing w:before="100" w:beforeAutospacing="1" w:after="100" w:afterAutospacing="1" w:line="240" w:lineRule="auto"/>
                              <w:contextualSpacing/>
                              <w:jc w:val="center"/>
                              <w:rPr>
                                <w:rFonts w:ascii="Titillium" w:hAnsi="Titillium" w:cs="Arial"/>
                                <w:bCs/>
                                <w:color w:val="FF0000"/>
                                <w:lang w:val="en-US"/>
                              </w:rPr>
                            </w:pPr>
                            <w:r w:rsidRPr="00670BFA">
                              <w:rPr>
                                <w:rFonts w:ascii="Titillium" w:hAnsi="Titillium" w:cs="Arial"/>
                                <w:bCs/>
                                <w:color w:val="FF0000"/>
                                <w:lang w:val="en-US"/>
                              </w:rPr>
                              <w:t>Name of contact</w:t>
                            </w:r>
                          </w:p>
                          <w:p w14:paraId="06AF2951" w14:textId="77777777" w:rsidR="0011644B" w:rsidRPr="00670BFA" w:rsidRDefault="0011644B" w:rsidP="0011644B">
                            <w:pPr>
                              <w:autoSpaceDE w:val="0"/>
                              <w:autoSpaceDN w:val="0"/>
                              <w:adjustRightInd w:val="0"/>
                              <w:jc w:val="center"/>
                              <w:rPr>
                                <w:color w:val="FF0000"/>
                              </w:rPr>
                            </w:pPr>
                            <w:r w:rsidRPr="00670BFA">
                              <w:rPr>
                                <w:color w:val="FF0000"/>
                                <w:lang w:val="en-US"/>
                              </w:rPr>
                              <w:t>Telephone</w:t>
                            </w:r>
                          </w:p>
                          <w:p w14:paraId="08D0C7D2" w14:textId="77777777" w:rsidR="0011644B" w:rsidRDefault="0011644B" w:rsidP="0011644B">
                            <w:pPr>
                              <w:autoSpaceDE w:val="0"/>
                              <w:autoSpaceDN w:val="0"/>
                              <w:adjustRightInd w:val="0"/>
                              <w:jc w:val="center"/>
                              <w:rPr>
                                <w:lang w:val="en-US"/>
                              </w:rPr>
                            </w:pPr>
                          </w:p>
                        </w:txbxContent>
                      </v:textbox>
                    </v:shape>
                  </w:pict>
                </mc:Fallback>
              </mc:AlternateContent>
            </w:r>
          </w:p>
          <w:p w14:paraId="4901E7BD" w14:textId="5D6C5488" w:rsidR="0011644B" w:rsidRPr="00853482" w:rsidRDefault="005C106A" w:rsidP="0011644B">
            <w:pPr>
              <w:tabs>
                <w:tab w:val="left" w:pos="709"/>
                <w:tab w:val="left" w:pos="1500"/>
              </w:tabs>
              <w:suppressAutoHyphens/>
              <w:spacing w:after="0"/>
              <w:rPr>
                <w:rFonts w:ascii="Titillium" w:eastAsia="Calibri" w:hAnsi="Titillium" w:cs="Tahoma"/>
                <w:color w:val="000000"/>
                <w:lang w:eastAsia="ar-SA"/>
              </w:rPr>
            </w:pPr>
            <w:r w:rsidRPr="00853482">
              <w:rPr>
                <w:rFonts w:ascii="Titillium" w:eastAsia="Calibri" w:hAnsi="Titillium" w:cs="Tahoma"/>
                <w:noProof/>
                <w:color w:val="000000"/>
                <w:lang w:eastAsia="en-GB"/>
              </w:rPr>
              <mc:AlternateContent>
                <mc:Choice Requires="wps">
                  <w:drawing>
                    <wp:anchor distT="0" distB="0" distL="114300" distR="114300" simplePos="0" relativeHeight="251658247" behindDoc="0" locked="0" layoutInCell="1" allowOverlap="1" wp14:anchorId="1612C96B" wp14:editId="402AC858">
                      <wp:simplePos x="0" y="0"/>
                      <wp:positionH relativeFrom="column">
                        <wp:posOffset>903731</wp:posOffset>
                      </wp:positionH>
                      <wp:positionV relativeFrom="paragraph">
                        <wp:posOffset>75948</wp:posOffset>
                      </wp:positionV>
                      <wp:extent cx="0" cy="393700"/>
                      <wp:effectExtent l="57150" t="8255" r="57150" b="17145"/>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E1B6C0">
                    <v:line id="Line 14"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1.15pt,6pt" to="71.15pt,37pt" w14:anchorId="3E37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">
                      <v:stroke endarrow="block"/>
                    </v:lin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41" behindDoc="0" locked="0" layoutInCell="1" allowOverlap="1" wp14:anchorId="620A6B57" wp14:editId="46EFF3DF">
                      <wp:simplePos x="0" y="0"/>
                      <wp:positionH relativeFrom="column">
                        <wp:posOffset>4651375</wp:posOffset>
                      </wp:positionH>
                      <wp:positionV relativeFrom="paragraph">
                        <wp:posOffset>144780</wp:posOffset>
                      </wp:positionV>
                      <wp:extent cx="0" cy="322580"/>
                      <wp:effectExtent l="76200" t="0" r="76200" b="58420"/>
                      <wp:wrapNone/>
                      <wp:docPr id="19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E6CCFD6">
                    <v:line id="Line 14"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66.25pt,11.4pt" to="366.25pt,36.8pt" w14:anchorId="64DB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">
                      <v:stroke endarrow="block"/>
                    </v:line>
                  </w:pict>
                </mc:Fallback>
              </mc:AlternateContent>
            </w:r>
            <w:r w:rsidRPr="00853482">
              <w:rPr>
                <w:rFonts w:ascii="Titillium" w:eastAsia="Calibri" w:hAnsi="Titillium" w:cs="Tahoma"/>
                <w:noProof/>
                <w:color w:val="000000"/>
                <w:lang w:eastAsia="en-GB"/>
              </w:rPr>
              <mc:AlternateContent>
                <mc:Choice Requires="wps">
                  <w:drawing>
                    <wp:anchor distT="0" distB="0" distL="114300" distR="114300" simplePos="0" relativeHeight="251658240" behindDoc="0" locked="0" layoutInCell="1" allowOverlap="1" wp14:anchorId="4276682F" wp14:editId="0B012B8A">
                      <wp:simplePos x="0" y="0"/>
                      <wp:positionH relativeFrom="column">
                        <wp:posOffset>2792095</wp:posOffset>
                      </wp:positionH>
                      <wp:positionV relativeFrom="paragraph">
                        <wp:posOffset>119663</wp:posOffset>
                      </wp:positionV>
                      <wp:extent cx="0" cy="393700"/>
                      <wp:effectExtent l="57150" t="8255" r="57150" b="17145"/>
                      <wp:wrapNone/>
                      <wp:docPr id="15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E10FE45">
                    <v:line id="Line 14" style="position:absolute;flip:x;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9.85pt,9.4pt" to="219.85pt,40.4pt" w14:anchorId="6C118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">
                      <v:stroke endarrow="block"/>
                    </v:line>
                  </w:pict>
                </mc:Fallback>
              </mc:AlternateContent>
            </w:r>
          </w:p>
          <w:p w14:paraId="6924158D" w14:textId="2D17D421"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285B9E89" w14:textId="295F4D51"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5DDDBF37" w14:textId="3072B00B" w:rsidR="0011644B" w:rsidRPr="00853482" w:rsidRDefault="0011644B" w:rsidP="0011644B">
            <w:pPr>
              <w:tabs>
                <w:tab w:val="left" w:pos="709"/>
                <w:tab w:val="left" w:pos="3795"/>
              </w:tabs>
              <w:suppressAutoHyphens/>
              <w:spacing w:after="0"/>
              <w:rPr>
                <w:rFonts w:ascii="Titillium" w:eastAsia="Calibri" w:hAnsi="Titillium" w:cs="Tahoma"/>
                <w:color w:val="000000"/>
                <w:lang w:eastAsia="ar-SA"/>
              </w:rPr>
            </w:pPr>
            <w:r w:rsidRPr="00853482">
              <w:rPr>
                <w:rFonts w:ascii="Titillium" w:eastAsia="Calibri" w:hAnsi="Titillium" w:cs="Tahoma"/>
                <w:color w:val="000000"/>
                <w:lang w:eastAsia="ar-SA"/>
              </w:rPr>
              <w:tab/>
            </w:r>
          </w:p>
          <w:p w14:paraId="1EFD8BD5" w14:textId="77777777" w:rsidR="0011644B" w:rsidRPr="00853482" w:rsidRDefault="0011644B" w:rsidP="0011644B">
            <w:pPr>
              <w:tabs>
                <w:tab w:val="left" w:pos="709"/>
              </w:tabs>
              <w:suppressAutoHyphens/>
              <w:spacing w:after="0"/>
              <w:rPr>
                <w:rFonts w:ascii="Titillium" w:eastAsia="Calibri" w:hAnsi="Titillium" w:cs="Tahoma"/>
                <w:color w:val="000000"/>
                <w:lang w:eastAsia="ar-SA"/>
              </w:rPr>
            </w:pPr>
          </w:p>
          <w:p w14:paraId="7FEA1E9A" w14:textId="40728DDF" w:rsidR="0011644B" w:rsidRPr="00853482" w:rsidRDefault="0011644B" w:rsidP="0011644B">
            <w:pPr>
              <w:tabs>
                <w:tab w:val="left" w:pos="709"/>
                <w:tab w:val="left" w:pos="3315"/>
              </w:tabs>
              <w:suppressAutoHyphens/>
              <w:spacing w:after="0"/>
              <w:rPr>
                <w:rFonts w:ascii="Titillium" w:eastAsia="Calibri" w:hAnsi="Titillium" w:cs="Tahoma"/>
                <w:color w:val="000000"/>
                <w:lang w:eastAsia="ar-SA"/>
              </w:rPr>
            </w:pPr>
            <w:r w:rsidRPr="00853482">
              <w:rPr>
                <w:rFonts w:ascii="Titillium" w:eastAsia="Calibri" w:hAnsi="Titillium" w:cs="Tahoma"/>
                <w:color w:val="000000"/>
                <w:lang w:eastAsia="ar-SA"/>
              </w:rPr>
              <w:tab/>
            </w:r>
          </w:p>
          <w:p w14:paraId="53A4EAF0" w14:textId="77777777" w:rsidR="0011644B" w:rsidRPr="00853482" w:rsidRDefault="0011644B" w:rsidP="0011644B">
            <w:pPr>
              <w:tabs>
                <w:tab w:val="left" w:pos="709"/>
                <w:tab w:val="left" w:pos="3315"/>
              </w:tabs>
              <w:suppressAutoHyphens/>
              <w:spacing w:after="0"/>
              <w:rPr>
                <w:rFonts w:ascii="Titillium" w:eastAsia="Calibri" w:hAnsi="Titillium" w:cs="Tahoma"/>
                <w:color w:val="000000"/>
                <w:lang w:eastAsia="ar-SA"/>
              </w:rPr>
            </w:pPr>
          </w:p>
          <w:p w14:paraId="141537F6" w14:textId="77777777" w:rsidR="0011644B" w:rsidRPr="00853482" w:rsidRDefault="0011644B" w:rsidP="0011644B">
            <w:pPr>
              <w:tabs>
                <w:tab w:val="left" w:pos="709"/>
                <w:tab w:val="left" w:pos="3315"/>
              </w:tabs>
              <w:suppressAutoHyphens/>
              <w:spacing w:after="0"/>
              <w:rPr>
                <w:rFonts w:ascii="Titillium" w:eastAsia="Calibri" w:hAnsi="Titillium" w:cs="Tahoma"/>
                <w:b/>
                <w:color w:val="FF0000"/>
                <w:lang w:eastAsia="ar-SA"/>
              </w:rPr>
            </w:pPr>
          </w:p>
        </w:tc>
      </w:tr>
    </w:tbl>
    <w:p w14:paraId="5CEC86CE" w14:textId="77777777" w:rsidR="00C6018B" w:rsidRPr="00853482" w:rsidRDefault="00C6018B" w:rsidP="006A4C81">
      <w:pPr>
        <w:pStyle w:val="Heading3"/>
      </w:pPr>
      <w:bookmarkStart w:id="30" w:name="_Toc129016885"/>
      <w:bookmarkStart w:id="31" w:name="_Toc210825901"/>
      <w:r w:rsidRPr="00853482">
        <w:t>Safety goals for the project</w:t>
      </w:r>
      <w:bookmarkEnd w:id="30"/>
      <w:bookmarkEnd w:id="31"/>
    </w:p>
    <w:p w14:paraId="78FC6B64" w14:textId="103EC19A" w:rsidR="00C6018B" w:rsidRPr="00853482" w:rsidRDefault="00A63651" w:rsidP="004D18D8">
      <w:r w:rsidRPr="00853482">
        <w:t>The s</w:t>
      </w:r>
      <w:r w:rsidR="00E925EF" w:rsidRPr="00853482">
        <w:t>afety goals for the</w:t>
      </w:r>
      <w:r w:rsidRPr="00853482">
        <w:t xml:space="preserve"> project are:</w:t>
      </w:r>
    </w:p>
    <w:p w14:paraId="31678AD5" w14:textId="77777777" w:rsidR="00E925EF" w:rsidRPr="00853482" w:rsidRDefault="00E925EF" w:rsidP="004D18D8">
      <w:r w:rsidRPr="00853482">
        <w:rPr>
          <w:b/>
          <w:bCs/>
        </w:rPr>
        <w:lastRenderedPageBreak/>
        <w:t>Risk Assessment and Management</w:t>
      </w:r>
      <w:r w:rsidRPr="00853482">
        <w:t>: Identify potential hazards early and implement measures to mitigate them. Regularly review and update risk assessments throughout the project.</w:t>
      </w:r>
    </w:p>
    <w:p w14:paraId="6C45C952" w14:textId="77777777" w:rsidR="00E925EF" w:rsidRPr="00853482" w:rsidRDefault="00E925EF" w:rsidP="004D18D8">
      <w:r w:rsidRPr="00853482">
        <w:rPr>
          <w:b/>
          <w:bCs/>
        </w:rPr>
        <w:t>Competent Personnel</w:t>
      </w:r>
      <w:r w:rsidRPr="00853482">
        <w:t>: Ensure that all individuals involved have the necessary skills, knowledge, and experience. This includes appointing a competent Principal Designer and Principal Contractor.</w:t>
      </w:r>
    </w:p>
    <w:p w14:paraId="4C49349E" w14:textId="77777777" w:rsidR="00E925EF" w:rsidRPr="00853482" w:rsidRDefault="00E925EF" w:rsidP="004D18D8">
      <w:r w:rsidRPr="00853482">
        <w:rPr>
          <w:b/>
          <w:bCs/>
        </w:rPr>
        <w:t>Clear Communication</w:t>
      </w:r>
      <w:r w:rsidRPr="00853482">
        <w:t>: Establish effective communication channels to share information about risks and safety measures with all stakeholders. Regular safety briefings and updates are essential.</w:t>
      </w:r>
    </w:p>
    <w:p w14:paraId="2F74658B" w14:textId="77777777" w:rsidR="00E925EF" w:rsidRPr="00853482" w:rsidRDefault="00E925EF" w:rsidP="004D18D8">
      <w:r w:rsidRPr="00853482">
        <w:rPr>
          <w:b/>
          <w:bCs/>
        </w:rPr>
        <w:t>Collaboration and Coordination</w:t>
      </w:r>
      <w:r w:rsidRPr="00853482">
        <w:t>: Foster a collaborative environment where all parties work together to maintain safety standards. This includes coordinating activities to avoid conflicts and ensure safe working practices.</w:t>
      </w:r>
    </w:p>
    <w:p w14:paraId="1F685EAA" w14:textId="77777777" w:rsidR="00E925EF" w:rsidRPr="00853482" w:rsidRDefault="00E925EF" w:rsidP="004D18D8">
      <w:r w:rsidRPr="00853482">
        <w:rPr>
          <w:b/>
          <w:bCs/>
        </w:rPr>
        <w:t>Worker Involvement</w:t>
      </w:r>
      <w:r w:rsidRPr="00853482">
        <w:t>: Engage workers in safety discussions and decision-making processes. Encourage them to report hazards and suggest improvements.</w:t>
      </w:r>
    </w:p>
    <w:p w14:paraId="02045915" w14:textId="77777777" w:rsidR="00E925EF" w:rsidRPr="00853482" w:rsidRDefault="00E925EF" w:rsidP="004D18D8">
      <w:r w:rsidRPr="00853482">
        <w:rPr>
          <w:b/>
          <w:bCs/>
        </w:rPr>
        <w:t>Training and Supervision</w:t>
      </w:r>
      <w:r w:rsidRPr="00853482">
        <w:t>: Provide ongoing training and supervision to ensure that all workers understand and follow safety procedures. This includes site-specific inductions and refresher courses.</w:t>
      </w:r>
    </w:p>
    <w:p w14:paraId="7BDA2C61" w14:textId="77777777" w:rsidR="00E925EF" w:rsidRPr="00853482" w:rsidRDefault="00E925EF" w:rsidP="004D18D8">
      <w:r w:rsidRPr="00853482">
        <w:rPr>
          <w:b/>
          <w:bCs/>
        </w:rPr>
        <w:t>Monitoring and Review</w:t>
      </w:r>
      <w:r w:rsidRPr="00853482">
        <w:t>: Continuously monitor safety performance and review procedures to identify areas for improvement. Conduct regular site inspections and audits.</w:t>
      </w:r>
    </w:p>
    <w:p w14:paraId="1485A01D" w14:textId="77777777" w:rsidR="00C6018B" w:rsidRPr="00853482" w:rsidRDefault="00C6018B" w:rsidP="006A4C81">
      <w:pPr>
        <w:pStyle w:val="Heading3"/>
      </w:pPr>
      <w:bookmarkStart w:id="32" w:name="_Toc129016886"/>
      <w:bookmarkStart w:id="33" w:name="_Toc210825902"/>
      <w:r w:rsidRPr="00853482">
        <w:t>Monitoring and Review</w:t>
      </w:r>
      <w:bookmarkEnd w:id="32"/>
      <w:bookmarkEnd w:id="33"/>
    </w:p>
    <w:p w14:paraId="655C378C" w14:textId="246393A4" w:rsidR="00C6018B" w:rsidRPr="00853482" w:rsidRDefault="00C6018B" w:rsidP="009B6814">
      <w:pPr>
        <w:rPr>
          <w:lang w:eastAsia="ar-SA"/>
        </w:rPr>
      </w:pPr>
      <w:r w:rsidRPr="00853482">
        <w:rPr>
          <w:lang w:eastAsia="ar-SA"/>
        </w:rPr>
        <w:t xml:space="preserve">The following monitoring processes will be established to record the evidence of </w:t>
      </w:r>
      <w:r w:rsidR="00415C98" w:rsidRPr="00853482">
        <w:rPr>
          <w:lang w:eastAsia="ar-SA"/>
        </w:rPr>
        <w:t>the safety</w:t>
      </w:r>
      <w:r w:rsidRPr="00853482">
        <w:rPr>
          <w:lang w:eastAsia="ar-SA"/>
        </w:rPr>
        <w:t xml:space="preserve"> goals being audited and reviewed. </w:t>
      </w:r>
    </w:p>
    <w:p w14:paraId="1DCBECD9" w14:textId="77777777" w:rsidR="00C6018B" w:rsidRPr="00853482" w:rsidRDefault="00C6018B" w:rsidP="009B6814">
      <w:pPr>
        <w:pStyle w:val="Heading4"/>
      </w:pPr>
      <w:r w:rsidRPr="00853482">
        <w:t>Audits by Client</w:t>
      </w:r>
    </w:p>
    <w:p w14:paraId="334A0564" w14:textId="77777777" w:rsidR="00C6018B" w:rsidRPr="00853482" w:rsidRDefault="00C6018B" w:rsidP="009B6814">
      <w:pPr>
        <w:pStyle w:val="ListParagraph"/>
        <w:numPr>
          <w:ilvl w:val="0"/>
          <w:numId w:val="21"/>
        </w:numPr>
        <w:rPr>
          <w:lang w:eastAsia="ar-SA"/>
        </w:rPr>
      </w:pPr>
      <w:r w:rsidRPr="00853482">
        <w:rPr>
          <w:lang w:eastAsia="ar-SA"/>
        </w:rPr>
        <w:t>All parties will be checked for competency and awareness of CDM 2015</w:t>
      </w:r>
    </w:p>
    <w:p w14:paraId="39BDAEE3" w14:textId="77777777" w:rsidR="00C6018B" w:rsidRPr="00853482" w:rsidRDefault="00C6018B" w:rsidP="009B6814">
      <w:pPr>
        <w:pStyle w:val="ListParagraph"/>
        <w:numPr>
          <w:ilvl w:val="0"/>
          <w:numId w:val="21"/>
        </w:numPr>
        <w:rPr>
          <w:lang w:eastAsia="ar-SA"/>
        </w:rPr>
      </w:pPr>
      <w:r w:rsidRPr="00853482">
        <w:rPr>
          <w:lang w:eastAsia="ar-SA"/>
        </w:rPr>
        <w:t>Communication Coordination and Cooperation is taking place</w:t>
      </w:r>
    </w:p>
    <w:p w14:paraId="3CEB00F9" w14:textId="5CF6B6EE" w:rsidR="00C6018B" w:rsidRPr="00853482" w:rsidRDefault="00C6018B" w:rsidP="009B6814">
      <w:pPr>
        <w:pStyle w:val="ListParagraph"/>
        <w:numPr>
          <w:ilvl w:val="0"/>
          <w:numId w:val="21"/>
        </w:numPr>
        <w:rPr>
          <w:lang w:eastAsia="ar-SA"/>
        </w:rPr>
      </w:pPr>
      <w:r w:rsidRPr="00853482">
        <w:rPr>
          <w:lang w:eastAsia="ar-SA"/>
        </w:rPr>
        <w:t xml:space="preserve">Sufficient time and resource </w:t>
      </w:r>
      <w:r w:rsidR="00E53A25" w:rsidRPr="00853482">
        <w:rPr>
          <w:lang w:eastAsia="ar-SA"/>
        </w:rPr>
        <w:t>have</w:t>
      </w:r>
      <w:r w:rsidRPr="00853482">
        <w:rPr>
          <w:lang w:eastAsia="ar-SA"/>
        </w:rPr>
        <w:t xml:space="preserve"> been allocated to have a safe project</w:t>
      </w:r>
    </w:p>
    <w:p w14:paraId="1E912760" w14:textId="77777777" w:rsidR="00C6018B" w:rsidRPr="00853482" w:rsidRDefault="00C6018B" w:rsidP="009B6814">
      <w:pPr>
        <w:pStyle w:val="ListParagraph"/>
        <w:numPr>
          <w:ilvl w:val="0"/>
          <w:numId w:val="21"/>
        </w:numPr>
        <w:rPr>
          <w:lang w:eastAsia="ar-SA"/>
        </w:rPr>
      </w:pPr>
      <w:r w:rsidRPr="00853482">
        <w:rPr>
          <w:lang w:eastAsia="ar-SA"/>
        </w:rPr>
        <w:t>Construction Phase Plan is sufficiently developed prior to construction works commencing</w:t>
      </w:r>
    </w:p>
    <w:p w14:paraId="41A05C53" w14:textId="77777777" w:rsidR="00C6018B" w:rsidRPr="00853482" w:rsidRDefault="00C6018B" w:rsidP="009B6814">
      <w:pPr>
        <w:pStyle w:val="ListParagraph"/>
        <w:numPr>
          <w:ilvl w:val="0"/>
          <w:numId w:val="21"/>
        </w:numPr>
        <w:rPr>
          <w:b/>
          <w:lang w:eastAsia="ar-SA"/>
        </w:rPr>
      </w:pPr>
      <w:r w:rsidRPr="00853482">
        <w:rPr>
          <w:lang w:eastAsia="ar-SA"/>
        </w:rPr>
        <w:t xml:space="preserve">Suitable Welfare is present – Principal Contractor to confirm </w:t>
      </w:r>
    </w:p>
    <w:p w14:paraId="4002BCCF" w14:textId="77777777" w:rsidR="00C6018B" w:rsidRPr="00853482" w:rsidRDefault="00C6018B" w:rsidP="009B6814">
      <w:pPr>
        <w:pStyle w:val="Heading4"/>
      </w:pPr>
      <w:r w:rsidRPr="00853482">
        <w:t>Audits by Principal Contractor</w:t>
      </w:r>
    </w:p>
    <w:p w14:paraId="4412372D" w14:textId="77777777" w:rsidR="00C6018B" w:rsidRPr="00853482" w:rsidRDefault="00C6018B" w:rsidP="009B6814">
      <w:pPr>
        <w:rPr>
          <w:lang w:eastAsia="ar-SA"/>
        </w:rPr>
      </w:pPr>
      <w:r w:rsidRPr="00853482">
        <w:rPr>
          <w:lang w:eastAsia="ar-SA"/>
        </w:rPr>
        <w:t>The Principal Contractor’s Safety Adviser will conduct a periodic audit and produce a written summary report of findings.  This report will be presented to the Site Manager who will delegate actions to rectify all non-conformances to a given timetable.</w:t>
      </w:r>
    </w:p>
    <w:p w14:paraId="09DB9B5C" w14:textId="77777777" w:rsidR="00C6018B" w:rsidRPr="00853482" w:rsidRDefault="00C6018B" w:rsidP="009B6814">
      <w:pPr>
        <w:rPr>
          <w:lang w:eastAsia="ar-SA"/>
        </w:rPr>
      </w:pPr>
      <w:r w:rsidRPr="00853482">
        <w:rPr>
          <w:lang w:eastAsia="ar-SA"/>
        </w:rPr>
        <w:t>Copies of the audits will be issued to the Project Manager &amp; Client. The frequency of these audits will be dependent on risk and will change dependent on scores, accidents and perceived risk.</w:t>
      </w:r>
    </w:p>
    <w:p w14:paraId="48E3BC03" w14:textId="77777777" w:rsidR="00C6018B" w:rsidRPr="00853482" w:rsidRDefault="00C6018B" w:rsidP="009B6814">
      <w:pPr>
        <w:pStyle w:val="Heading4"/>
      </w:pPr>
      <w:r w:rsidRPr="00853482">
        <w:t>Audits by Contractors</w:t>
      </w:r>
    </w:p>
    <w:p w14:paraId="63B0A3A4" w14:textId="77777777" w:rsidR="00C6018B" w:rsidRPr="00853482" w:rsidRDefault="00C6018B" w:rsidP="009B6814">
      <w:pPr>
        <w:rPr>
          <w:lang w:eastAsia="ar-SA"/>
        </w:rPr>
      </w:pPr>
      <w:r w:rsidRPr="00853482">
        <w:rPr>
          <w:lang w:eastAsia="ar-SA"/>
        </w:rPr>
        <w:t>Contractors are to audit their work as detailed in the vetting form and copy this information to the Site Manager and Project Manager of the work location.</w:t>
      </w:r>
    </w:p>
    <w:p w14:paraId="0A82C1A5" w14:textId="77777777" w:rsidR="00C6018B" w:rsidRPr="00853482" w:rsidRDefault="00C6018B" w:rsidP="009B6814">
      <w:pPr>
        <w:rPr>
          <w:lang w:eastAsia="ar-SA"/>
        </w:rPr>
      </w:pPr>
      <w:r w:rsidRPr="00853482">
        <w:rPr>
          <w:lang w:eastAsia="ar-SA"/>
        </w:rPr>
        <w:t>The frequency and effectiveness of audits will be reviewed at the ongoing Safety Review Meetings.</w:t>
      </w:r>
    </w:p>
    <w:p w14:paraId="554B7C1B" w14:textId="744AB49F" w:rsidR="00C6018B" w:rsidRPr="00853482" w:rsidRDefault="00C6018B" w:rsidP="006A4C81">
      <w:pPr>
        <w:pStyle w:val="Heading3"/>
      </w:pPr>
      <w:bookmarkStart w:id="34" w:name="_Toc210825903"/>
      <w:bookmarkStart w:id="35" w:name="_Toc129016887"/>
      <w:r w:rsidRPr="00853482">
        <w:t xml:space="preserve">Liaison between </w:t>
      </w:r>
      <w:r w:rsidR="005A2477" w:rsidRPr="00853482">
        <w:t xml:space="preserve">interested </w:t>
      </w:r>
      <w:r w:rsidRPr="00853482">
        <w:t>parties</w:t>
      </w:r>
      <w:bookmarkEnd w:id="34"/>
      <w:r w:rsidRPr="00853482">
        <w:t xml:space="preserve"> </w:t>
      </w:r>
      <w:bookmarkEnd w:id="35"/>
    </w:p>
    <w:p w14:paraId="4BE4F53E" w14:textId="4606F437" w:rsidR="00C6018B" w:rsidRPr="00853482" w:rsidRDefault="00C6018B" w:rsidP="009B6814">
      <w:pPr>
        <w:rPr>
          <w:lang w:eastAsia="ar-SA"/>
        </w:rPr>
      </w:pPr>
      <w:r w:rsidRPr="00853482">
        <w:rPr>
          <w:lang w:eastAsia="ar-SA"/>
        </w:rPr>
        <w:t xml:space="preserve">Health &amp; Safety, including CDM </w:t>
      </w:r>
      <w:r w:rsidR="00BE38D7" w:rsidRPr="00853482">
        <w:rPr>
          <w:lang w:eastAsia="ar-SA"/>
        </w:rPr>
        <w:t xml:space="preserve">2015 </w:t>
      </w:r>
      <w:r w:rsidRPr="00853482">
        <w:rPr>
          <w:lang w:eastAsia="ar-SA"/>
        </w:rPr>
        <w:t>considerations, is to be included as a specific item on the agenda at progress meetings.</w:t>
      </w:r>
    </w:p>
    <w:p w14:paraId="29A138C5" w14:textId="22FACFE3" w:rsidR="00C6018B" w:rsidRPr="00853482" w:rsidRDefault="00C6018B" w:rsidP="009B6814">
      <w:pPr>
        <w:rPr>
          <w:lang w:eastAsia="ar-SA"/>
        </w:rPr>
      </w:pPr>
      <w:r w:rsidRPr="00853482">
        <w:rPr>
          <w:lang w:eastAsia="ar-SA"/>
        </w:rPr>
        <w:t xml:space="preserve">The Principal Contractor is to record all liaison affecting H&amp;S matters e.g. </w:t>
      </w:r>
      <w:r w:rsidR="00E50C1F" w:rsidRPr="00853482">
        <w:rPr>
          <w:lang w:eastAsia="ar-SA"/>
        </w:rPr>
        <w:t>comm</w:t>
      </w:r>
      <w:r w:rsidR="005809D1" w:rsidRPr="00853482">
        <w:rPr>
          <w:lang w:eastAsia="ar-SA"/>
        </w:rPr>
        <w:t>unication with the site operational teams</w:t>
      </w:r>
      <w:r w:rsidR="002D4F43" w:rsidRPr="00853482">
        <w:rPr>
          <w:lang w:eastAsia="ar-SA"/>
        </w:rPr>
        <w:t>, emergency arrangements.</w:t>
      </w:r>
      <w:bookmarkStart w:id="36" w:name="_Toc129016888"/>
    </w:p>
    <w:p w14:paraId="290BB0F7" w14:textId="77777777" w:rsidR="00C6018B" w:rsidRPr="00853482" w:rsidRDefault="00C6018B" w:rsidP="006A4C81">
      <w:pPr>
        <w:pStyle w:val="Heading3"/>
      </w:pPr>
      <w:bookmarkStart w:id="37" w:name="_Toc210825904"/>
      <w:r w:rsidRPr="00853482">
        <w:lastRenderedPageBreak/>
        <w:t>Security of the Site</w:t>
      </w:r>
      <w:bookmarkEnd w:id="36"/>
      <w:bookmarkEnd w:id="37"/>
    </w:p>
    <w:p w14:paraId="4090AD93" w14:textId="77777777" w:rsidR="00C6018B" w:rsidRPr="00853482" w:rsidRDefault="00C6018B" w:rsidP="009B6814">
      <w:pPr>
        <w:rPr>
          <w:lang w:eastAsia="ar-SA"/>
        </w:rPr>
      </w:pPr>
      <w:r w:rsidRPr="00853482">
        <w:rPr>
          <w:lang w:eastAsia="ar-SA"/>
        </w:rPr>
        <w:t>The Principal Contractor is responsible for maintaining the safety and security of the site and any remote locations used for accommodation and the storage of plant and materials.  Appropriate measures such as site fencing may be necessary to prevent unauthorised access to works areas.</w:t>
      </w:r>
    </w:p>
    <w:p w14:paraId="095FC2F0" w14:textId="0C59575A" w:rsidR="00C6018B" w:rsidRDefault="00C6018B" w:rsidP="009B6814">
      <w:pPr>
        <w:rPr>
          <w:lang w:eastAsia="ar-SA"/>
        </w:rPr>
      </w:pPr>
      <w:r w:rsidRPr="00853482">
        <w:rPr>
          <w:lang w:eastAsia="ar-SA"/>
        </w:rPr>
        <w:t>Site limits are indicated in the construction documentation and include any traffic management measures</w:t>
      </w:r>
      <w:r w:rsidR="00F32D11" w:rsidRPr="00853482">
        <w:rPr>
          <w:lang w:eastAsia="ar-SA"/>
        </w:rPr>
        <w:t>, deliveries</w:t>
      </w:r>
      <w:r w:rsidR="00886319" w:rsidRPr="00853482">
        <w:rPr>
          <w:lang w:eastAsia="ar-SA"/>
        </w:rPr>
        <w:t>, parking</w:t>
      </w:r>
      <w:r w:rsidRPr="00853482">
        <w:rPr>
          <w:lang w:eastAsia="ar-SA"/>
        </w:rPr>
        <w:t xml:space="preserve"> associated with the works.</w:t>
      </w:r>
    </w:p>
    <w:p w14:paraId="42E3FBF2" w14:textId="02CDB902" w:rsidR="00CC5B46" w:rsidRPr="00853482" w:rsidRDefault="00915822" w:rsidP="009B6814">
      <w:pPr>
        <w:rPr>
          <w:lang w:eastAsia="ar-SA"/>
        </w:rPr>
      </w:pPr>
      <w:r>
        <w:rPr>
          <w:lang w:eastAsia="ar-SA"/>
        </w:rPr>
        <w:t>Security to be agree</w:t>
      </w:r>
      <w:r w:rsidR="009E7DCC">
        <w:rPr>
          <w:lang w:eastAsia="ar-SA"/>
        </w:rPr>
        <w:t>d</w:t>
      </w:r>
      <w:r>
        <w:rPr>
          <w:lang w:eastAsia="ar-SA"/>
        </w:rPr>
        <w:t xml:space="preserve"> with the Depot Management</w:t>
      </w:r>
      <w:r w:rsidR="009E7DCC">
        <w:rPr>
          <w:lang w:eastAsia="ar-SA"/>
        </w:rPr>
        <w:t>.</w:t>
      </w:r>
    </w:p>
    <w:p w14:paraId="39C61F32" w14:textId="77777777" w:rsidR="00C6018B" w:rsidRPr="00853482" w:rsidRDefault="00C6018B" w:rsidP="009B6814">
      <w:pPr>
        <w:pStyle w:val="Heading4"/>
      </w:pPr>
      <w:bookmarkStart w:id="38" w:name="_Toc129016889"/>
      <w:r w:rsidRPr="00853482">
        <w:t>Welfare provision</w:t>
      </w:r>
      <w:bookmarkEnd w:id="38"/>
    </w:p>
    <w:p w14:paraId="00A788E0" w14:textId="77777777" w:rsidR="00C6018B" w:rsidRPr="00853482" w:rsidRDefault="00C6018B" w:rsidP="009B6814">
      <w:pPr>
        <w:rPr>
          <w:lang w:eastAsia="ar-SA"/>
        </w:rPr>
      </w:pPr>
      <w:r w:rsidRPr="00853482">
        <w:rPr>
          <w:lang w:eastAsia="ar-SA"/>
        </w:rPr>
        <w:t xml:space="preserve">The Principal Contractor shall ensure that suitable and sufficient welfare facilities are provided, in accordance with Part 3 - Reg. 13(4)(c) and Schedule 2 of the CDM Regulations.  </w:t>
      </w:r>
    </w:p>
    <w:p w14:paraId="363AA655" w14:textId="54908421" w:rsidR="00C6018B" w:rsidRPr="00853482" w:rsidRDefault="007D1E06" w:rsidP="009B6814">
      <w:pPr>
        <w:rPr>
          <w:lang w:eastAsia="ar-SA"/>
        </w:rPr>
      </w:pPr>
      <w:r w:rsidRPr="00853482">
        <w:rPr>
          <w:lang w:eastAsia="ar-SA"/>
        </w:rPr>
        <w:t>It</w:t>
      </w:r>
      <w:r w:rsidR="00F4355F" w:rsidRPr="00853482">
        <w:rPr>
          <w:lang w:eastAsia="ar-SA"/>
        </w:rPr>
        <w:t xml:space="preserve"> is assumed that these will be within the </w:t>
      </w:r>
      <w:r w:rsidR="002F15C5" w:rsidRPr="00853482">
        <w:rPr>
          <w:lang w:eastAsia="ar-SA"/>
        </w:rPr>
        <w:t>site,</w:t>
      </w:r>
      <w:r w:rsidR="00F4355F" w:rsidRPr="00853482">
        <w:rPr>
          <w:lang w:eastAsia="ar-SA"/>
        </w:rPr>
        <w:t xml:space="preserve"> and </w:t>
      </w:r>
      <w:r w:rsidR="00352E17" w:rsidRPr="00853482">
        <w:rPr>
          <w:lang w:eastAsia="ar-SA"/>
        </w:rPr>
        <w:t>they are</w:t>
      </w:r>
      <w:r w:rsidR="00C6018B" w:rsidRPr="00853482">
        <w:rPr>
          <w:lang w:eastAsia="ar-SA"/>
        </w:rPr>
        <w:t xml:space="preserve"> to be identified in the Construction Phase Plan.</w:t>
      </w:r>
    </w:p>
    <w:p w14:paraId="030BE420" w14:textId="77777777" w:rsidR="00C6018B" w:rsidRPr="00853482" w:rsidRDefault="00C6018B" w:rsidP="009B6814">
      <w:pPr>
        <w:pStyle w:val="Heading4"/>
        <w:rPr>
          <w:lang w:eastAsia="ar-SA"/>
        </w:rPr>
      </w:pPr>
      <w:bookmarkStart w:id="39" w:name="_Toc129016890"/>
      <w:r w:rsidRPr="00853482">
        <w:rPr>
          <w:lang w:eastAsia="ar-SA"/>
        </w:rPr>
        <w:t>Fire Precautions</w:t>
      </w:r>
      <w:bookmarkEnd w:id="39"/>
    </w:p>
    <w:p w14:paraId="7A3B4503" w14:textId="77777777" w:rsidR="00C6018B" w:rsidRPr="00853482" w:rsidRDefault="00C6018B" w:rsidP="00352E17">
      <w:pPr>
        <w:rPr>
          <w:lang w:eastAsia="ar-SA"/>
        </w:rPr>
      </w:pPr>
      <w:r w:rsidRPr="00853482">
        <w:rPr>
          <w:lang w:eastAsia="ar-SA"/>
        </w:rPr>
        <w:t>The Principal Contractor shall undertake an assessment of risk from fire on the works and shall put into place and monitor sufficient measures to prevent, control or otherwise deal with the significant risks there from.</w:t>
      </w:r>
    </w:p>
    <w:p w14:paraId="3146ED52" w14:textId="77777777" w:rsidR="00352E17" w:rsidRPr="00853482" w:rsidRDefault="00352E17" w:rsidP="00352E17">
      <w:pPr>
        <w:rPr>
          <w:lang w:eastAsia="ar-SA"/>
        </w:rPr>
      </w:pPr>
      <w:r w:rsidRPr="00853482">
        <w:rPr>
          <w:lang w:eastAsia="ar-SA"/>
        </w:rPr>
        <w:t>Fire safety measures will be shared between the premises operations and vice versa.</w:t>
      </w:r>
    </w:p>
    <w:p w14:paraId="01700555" w14:textId="77777777" w:rsidR="00352E17" w:rsidRPr="00853482" w:rsidRDefault="00352E17" w:rsidP="00352E17">
      <w:pPr>
        <w:rPr>
          <w:lang w:eastAsia="ar-SA"/>
        </w:rPr>
      </w:pPr>
      <w:r w:rsidRPr="00853482">
        <w:rPr>
          <w:lang w:eastAsia="ar-SA"/>
        </w:rPr>
        <w:t>All emergency measures are to be included in the site induction given by the Principal Contractor to all workers and visitors.</w:t>
      </w:r>
    </w:p>
    <w:p w14:paraId="217351EC" w14:textId="77777777" w:rsidR="00C6018B" w:rsidRPr="00853482" w:rsidRDefault="00C6018B" w:rsidP="009B6814">
      <w:pPr>
        <w:pStyle w:val="Heading4"/>
        <w:rPr>
          <w:lang w:eastAsia="ar-SA"/>
        </w:rPr>
      </w:pPr>
      <w:bookmarkStart w:id="40" w:name="_Toc129016891"/>
      <w:r w:rsidRPr="00853482">
        <w:rPr>
          <w:lang w:eastAsia="ar-SA"/>
        </w:rPr>
        <w:t>Smoking Restrictions</w:t>
      </w:r>
      <w:bookmarkEnd w:id="40"/>
    </w:p>
    <w:p w14:paraId="3EE8BEE5" w14:textId="77777777" w:rsidR="00AA3A9B" w:rsidRDefault="00AA3A9B" w:rsidP="00AA3A9B">
      <w:pPr>
        <w:rPr>
          <w:lang w:eastAsia="ar-SA"/>
        </w:rPr>
      </w:pPr>
      <w:bookmarkStart w:id="41" w:name="_Toc129016892"/>
      <w:r w:rsidRPr="000A221E">
        <w:rPr>
          <w:lang w:eastAsia="ar-SA"/>
        </w:rPr>
        <w:t>Smoking is only permitted in designated smoking shelter.  Enclosed vehicles are always required to be smoke free.</w:t>
      </w:r>
    </w:p>
    <w:p w14:paraId="79B2581D" w14:textId="77777777" w:rsidR="00C6018B" w:rsidRPr="00853482" w:rsidRDefault="00C6018B" w:rsidP="009B6814">
      <w:pPr>
        <w:pStyle w:val="Heading2"/>
      </w:pPr>
      <w:bookmarkStart w:id="42" w:name="_Toc210825905"/>
      <w:r w:rsidRPr="00853482">
        <w:t>Requirements relating to the Health and Safety of the Clients Employees, Customers, or those involved in the Project</w:t>
      </w:r>
      <w:bookmarkEnd w:id="41"/>
      <w:bookmarkEnd w:id="42"/>
    </w:p>
    <w:p w14:paraId="49EB468C" w14:textId="77777777" w:rsidR="00C6018B" w:rsidRPr="00853482" w:rsidRDefault="00C6018B" w:rsidP="006A4C81">
      <w:pPr>
        <w:pStyle w:val="Heading3"/>
        <w:rPr>
          <w:rStyle w:val="Hyperlink"/>
          <w:lang w:eastAsia="ar-SA"/>
        </w:rPr>
      </w:pPr>
      <w:bookmarkStart w:id="43" w:name="_Toc129016893"/>
      <w:bookmarkStart w:id="44" w:name="_Toc210825906"/>
      <w:r w:rsidRPr="00853482">
        <w:t>General site requirements</w:t>
      </w:r>
      <w:bookmarkEnd w:id="43"/>
      <w:bookmarkEnd w:id="44"/>
    </w:p>
    <w:tbl>
      <w:tblPr>
        <w:tblStyle w:val="AmeyTable"/>
        <w:tblW w:w="0" w:type="auto"/>
        <w:tblLook w:val="04A0" w:firstRow="1" w:lastRow="0" w:firstColumn="1" w:lastColumn="0" w:noHBand="0" w:noVBand="1"/>
      </w:tblPr>
      <w:tblGrid>
        <w:gridCol w:w="3114"/>
        <w:gridCol w:w="708"/>
        <w:gridCol w:w="709"/>
        <w:gridCol w:w="5529"/>
      </w:tblGrid>
      <w:tr w:rsidR="00451C1F" w:rsidRPr="00853482" w14:paraId="26A1224D" w14:textId="77777777" w:rsidTr="00BE092F">
        <w:trPr>
          <w:cnfStyle w:val="100000000000" w:firstRow="1" w:lastRow="0" w:firstColumn="0" w:lastColumn="0" w:oddVBand="0" w:evenVBand="0" w:oddHBand="0" w:evenHBand="0" w:firstRowFirstColumn="0" w:firstRowLastColumn="0" w:lastRowFirstColumn="0" w:lastRowLastColumn="0"/>
        </w:trPr>
        <w:tc>
          <w:tcPr>
            <w:tcW w:w="3114" w:type="dxa"/>
          </w:tcPr>
          <w:p w14:paraId="0C8A7CD3" w14:textId="77777777" w:rsidR="00451C1F" w:rsidRPr="00853482" w:rsidRDefault="00451C1F" w:rsidP="00451C1F">
            <w:pPr>
              <w:spacing w:after="0"/>
              <w:rPr>
                <w:lang w:eastAsia="ar-SA"/>
              </w:rPr>
            </w:pPr>
          </w:p>
        </w:tc>
        <w:tc>
          <w:tcPr>
            <w:tcW w:w="708" w:type="dxa"/>
          </w:tcPr>
          <w:p w14:paraId="37E34F5E" w14:textId="77777777" w:rsidR="00451C1F" w:rsidRPr="00853482" w:rsidRDefault="00451C1F" w:rsidP="00451C1F">
            <w:pPr>
              <w:spacing w:after="0"/>
              <w:rPr>
                <w:lang w:eastAsia="ar-SA"/>
              </w:rPr>
            </w:pPr>
            <w:r w:rsidRPr="00853482">
              <w:rPr>
                <w:lang w:eastAsia="ar-SA"/>
              </w:rPr>
              <w:t>Yes</w:t>
            </w:r>
          </w:p>
        </w:tc>
        <w:tc>
          <w:tcPr>
            <w:tcW w:w="709" w:type="dxa"/>
          </w:tcPr>
          <w:p w14:paraId="2668A324" w14:textId="77777777" w:rsidR="00451C1F" w:rsidRPr="00853482" w:rsidRDefault="00451C1F" w:rsidP="00451C1F">
            <w:pPr>
              <w:spacing w:after="0"/>
              <w:rPr>
                <w:lang w:eastAsia="ar-SA"/>
              </w:rPr>
            </w:pPr>
            <w:r w:rsidRPr="00853482">
              <w:rPr>
                <w:lang w:eastAsia="ar-SA"/>
              </w:rPr>
              <w:t>No</w:t>
            </w:r>
          </w:p>
        </w:tc>
        <w:tc>
          <w:tcPr>
            <w:tcW w:w="5529" w:type="dxa"/>
          </w:tcPr>
          <w:p w14:paraId="17475553" w14:textId="77777777" w:rsidR="00451C1F" w:rsidRPr="00853482" w:rsidRDefault="00451C1F" w:rsidP="00451C1F">
            <w:pPr>
              <w:spacing w:after="0"/>
              <w:rPr>
                <w:lang w:eastAsia="ar-SA"/>
              </w:rPr>
            </w:pPr>
            <w:r w:rsidRPr="00853482">
              <w:rPr>
                <w:lang w:eastAsia="ar-SA"/>
              </w:rPr>
              <w:t>Comments</w:t>
            </w:r>
          </w:p>
        </w:tc>
      </w:tr>
      <w:tr w:rsidR="00451C1F" w:rsidRPr="00853482" w14:paraId="6470F901"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0EADB2F3" w14:textId="77777777" w:rsidR="00451C1F" w:rsidRPr="00853482" w:rsidRDefault="00451C1F" w:rsidP="00451C1F">
            <w:pPr>
              <w:spacing w:after="0"/>
              <w:rPr>
                <w:lang w:eastAsia="ar-SA"/>
              </w:rPr>
            </w:pPr>
            <w:r w:rsidRPr="00853482">
              <w:rPr>
                <w:lang w:eastAsia="ar-SA"/>
              </w:rPr>
              <w:t>Is the site to be fenced off?</w:t>
            </w:r>
          </w:p>
        </w:tc>
        <w:sdt>
          <w:sdtPr>
            <w:rPr>
              <w:lang w:eastAsia="ar-SA"/>
            </w:rPr>
            <w:id w:val="-1834833005"/>
            <w14:checkbox>
              <w14:checked w14:val="1"/>
              <w14:checkedState w14:val="2612" w14:font="MS Gothic"/>
              <w14:uncheckedState w14:val="2610" w14:font="MS Gothic"/>
            </w14:checkbox>
          </w:sdtPr>
          <w:sdtContent>
            <w:tc>
              <w:tcPr>
                <w:tcW w:w="708" w:type="dxa"/>
              </w:tcPr>
              <w:p w14:paraId="38B6D8FD"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sdt>
          <w:sdtPr>
            <w:rPr>
              <w:lang w:eastAsia="ar-SA"/>
            </w:rPr>
            <w:id w:val="1992205002"/>
            <w14:checkbox>
              <w14:checked w14:val="0"/>
              <w14:checkedState w14:val="2612" w14:font="MS Gothic"/>
              <w14:uncheckedState w14:val="2610" w14:font="MS Gothic"/>
            </w14:checkbox>
          </w:sdtPr>
          <w:sdtContent>
            <w:tc>
              <w:tcPr>
                <w:tcW w:w="709" w:type="dxa"/>
              </w:tcPr>
              <w:p w14:paraId="59AF2B0A"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tc>
          <w:tcPr>
            <w:tcW w:w="5529" w:type="dxa"/>
          </w:tcPr>
          <w:p w14:paraId="30130343" w14:textId="77777777" w:rsidR="00451C1F" w:rsidRPr="00853482" w:rsidRDefault="00451C1F" w:rsidP="00451C1F">
            <w:pPr>
              <w:spacing w:after="0"/>
              <w:rPr>
                <w:lang w:eastAsia="ar-SA"/>
              </w:rPr>
            </w:pPr>
            <w:r w:rsidRPr="00853482">
              <w:rPr>
                <w:lang w:eastAsia="ar-SA"/>
              </w:rPr>
              <w:t>Hoarding required to prevent unauthorised access into working area</w:t>
            </w:r>
          </w:p>
        </w:tc>
      </w:tr>
      <w:tr w:rsidR="00451C1F" w:rsidRPr="00853482" w14:paraId="061B922E"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5D0D8922" w14:textId="77777777" w:rsidR="00451C1F" w:rsidRPr="00853482" w:rsidRDefault="00451C1F" w:rsidP="00451C1F">
            <w:pPr>
              <w:spacing w:after="0"/>
              <w:rPr>
                <w:lang w:eastAsia="ar-SA"/>
              </w:rPr>
            </w:pPr>
            <w:r w:rsidRPr="00853482">
              <w:rPr>
                <w:lang w:eastAsia="ar-SA"/>
              </w:rPr>
              <w:t>Are there any client restrictions on vehicle movements?</w:t>
            </w:r>
          </w:p>
        </w:tc>
        <w:sdt>
          <w:sdtPr>
            <w:rPr>
              <w:lang w:eastAsia="ar-SA"/>
            </w:rPr>
            <w:id w:val="-42299240"/>
            <w14:checkbox>
              <w14:checked w14:val="1"/>
              <w14:checkedState w14:val="2612" w14:font="MS Gothic"/>
              <w14:uncheckedState w14:val="2610" w14:font="MS Gothic"/>
            </w14:checkbox>
          </w:sdtPr>
          <w:sdtContent>
            <w:tc>
              <w:tcPr>
                <w:tcW w:w="708" w:type="dxa"/>
              </w:tcPr>
              <w:p w14:paraId="6B52BB29"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sdt>
          <w:sdtPr>
            <w:rPr>
              <w:lang w:eastAsia="ar-SA"/>
            </w:rPr>
            <w:id w:val="1795860558"/>
            <w14:checkbox>
              <w14:checked w14:val="0"/>
              <w14:checkedState w14:val="2612" w14:font="MS Gothic"/>
              <w14:uncheckedState w14:val="2610" w14:font="MS Gothic"/>
            </w14:checkbox>
          </w:sdtPr>
          <w:sdtContent>
            <w:tc>
              <w:tcPr>
                <w:tcW w:w="709" w:type="dxa"/>
              </w:tcPr>
              <w:p w14:paraId="5FE2FD9E"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tc>
          <w:tcPr>
            <w:tcW w:w="5529" w:type="dxa"/>
          </w:tcPr>
          <w:p w14:paraId="22287BA1" w14:textId="758605D2" w:rsidR="00451C1F" w:rsidRPr="00501B31" w:rsidRDefault="00451C1F" w:rsidP="00451C1F">
            <w:pPr>
              <w:spacing w:after="0"/>
              <w:rPr>
                <w:lang w:eastAsia="ar-SA"/>
              </w:rPr>
            </w:pPr>
            <w:r w:rsidRPr="00501B31">
              <w:rPr>
                <w:lang w:eastAsia="ar-SA"/>
              </w:rPr>
              <w:t>Vehicles are to use the appropriate entrances and exits from the premises and co-ordinate frequent or larger movements with the premises operations team</w:t>
            </w:r>
            <w:r w:rsidR="00BB20B6" w:rsidRPr="00501B31">
              <w:rPr>
                <w:lang w:eastAsia="ar-SA"/>
              </w:rPr>
              <w:t xml:space="preserve">. </w:t>
            </w:r>
            <w:r w:rsidR="001129CB" w:rsidRPr="00501B31">
              <w:rPr>
                <w:lang w:eastAsia="ar-SA"/>
              </w:rPr>
              <w:t>All vehicle movement within site to be planned.</w:t>
            </w:r>
          </w:p>
        </w:tc>
      </w:tr>
      <w:tr w:rsidR="00451C1F" w:rsidRPr="00853482" w14:paraId="5CFD858D" w14:textId="77777777" w:rsidTr="00BE092F">
        <w:trPr>
          <w:cnfStyle w:val="000000100000" w:firstRow="0" w:lastRow="0" w:firstColumn="0" w:lastColumn="0" w:oddVBand="0" w:evenVBand="0" w:oddHBand="1" w:evenHBand="0" w:firstRowFirstColumn="0" w:firstRowLastColumn="0" w:lastRowFirstColumn="0" w:lastRowLastColumn="0"/>
        </w:trPr>
        <w:tc>
          <w:tcPr>
            <w:tcW w:w="3114" w:type="dxa"/>
          </w:tcPr>
          <w:p w14:paraId="6AC39526" w14:textId="77777777" w:rsidR="00451C1F" w:rsidRPr="00853482" w:rsidRDefault="00451C1F" w:rsidP="00451C1F">
            <w:pPr>
              <w:spacing w:after="0"/>
              <w:rPr>
                <w:lang w:eastAsia="ar-SA"/>
              </w:rPr>
            </w:pPr>
            <w:r w:rsidRPr="00853482">
              <w:rPr>
                <w:lang w:eastAsia="ar-SA"/>
              </w:rPr>
              <w:t>Are there any client restrictions on deliveries, waste collection, or storage?</w:t>
            </w:r>
          </w:p>
        </w:tc>
        <w:sdt>
          <w:sdtPr>
            <w:rPr>
              <w:lang w:eastAsia="ar-SA"/>
            </w:rPr>
            <w:id w:val="1245370891"/>
            <w14:checkbox>
              <w14:checked w14:val="1"/>
              <w14:checkedState w14:val="2612" w14:font="MS Gothic"/>
              <w14:uncheckedState w14:val="2610" w14:font="MS Gothic"/>
            </w14:checkbox>
          </w:sdtPr>
          <w:sdtContent>
            <w:tc>
              <w:tcPr>
                <w:tcW w:w="708" w:type="dxa"/>
              </w:tcPr>
              <w:p w14:paraId="6C3DB39C"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sdt>
          <w:sdtPr>
            <w:rPr>
              <w:lang w:eastAsia="ar-SA"/>
            </w:rPr>
            <w:id w:val="1293247396"/>
            <w14:checkbox>
              <w14:checked w14:val="0"/>
              <w14:checkedState w14:val="2612" w14:font="MS Gothic"/>
              <w14:uncheckedState w14:val="2610" w14:font="MS Gothic"/>
            </w14:checkbox>
          </w:sdtPr>
          <w:sdtContent>
            <w:tc>
              <w:tcPr>
                <w:tcW w:w="709" w:type="dxa"/>
              </w:tcPr>
              <w:p w14:paraId="16205B97"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tc>
          <w:tcPr>
            <w:tcW w:w="5529" w:type="dxa"/>
          </w:tcPr>
          <w:p w14:paraId="72666354" w14:textId="4C20E4F0" w:rsidR="00451C1F" w:rsidRPr="00501B31" w:rsidRDefault="00451C1F" w:rsidP="00451C1F">
            <w:pPr>
              <w:spacing w:after="0"/>
              <w:rPr>
                <w:lang w:eastAsia="ar-SA"/>
              </w:rPr>
            </w:pPr>
            <w:r w:rsidRPr="00501B31">
              <w:rPr>
                <w:lang w:eastAsia="ar-SA"/>
              </w:rPr>
              <w:t xml:space="preserve">Access to works for all vehicles will be via the existing gateway. Co-ordination will be required with the </w:t>
            </w:r>
            <w:r w:rsidR="00E0264B" w:rsidRPr="00501B31">
              <w:rPr>
                <w:lang w:eastAsia="ar-SA"/>
              </w:rPr>
              <w:t xml:space="preserve">Depot </w:t>
            </w:r>
            <w:r w:rsidRPr="00501B31">
              <w:rPr>
                <w:lang w:eastAsia="ar-SA"/>
              </w:rPr>
              <w:t>Operational staff for access, egress and storage locations.</w:t>
            </w:r>
          </w:p>
        </w:tc>
      </w:tr>
      <w:tr w:rsidR="00451C1F" w:rsidRPr="00853482" w14:paraId="6CF55A27" w14:textId="77777777" w:rsidTr="00BE092F">
        <w:trPr>
          <w:cnfStyle w:val="000000010000" w:firstRow="0" w:lastRow="0" w:firstColumn="0" w:lastColumn="0" w:oddVBand="0" w:evenVBand="0" w:oddHBand="0" w:evenHBand="1" w:firstRowFirstColumn="0" w:firstRowLastColumn="0" w:lastRowFirstColumn="0" w:lastRowLastColumn="0"/>
        </w:trPr>
        <w:tc>
          <w:tcPr>
            <w:tcW w:w="3114" w:type="dxa"/>
          </w:tcPr>
          <w:p w14:paraId="04F94BC4" w14:textId="77777777" w:rsidR="00451C1F" w:rsidRPr="00853482" w:rsidRDefault="00451C1F" w:rsidP="00451C1F">
            <w:pPr>
              <w:spacing w:after="0"/>
              <w:rPr>
                <w:lang w:eastAsia="ar-SA"/>
              </w:rPr>
            </w:pPr>
            <w:r w:rsidRPr="00853482">
              <w:rPr>
                <w:lang w:eastAsia="ar-SA"/>
              </w:rPr>
              <w:t>Does the client require any permit to work systems?</w:t>
            </w:r>
          </w:p>
        </w:tc>
        <w:sdt>
          <w:sdtPr>
            <w:rPr>
              <w:lang w:eastAsia="ar-SA"/>
            </w:rPr>
            <w:id w:val="-1348392826"/>
            <w14:checkbox>
              <w14:checked w14:val="1"/>
              <w14:checkedState w14:val="2612" w14:font="MS Gothic"/>
              <w14:uncheckedState w14:val="2610" w14:font="MS Gothic"/>
            </w14:checkbox>
          </w:sdtPr>
          <w:sdtContent>
            <w:tc>
              <w:tcPr>
                <w:tcW w:w="708" w:type="dxa"/>
              </w:tcPr>
              <w:p w14:paraId="6ADC5400"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sdt>
          <w:sdtPr>
            <w:rPr>
              <w:lang w:eastAsia="ar-SA"/>
            </w:rPr>
            <w:id w:val="1933308615"/>
            <w14:checkbox>
              <w14:checked w14:val="0"/>
              <w14:checkedState w14:val="2612" w14:font="MS Gothic"/>
              <w14:uncheckedState w14:val="2610" w14:font="MS Gothic"/>
            </w14:checkbox>
          </w:sdtPr>
          <w:sdtContent>
            <w:tc>
              <w:tcPr>
                <w:tcW w:w="709" w:type="dxa"/>
              </w:tcPr>
              <w:p w14:paraId="218F6DE0" w14:textId="77777777" w:rsidR="00451C1F" w:rsidRPr="00853482" w:rsidRDefault="00451C1F" w:rsidP="00451C1F">
                <w:pPr>
                  <w:spacing w:after="0"/>
                  <w:rPr>
                    <w:lang w:eastAsia="ar-SA"/>
                  </w:rPr>
                </w:pPr>
                <w:r w:rsidRPr="00853482">
                  <w:rPr>
                    <w:rFonts w:ascii="MS Gothic" w:eastAsia="MS Gothic" w:hAnsi="MS Gothic" w:hint="eastAsia"/>
                    <w:lang w:eastAsia="ar-SA"/>
                  </w:rPr>
                  <w:t>☐</w:t>
                </w:r>
              </w:p>
            </w:tc>
          </w:sdtContent>
        </w:sdt>
        <w:tc>
          <w:tcPr>
            <w:tcW w:w="5529" w:type="dxa"/>
          </w:tcPr>
          <w:p w14:paraId="1676F72E" w14:textId="39E59DB2" w:rsidR="00451C1F" w:rsidRPr="00501B31" w:rsidRDefault="00AC6845" w:rsidP="00451C1F">
            <w:pPr>
              <w:spacing w:after="0"/>
              <w:rPr>
                <w:lang w:eastAsia="ar-SA"/>
              </w:rPr>
            </w:pPr>
            <w:r w:rsidRPr="00501B31">
              <w:rPr>
                <w:lang w:eastAsia="ar-SA"/>
              </w:rPr>
              <w:t xml:space="preserve">The Client expects the Principal Contractor to administer permitting systems in accordance with their own developed Health and Safety management systems with agreement from the </w:t>
            </w:r>
            <w:r w:rsidR="00B14910">
              <w:rPr>
                <w:lang w:eastAsia="ar-SA"/>
              </w:rPr>
              <w:t xml:space="preserve">Depot/Premises </w:t>
            </w:r>
            <w:r w:rsidRPr="00501B31">
              <w:rPr>
                <w:lang w:eastAsia="ar-SA"/>
              </w:rPr>
              <w:t>Manager and Project Manager.</w:t>
            </w:r>
          </w:p>
        </w:tc>
      </w:tr>
      <w:tr w:rsidR="006D505F" w:rsidRPr="00853482" w14:paraId="70A3D6F1" w14:textId="77777777">
        <w:trPr>
          <w:cnfStyle w:val="000000100000" w:firstRow="0" w:lastRow="0" w:firstColumn="0" w:lastColumn="0" w:oddVBand="0" w:evenVBand="0" w:oddHBand="1" w:evenHBand="0" w:firstRowFirstColumn="0" w:firstRowLastColumn="0" w:lastRowFirstColumn="0" w:lastRowLastColumn="0"/>
        </w:trPr>
        <w:tc>
          <w:tcPr>
            <w:tcW w:w="3114" w:type="dxa"/>
          </w:tcPr>
          <w:p w14:paraId="1B907E16" w14:textId="77777777" w:rsidR="006D505F" w:rsidRPr="00853482" w:rsidRDefault="006D505F" w:rsidP="006D505F">
            <w:pPr>
              <w:spacing w:after="0"/>
              <w:rPr>
                <w:lang w:eastAsia="ar-SA"/>
              </w:rPr>
            </w:pPr>
            <w:r w:rsidRPr="00853482">
              <w:rPr>
                <w:lang w:eastAsia="ar-SA"/>
              </w:rPr>
              <w:t>Are there any areas in or around the site classified as no-go areas or that require authorisation to enter?</w:t>
            </w:r>
          </w:p>
        </w:tc>
        <w:sdt>
          <w:sdtPr>
            <w:rPr>
              <w:lang w:eastAsia="ar-SA"/>
            </w:rPr>
            <w:id w:val="-779870922"/>
            <w14:checkbox>
              <w14:checked w14:val="1"/>
              <w14:checkedState w14:val="2612" w14:font="MS Gothic"/>
              <w14:uncheckedState w14:val="2610" w14:font="MS Gothic"/>
            </w14:checkbox>
          </w:sdtPr>
          <w:sdtContent>
            <w:tc>
              <w:tcPr>
                <w:tcW w:w="708" w:type="dxa"/>
              </w:tcPr>
              <w:p w14:paraId="1141C579" w14:textId="77777777" w:rsidR="006D505F" w:rsidRPr="00853482" w:rsidRDefault="006D505F" w:rsidP="006D505F">
                <w:pPr>
                  <w:spacing w:after="0"/>
                  <w:rPr>
                    <w:lang w:eastAsia="ar-SA"/>
                  </w:rPr>
                </w:pPr>
                <w:r w:rsidRPr="00853482">
                  <w:rPr>
                    <w:rFonts w:ascii="MS Gothic" w:eastAsia="MS Gothic" w:hAnsi="MS Gothic" w:hint="eastAsia"/>
                    <w:lang w:eastAsia="ar-SA"/>
                  </w:rPr>
                  <w:t>☒</w:t>
                </w:r>
              </w:p>
            </w:tc>
          </w:sdtContent>
        </w:sdt>
        <w:sdt>
          <w:sdtPr>
            <w:rPr>
              <w:lang w:eastAsia="ar-SA"/>
            </w:rPr>
            <w:id w:val="-782192847"/>
            <w14:checkbox>
              <w14:checked w14:val="0"/>
              <w14:checkedState w14:val="2612" w14:font="MS Gothic"/>
              <w14:uncheckedState w14:val="2610" w14:font="MS Gothic"/>
            </w14:checkbox>
          </w:sdtPr>
          <w:sdtContent>
            <w:tc>
              <w:tcPr>
                <w:tcW w:w="709" w:type="dxa"/>
              </w:tcPr>
              <w:p w14:paraId="23415E45" w14:textId="77777777" w:rsidR="006D505F" w:rsidRPr="00853482" w:rsidRDefault="006D505F" w:rsidP="006D505F">
                <w:pPr>
                  <w:spacing w:after="0"/>
                  <w:rPr>
                    <w:lang w:eastAsia="ar-SA"/>
                  </w:rPr>
                </w:pPr>
                <w:r w:rsidRPr="00853482">
                  <w:rPr>
                    <w:rFonts w:ascii="MS Gothic" w:eastAsia="MS Gothic" w:hAnsi="MS Gothic" w:hint="eastAsia"/>
                    <w:lang w:eastAsia="ar-SA"/>
                  </w:rPr>
                  <w:t>☐</w:t>
                </w:r>
              </w:p>
            </w:tc>
          </w:sdtContent>
        </w:sdt>
        <w:tc>
          <w:tcPr>
            <w:tcW w:w="5529" w:type="dxa"/>
            <w:vAlign w:val="top"/>
          </w:tcPr>
          <w:p w14:paraId="1DCA3018" w14:textId="44F8EE54" w:rsidR="006D505F" w:rsidRPr="00853482" w:rsidRDefault="006D505F" w:rsidP="006D505F">
            <w:pPr>
              <w:spacing w:after="0"/>
              <w:rPr>
                <w:color w:val="E40000"/>
                <w:lang w:eastAsia="ar-SA"/>
              </w:rPr>
            </w:pPr>
            <w:r w:rsidRPr="00BC75D6">
              <w:t>To be briefed at project start meeting and reviewed regularly during construction progress meetings.</w:t>
            </w:r>
          </w:p>
        </w:tc>
      </w:tr>
      <w:tr w:rsidR="006D505F" w:rsidRPr="00853482" w14:paraId="79098518" w14:textId="77777777">
        <w:trPr>
          <w:cnfStyle w:val="000000010000" w:firstRow="0" w:lastRow="0" w:firstColumn="0" w:lastColumn="0" w:oddVBand="0" w:evenVBand="0" w:oddHBand="0" w:evenHBand="1" w:firstRowFirstColumn="0" w:firstRowLastColumn="0" w:lastRowFirstColumn="0" w:lastRowLastColumn="0"/>
        </w:trPr>
        <w:tc>
          <w:tcPr>
            <w:tcW w:w="3114" w:type="dxa"/>
          </w:tcPr>
          <w:p w14:paraId="5879CDAA" w14:textId="77777777" w:rsidR="006D505F" w:rsidRPr="00853482" w:rsidRDefault="006D505F" w:rsidP="006D505F">
            <w:pPr>
              <w:spacing w:after="0"/>
              <w:rPr>
                <w:lang w:eastAsia="ar-SA"/>
              </w:rPr>
            </w:pPr>
            <w:r w:rsidRPr="00853482">
              <w:rPr>
                <w:lang w:eastAsia="ar-SA"/>
              </w:rPr>
              <w:t>Has the client designated any areas as confined spaces?</w:t>
            </w:r>
          </w:p>
        </w:tc>
        <w:sdt>
          <w:sdtPr>
            <w:rPr>
              <w:lang w:eastAsia="ar-SA"/>
            </w:rPr>
            <w:id w:val="690337935"/>
            <w14:checkbox>
              <w14:checked w14:val="0"/>
              <w14:checkedState w14:val="2612" w14:font="MS Gothic"/>
              <w14:uncheckedState w14:val="2610" w14:font="MS Gothic"/>
            </w14:checkbox>
          </w:sdtPr>
          <w:sdtContent>
            <w:tc>
              <w:tcPr>
                <w:tcW w:w="708" w:type="dxa"/>
              </w:tcPr>
              <w:p w14:paraId="53D3E52C" w14:textId="35B4F266" w:rsidR="006D505F" w:rsidRPr="00853482" w:rsidRDefault="006D505F" w:rsidP="006D505F">
                <w:pPr>
                  <w:spacing w:after="0"/>
                  <w:rPr>
                    <w:lang w:eastAsia="ar-SA"/>
                  </w:rPr>
                </w:pPr>
                <w:r w:rsidRPr="00853482">
                  <w:rPr>
                    <w:rFonts w:ascii="MS Gothic" w:eastAsia="MS Gothic" w:hAnsi="MS Gothic" w:hint="eastAsia"/>
                    <w:lang w:eastAsia="ar-SA"/>
                  </w:rPr>
                  <w:t>☐</w:t>
                </w:r>
              </w:p>
            </w:tc>
          </w:sdtContent>
        </w:sdt>
        <w:sdt>
          <w:sdtPr>
            <w:rPr>
              <w:lang w:eastAsia="ar-SA"/>
            </w:rPr>
            <w:id w:val="-509610870"/>
            <w14:checkbox>
              <w14:checked w14:val="1"/>
              <w14:checkedState w14:val="2612" w14:font="MS Gothic"/>
              <w14:uncheckedState w14:val="2610" w14:font="MS Gothic"/>
            </w14:checkbox>
          </w:sdtPr>
          <w:sdtContent>
            <w:tc>
              <w:tcPr>
                <w:tcW w:w="709" w:type="dxa"/>
              </w:tcPr>
              <w:p w14:paraId="030BB0D7" w14:textId="7CD05B31" w:rsidR="006D505F" w:rsidRPr="00853482" w:rsidRDefault="006D505F" w:rsidP="006D505F">
                <w:pPr>
                  <w:spacing w:after="0"/>
                  <w:rPr>
                    <w:lang w:eastAsia="ar-SA"/>
                  </w:rPr>
                </w:pPr>
                <w:r w:rsidRPr="00853482">
                  <w:rPr>
                    <w:rFonts w:ascii="MS Gothic" w:eastAsia="MS Gothic" w:hAnsi="MS Gothic" w:hint="eastAsia"/>
                    <w:lang w:eastAsia="ar-SA"/>
                  </w:rPr>
                  <w:t>☒</w:t>
                </w:r>
              </w:p>
            </w:tc>
          </w:sdtContent>
        </w:sdt>
        <w:tc>
          <w:tcPr>
            <w:tcW w:w="5529" w:type="dxa"/>
            <w:vAlign w:val="top"/>
          </w:tcPr>
          <w:p w14:paraId="728BD223" w14:textId="3B631FC2" w:rsidR="006D505F" w:rsidRPr="00853482" w:rsidRDefault="006D505F" w:rsidP="006D505F">
            <w:pPr>
              <w:spacing w:after="0"/>
              <w:rPr>
                <w:lang w:eastAsia="ar-SA"/>
              </w:rPr>
            </w:pPr>
            <w:r w:rsidRPr="00BC75D6">
              <w:t>No</w:t>
            </w:r>
          </w:p>
        </w:tc>
      </w:tr>
      <w:tr w:rsidR="006D505F" w:rsidRPr="00853482" w14:paraId="252CCE15" w14:textId="77777777">
        <w:trPr>
          <w:cnfStyle w:val="000000100000" w:firstRow="0" w:lastRow="0" w:firstColumn="0" w:lastColumn="0" w:oddVBand="0" w:evenVBand="0" w:oddHBand="1" w:evenHBand="0" w:firstRowFirstColumn="0" w:firstRowLastColumn="0" w:lastRowFirstColumn="0" w:lastRowLastColumn="0"/>
        </w:trPr>
        <w:tc>
          <w:tcPr>
            <w:tcW w:w="3114" w:type="dxa"/>
          </w:tcPr>
          <w:p w14:paraId="7D43EEB7" w14:textId="77777777" w:rsidR="006D505F" w:rsidRPr="00853482" w:rsidRDefault="006D505F" w:rsidP="006D505F">
            <w:pPr>
              <w:spacing w:after="0"/>
              <w:rPr>
                <w:lang w:eastAsia="ar-SA"/>
              </w:rPr>
            </w:pPr>
            <w:r w:rsidRPr="00853482">
              <w:rPr>
                <w:lang w:eastAsia="ar-SA"/>
              </w:rPr>
              <w:lastRenderedPageBreak/>
              <w:t>Are there any other activities / projects taking place within the vicinity?</w:t>
            </w:r>
          </w:p>
        </w:tc>
        <w:sdt>
          <w:sdtPr>
            <w:rPr>
              <w:lang w:eastAsia="ar-SA"/>
            </w:rPr>
            <w:id w:val="1212148989"/>
            <w14:checkbox>
              <w14:checked w14:val="1"/>
              <w14:checkedState w14:val="2612" w14:font="MS Gothic"/>
              <w14:uncheckedState w14:val="2610" w14:font="MS Gothic"/>
            </w14:checkbox>
          </w:sdtPr>
          <w:sdtContent>
            <w:tc>
              <w:tcPr>
                <w:tcW w:w="708" w:type="dxa"/>
              </w:tcPr>
              <w:p w14:paraId="3229CC35" w14:textId="1C18270C" w:rsidR="006D505F" w:rsidRPr="00853482" w:rsidRDefault="006D505F" w:rsidP="006D505F">
                <w:pPr>
                  <w:spacing w:after="0"/>
                  <w:rPr>
                    <w:lang w:eastAsia="ar-SA"/>
                  </w:rPr>
                </w:pPr>
                <w:r>
                  <w:rPr>
                    <w:rFonts w:ascii="MS Gothic" w:eastAsia="MS Gothic" w:hAnsi="MS Gothic" w:hint="eastAsia"/>
                    <w:lang w:eastAsia="ar-SA"/>
                  </w:rPr>
                  <w:t>☒</w:t>
                </w:r>
              </w:p>
            </w:tc>
          </w:sdtContent>
        </w:sdt>
        <w:sdt>
          <w:sdtPr>
            <w:rPr>
              <w:lang w:eastAsia="ar-SA"/>
            </w:rPr>
            <w:id w:val="-1368211819"/>
            <w14:checkbox>
              <w14:checked w14:val="0"/>
              <w14:checkedState w14:val="2612" w14:font="MS Gothic"/>
              <w14:uncheckedState w14:val="2610" w14:font="MS Gothic"/>
            </w14:checkbox>
          </w:sdtPr>
          <w:sdtContent>
            <w:tc>
              <w:tcPr>
                <w:tcW w:w="709" w:type="dxa"/>
              </w:tcPr>
              <w:p w14:paraId="088BCC1F" w14:textId="15A4A78B" w:rsidR="006D505F" w:rsidRPr="00853482" w:rsidRDefault="006D505F" w:rsidP="006D505F">
                <w:pPr>
                  <w:spacing w:after="0"/>
                  <w:rPr>
                    <w:lang w:eastAsia="ar-SA"/>
                  </w:rPr>
                </w:pPr>
                <w:r w:rsidRPr="008A5957">
                  <w:rPr>
                    <w:rFonts w:ascii="MS Gothic" w:eastAsia="MS Gothic" w:hAnsi="MS Gothic" w:hint="eastAsia"/>
                    <w:lang w:eastAsia="ar-SA"/>
                  </w:rPr>
                  <w:t>☐</w:t>
                </w:r>
              </w:p>
            </w:tc>
          </w:sdtContent>
        </w:sdt>
        <w:tc>
          <w:tcPr>
            <w:tcW w:w="5529" w:type="dxa"/>
            <w:vAlign w:val="top"/>
          </w:tcPr>
          <w:p w14:paraId="762283F2" w14:textId="1F4C080B" w:rsidR="006D505F" w:rsidRPr="00853482" w:rsidRDefault="006D505F" w:rsidP="006D505F">
            <w:pPr>
              <w:spacing w:after="0"/>
              <w:rPr>
                <w:lang w:eastAsia="ar-SA"/>
              </w:rPr>
            </w:pPr>
            <w:r w:rsidRPr="00BC75D6">
              <w:t>To be briefed at project start meeting and reviewed regularly during construction progress meetings. General day to day depot activities will be ongoing. Activities to be consulted and liaised with the Depot Management team.</w:t>
            </w:r>
          </w:p>
        </w:tc>
      </w:tr>
      <w:tr w:rsidR="006D505F" w:rsidRPr="00853482" w14:paraId="1650356E" w14:textId="77777777">
        <w:trPr>
          <w:cnfStyle w:val="000000010000" w:firstRow="0" w:lastRow="0" w:firstColumn="0" w:lastColumn="0" w:oddVBand="0" w:evenVBand="0" w:oddHBand="0" w:evenHBand="1" w:firstRowFirstColumn="0" w:firstRowLastColumn="0" w:lastRowFirstColumn="0" w:lastRowLastColumn="0"/>
        </w:trPr>
        <w:tc>
          <w:tcPr>
            <w:tcW w:w="3114" w:type="dxa"/>
          </w:tcPr>
          <w:p w14:paraId="42EAB626" w14:textId="77777777" w:rsidR="006D505F" w:rsidRPr="00853482" w:rsidRDefault="006D505F" w:rsidP="006D505F">
            <w:pPr>
              <w:spacing w:after="0"/>
              <w:rPr>
                <w:lang w:eastAsia="ar-SA"/>
              </w:rPr>
            </w:pPr>
            <w:r w:rsidRPr="00853482">
              <w:rPr>
                <w:lang w:eastAsia="ar-SA"/>
              </w:rPr>
              <w:t>Are there any parking restrictions?</w:t>
            </w:r>
          </w:p>
        </w:tc>
        <w:sdt>
          <w:sdtPr>
            <w:rPr>
              <w:lang w:eastAsia="ar-SA"/>
            </w:rPr>
            <w:id w:val="668756725"/>
            <w14:checkbox>
              <w14:checked w14:val="1"/>
              <w14:checkedState w14:val="2612" w14:font="MS Gothic"/>
              <w14:uncheckedState w14:val="2610" w14:font="MS Gothic"/>
            </w14:checkbox>
          </w:sdtPr>
          <w:sdtContent>
            <w:tc>
              <w:tcPr>
                <w:tcW w:w="708" w:type="dxa"/>
              </w:tcPr>
              <w:p w14:paraId="415AA453" w14:textId="68D97566" w:rsidR="006D505F" w:rsidRPr="00853482" w:rsidRDefault="006D505F" w:rsidP="006D505F">
                <w:pPr>
                  <w:spacing w:after="0"/>
                  <w:rPr>
                    <w:lang w:eastAsia="ar-SA"/>
                  </w:rPr>
                </w:pPr>
                <w:r w:rsidRPr="00853482">
                  <w:rPr>
                    <w:rFonts w:ascii="MS Gothic" w:eastAsia="MS Gothic" w:hAnsi="MS Gothic" w:hint="eastAsia"/>
                    <w:lang w:eastAsia="ar-SA"/>
                  </w:rPr>
                  <w:t>☒</w:t>
                </w:r>
              </w:p>
            </w:tc>
          </w:sdtContent>
        </w:sdt>
        <w:sdt>
          <w:sdtPr>
            <w:rPr>
              <w:lang w:eastAsia="ar-SA"/>
            </w:rPr>
            <w:id w:val="204759621"/>
            <w14:checkbox>
              <w14:checked w14:val="0"/>
              <w14:checkedState w14:val="2612" w14:font="MS Gothic"/>
              <w14:uncheckedState w14:val="2610" w14:font="MS Gothic"/>
            </w14:checkbox>
          </w:sdtPr>
          <w:sdtContent>
            <w:tc>
              <w:tcPr>
                <w:tcW w:w="709" w:type="dxa"/>
              </w:tcPr>
              <w:p w14:paraId="4D5ED9CB" w14:textId="77777777" w:rsidR="006D505F" w:rsidRPr="00853482" w:rsidRDefault="006D505F" w:rsidP="006D505F">
                <w:pPr>
                  <w:spacing w:after="0"/>
                  <w:rPr>
                    <w:lang w:eastAsia="ar-SA"/>
                  </w:rPr>
                </w:pPr>
                <w:r w:rsidRPr="00853482">
                  <w:rPr>
                    <w:rFonts w:ascii="MS Gothic" w:eastAsia="MS Gothic" w:hAnsi="MS Gothic" w:hint="eastAsia"/>
                    <w:lang w:eastAsia="ar-SA"/>
                  </w:rPr>
                  <w:t>☐</w:t>
                </w:r>
              </w:p>
            </w:tc>
          </w:sdtContent>
        </w:sdt>
        <w:tc>
          <w:tcPr>
            <w:tcW w:w="5529" w:type="dxa"/>
            <w:vAlign w:val="top"/>
          </w:tcPr>
          <w:p w14:paraId="4AD63230" w14:textId="40250E19" w:rsidR="006D505F" w:rsidRPr="00853482" w:rsidRDefault="006D505F" w:rsidP="006D505F">
            <w:pPr>
              <w:spacing w:after="0"/>
              <w:rPr>
                <w:lang w:eastAsia="ar-SA"/>
              </w:rPr>
            </w:pPr>
            <w:r w:rsidRPr="00BC75D6">
              <w:t>Parking within the Depot is to be restricted to those works areas unless otherwise agreed. Contractor’s parking arrangements to be agreed with Amey TI/NH.</w:t>
            </w:r>
          </w:p>
        </w:tc>
      </w:tr>
    </w:tbl>
    <w:p w14:paraId="26B3C0DF" w14:textId="77777777" w:rsidR="00C6018B" w:rsidRPr="00853482" w:rsidRDefault="00C6018B" w:rsidP="009B6814">
      <w:pPr>
        <w:rPr>
          <w:rStyle w:val="Hyperlink"/>
          <w:lang w:eastAsia="ar-SA"/>
        </w:rPr>
      </w:pPr>
    </w:p>
    <w:p w14:paraId="58FB005B" w14:textId="77777777" w:rsidR="00C6018B" w:rsidRPr="00853482" w:rsidRDefault="00C6018B" w:rsidP="006A4C81">
      <w:pPr>
        <w:pStyle w:val="Heading3"/>
      </w:pPr>
      <w:bookmarkStart w:id="45" w:name="_Toc129016894"/>
      <w:bookmarkStart w:id="46" w:name="_Toc210825907"/>
      <w:r w:rsidRPr="00853482">
        <w:t>Specific site restrictions</w:t>
      </w:r>
      <w:bookmarkEnd w:id="45"/>
      <w:bookmarkEnd w:id="46"/>
    </w:p>
    <w:tbl>
      <w:tblPr>
        <w:tblStyle w:val="AmeyTable"/>
        <w:tblW w:w="9798" w:type="dxa"/>
        <w:tblLook w:val="0000" w:firstRow="0" w:lastRow="0" w:firstColumn="0" w:lastColumn="0" w:noHBand="0" w:noVBand="0"/>
      </w:tblPr>
      <w:tblGrid>
        <w:gridCol w:w="1498"/>
        <w:gridCol w:w="1056"/>
        <w:gridCol w:w="1056"/>
        <w:gridCol w:w="1106"/>
        <w:gridCol w:w="1058"/>
        <w:gridCol w:w="1052"/>
        <w:gridCol w:w="1057"/>
        <w:gridCol w:w="1915"/>
      </w:tblGrid>
      <w:tr w:rsidR="00EA6F8F" w:rsidRPr="00853482" w14:paraId="575339CB" w14:textId="77777777" w:rsidTr="00BE092F">
        <w:trPr>
          <w:cnfStyle w:val="000000100000" w:firstRow="0" w:lastRow="0" w:firstColumn="0" w:lastColumn="0" w:oddVBand="0" w:evenVBand="0" w:oddHBand="1" w:evenHBand="0" w:firstRowFirstColumn="0" w:firstRowLastColumn="0" w:lastRowFirstColumn="0" w:lastRowLastColumn="0"/>
          <w:trHeight w:val="220"/>
        </w:trPr>
        <w:tc>
          <w:tcPr>
            <w:tcW w:w="1498" w:type="dxa"/>
          </w:tcPr>
          <w:p w14:paraId="60C96E59" w14:textId="77777777" w:rsidR="00EA6F8F" w:rsidRPr="00853482" w:rsidRDefault="00EA6F8F" w:rsidP="00BE092F">
            <w:pPr>
              <w:rPr>
                <w:lang w:eastAsia="ar-SA"/>
              </w:rPr>
            </w:pPr>
          </w:p>
        </w:tc>
        <w:tc>
          <w:tcPr>
            <w:tcW w:w="1056" w:type="dxa"/>
          </w:tcPr>
          <w:p w14:paraId="2A9B3FB9" w14:textId="77777777" w:rsidR="00EA6F8F" w:rsidRPr="00853482" w:rsidRDefault="00EA6F8F" w:rsidP="00BE092F">
            <w:pPr>
              <w:rPr>
                <w:lang w:eastAsia="ar-SA"/>
              </w:rPr>
            </w:pPr>
            <w:r w:rsidRPr="00853482">
              <w:rPr>
                <w:lang w:eastAsia="ar-SA"/>
              </w:rPr>
              <w:t>Monday</w:t>
            </w:r>
          </w:p>
        </w:tc>
        <w:tc>
          <w:tcPr>
            <w:tcW w:w="1056" w:type="dxa"/>
          </w:tcPr>
          <w:p w14:paraId="20E86B8F" w14:textId="77777777" w:rsidR="00EA6F8F" w:rsidRPr="00853482" w:rsidRDefault="00EA6F8F" w:rsidP="00BE092F">
            <w:pPr>
              <w:rPr>
                <w:lang w:eastAsia="ar-SA"/>
              </w:rPr>
            </w:pPr>
            <w:r w:rsidRPr="00853482">
              <w:rPr>
                <w:lang w:eastAsia="ar-SA"/>
              </w:rPr>
              <w:t>Tuesday</w:t>
            </w:r>
          </w:p>
        </w:tc>
        <w:tc>
          <w:tcPr>
            <w:tcW w:w="1106" w:type="dxa"/>
          </w:tcPr>
          <w:p w14:paraId="0F730E24" w14:textId="77777777" w:rsidR="00EA6F8F" w:rsidRPr="00853482" w:rsidRDefault="00EA6F8F" w:rsidP="00BE092F">
            <w:pPr>
              <w:rPr>
                <w:lang w:eastAsia="ar-SA"/>
              </w:rPr>
            </w:pPr>
            <w:r w:rsidRPr="00853482">
              <w:rPr>
                <w:lang w:eastAsia="ar-SA"/>
              </w:rPr>
              <w:t>Wednesday</w:t>
            </w:r>
          </w:p>
        </w:tc>
        <w:tc>
          <w:tcPr>
            <w:tcW w:w="1058" w:type="dxa"/>
          </w:tcPr>
          <w:p w14:paraId="4BF22F9A" w14:textId="77777777" w:rsidR="00EA6F8F" w:rsidRPr="00853482" w:rsidRDefault="00EA6F8F" w:rsidP="00BE092F">
            <w:pPr>
              <w:rPr>
                <w:lang w:eastAsia="ar-SA"/>
              </w:rPr>
            </w:pPr>
            <w:r w:rsidRPr="00853482">
              <w:rPr>
                <w:lang w:eastAsia="ar-SA"/>
              </w:rPr>
              <w:t>Thursday</w:t>
            </w:r>
          </w:p>
        </w:tc>
        <w:tc>
          <w:tcPr>
            <w:tcW w:w="1052" w:type="dxa"/>
          </w:tcPr>
          <w:p w14:paraId="25190D73" w14:textId="77777777" w:rsidR="00EA6F8F" w:rsidRPr="00853482" w:rsidRDefault="00EA6F8F" w:rsidP="00BE092F">
            <w:pPr>
              <w:rPr>
                <w:lang w:eastAsia="ar-SA"/>
              </w:rPr>
            </w:pPr>
            <w:r w:rsidRPr="00853482">
              <w:rPr>
                <w:lang w:eastAsia="ar-SA"/>
              </w:rPr>
              <w:t>Friday</w:t>
            </w:r>
          </w:p>
        </w:tc>
        <w:tc>
          <w:tcPr>
            <w:tcW w:w="1057" w:type="dxa"/>
          </w:tcPr>
          <w:p w14:paraId="4D25BAD6" w14:textId="77777777" w:rsidR="00EA6F8F" w:rsidRPr="00853482" w:rsidRDefault="00EA6F8F" w:rsidP="00BE092F">
            <w:pPr>
              <w:rPr>
                <w:lang w:eastAsia="ar-SA"/>
              </w:rPr>
            </w:pPr>
            <w:r w:rsidRPr="00853482">
              <w:rPr>
                <w:lang w:eastAsia="ar-SA"/>
              </w:rPr>
              <w:t>Saturday</w:t>
            </w:r>
          </w:p>
        </w:tc>
        <w:tc>
          <w:tcPr>
            <w:tcW w:w="1915" w:type="dxa"/>
          </w:tcPr>
          <w:p w14:paraId="3B7D7737" w14:textId="77777777" w:rsidR="00EA6F8F" w:rsidRPr="00853482" w:rsidRDefault="00EA6F8F" w:rsidP="00BE092F">
            <w:pPr>
              <w:rPr>
                <w:lang w:eastAsia="ar-SA"/>
              </w:rPr>
            </w:pPr>
            <w:r w:rsidRPr="00853482">
              <w:rPr>
                <w:lang w:eastAsia="ar-SA"/>
              </w:rPr>
              <w:t>Sunday</w:t>
            </w:r>
          </w:p>
        </w:tc>
      </w:tr>
      <w:tr w:rsidR="00026C08" w:rsidRPr="00853482" w14:paraId="08290B9D" w14:textId="77777777">
        <w:trPr>
          <w:cnfStyle w:val="000000010000" w:firstRow="0" w:lastRow="0" w:firstColumn="0" w:lastColumn="0" w:oddVBand="0" w:evenVBand="0" w:oddHBand="0" w:evenHBand="1" w:firstRowFirstColumn="0" w:firstRowLastColumn="0" w:lastRowFirstColumn="0" w:lastRowLastColumn="0"/>
          <w:trHeight w:val="283"/>
        </w:trPr>
        <w:tc>
          <w:tcPr>
            <w:tcW w:w="1498" w:type="dxa"/>
          </w:tcPr>
          <w:p w14:paraId="2EDCFF28" w14:textId="77777777" w:rsidR="00026C08" w:rsidRPr="00853482" w:rsidRDefault="00026C08" w:rsidP="00026C08">
            <w:pPr>
              <w:rPr>
                <w:lang w:eastAsia="ar-SA"/>
              </w:rPr>
            </w:pPr>
            <w:r w:rsidRPr="00853482">
              <w:rPr>
                <w:lang w:eastAsia="ar-SA"/>
              </w:rPr>
              <w:t>Working hours</w:t>
            </w:r>
          </w:p>
        </w:tc>
        <w:tc>
          <w:tcPr>
            <w:tcW w:w="1056" w:type="dxa"/>
          </w:tcPr>
          <w:p w14:paraId="6F357646" w14:textId="43F94452" w:rsidR="00026C08" w:rsidRPr="00026C08" w:rsidRDefault="00026C08" w:rsidP="00026C08">
            <w:pPr>
              <w:rPr>
                <w:color w:val="E40000"/>
                <w:lang w:eastAsia="ar-SA"/>
              </w:rPr>
            </w:pPr>
            <w:r w:rsidRPr="00026C08">
              <w:rPr>
                <w:color w:val="E40000"/>
                <w:lang w:eastAsia="ar-SA"/>
              </w:rPr>
              <w:t>7.30am to 15.30pm</w:t>
            </w:r>
          </w:p>
        </w:tc>
        <w:tc>
          <w:tcPr>
            <w:tcW w:w="1056" w:type="dxa"/>
          </w:tcPr>
          <w:p w14:paraId="710745FA" w14:textId="51969F52" w:rsidR="00026C08" w:rsidRPr="00026C08" w:rsidRDefault="00026C08" w:rsidP="00026C08">
            <w:pPr>
              <w:rPr>
                <w:color w:val="E40000"/>
                <w:lang w:eastAsia="ar-SA"/>
              </w:rPr>
            </w:pPr>
            <w:r w:rsidRPr="00026C08">
              <w:rPr>
                <w:color w:val="E40000"/>
                <w:lang w:eastAsia="ar-SA"/>
              </w:rPr>
              <w:t>7.30am to 15.30pm</w:t>
            </w:r>
          </w:p>
        </w:tc>
        <w:tc>
          <w:tcPr>
            <w:tcW w:w="1106" w:type="dxa"/>
          </w:tcPr>
          <w:p w14:paraId="3F146D0C" w14:textId="14F5BF72" w:rsidR="00026C08" w:rsidRPr="00026C08" w:rsidRDefault="00026C08" w:rsidP="00026C08">
            <w:pPr>
              <w:rPr>
                <w:color w:val="E40000"/>
                <w:lang w:eastAsia="ar-SA"/>
              </w:rPr>
            </w:pPr>
            <w:r w:rsidRPr="00026C08">
              <w:rPr>
                <w:color w:val="E40000"/>
                <w:lang w:eastAsia="ar-SA"/>
              </w:rPr>
              <w:t>7.30am to 15.30pm</w:t>
            </w:r>
          </w:p>
        </w:tc>
        <w:tc>
          <w:tcPr>
            <w:tcW w:w="1058" w:type="dxa"/>
          </w:tcPr>
          <w:p w14:paraId="0DA84E7D" w14:textId="438FC80B" w:rsidR="00026C08" w:rsidRPr="00026C08" w:rsidRDefault="00026C08" w:rsidP="00026C08">
            <w:pPr>
              <w:rPr>
                <w:color w:val="E40000"/>
                <w:lang w:eastAsia="ar-SA"/>
              </w:rPr>
            </w:pPr>
            <w:r w:rsidRPr="00026C08">
              <w:rPr>
                <w:color w:val="E40000"/>
                <w:lang w:eastAsia="ar-SA"/>
              </w:rPr>
              <w:t>7.30am to 15.30pm</w:t>
            </w:r>
          </w:p>
        </w:tc>
        <w:tc>
          <w:tcPr>
            <w:tcW w:w="1052" w:type="dxa"/>
          </w:tcPr>
          <w:p w14:paraId="0CD7BED2" w14:textId="032FD364" w:rsidR="00026C08" w:rsidRPr="00026C08" w:rsidRDefault="00026C08" w:rsidP="00026C08">
            <w:pPr>
              <w:rPr>
                <w:color w:val="E40000"/>
                <w:lang w:eastAsia="ar-SA"/>
              </w:rPr>
            </w:pPr>
            <w:r w:rsidRPr="00026C08">
              <w:rPr>
                <w:color w:val="E40000"/>
                <w:lang w:eastAsia="ar-SA"/>
              </w:rPr>
              <w:t>7.30am to 15.30pm</w:t>
            </w:r>
          </w:p>
        </w:tc>
        <w:tc>
          <w:tcPr>
            <w:tcW w:w="1057" w:type="dxa"/>
          </w:tcPr>
          <w:p w14:paraId="4BC0349D" w14:textId="49E18D08" w:rsidR="00026C08" w:rsidRPr="00026C08" w:rsidRDefault="00026C08" w:rsidP="00026C08">
            <w:pPr>
              <w:rPr>
                <w:color w:val="E40000"/>
                <w:lang w:eastAsia="ar-SA"/>
              </w:rPr>
            </w:pPr>
            <w:r w:rsidRPr="00026C08">
              <w:rPr>
                <w:color w:val="E40000"/>
                <w:lang w:eastAsia="ar-SA"/>
              </w:rPr>
              <w:t>7.30am to 15.30pm</w:t>
            </w:r>
          </w:p>
        </w:tc>
        <w:tc>
          <w:tcPr>
            <w:tcW w:w="1915" w:type="dxa"/>
          </w:tcPr>
          <w:p w14:paraId="27AF38F6" w14:textId="3EE36611" w:rsidR="00026C08" w:rsidRPr="00026C08" w:rsidRDefault="00026C08" w:rsidP="00026C08">
            <w:pPr>
              <w:rPr>
                <w:color w:val="E40000"/>
                <w:lang w:eastAsia="ar-SA"/>
              </w:rPr>
            </w:pPr>
            <w:r w:rsidRPr="00026C08">
              <w:rPr>
                <w:color w:val="E40000"/>
                <w:lang w:eastAsia="ar-SA"/>
              </w:rPr>
              <w:t>7.30am to 15.30pm</w:t>
            </w:r>
          </w:p>
        </w:tc>
      </w:tr>
      <w:tr w:rsidR="00EA6F8F" w:rsidRPr="00853482" w14:paraId="793BE5E6" w14:textId="77777777" w:rsidTr="00BE092F">
        <w:trPr>
          <w:cnfStyle w:val="000000100000" w:firstRow="0" w:lastRow="0" w:firstColumn="0" w:lastColumn="0" w:oddVBand="0" w:evenVBand="0" w:oddHBand="1" w:evenHBand="0" w:firstRowFirstColumn="0" w:firstRowLastColumn="0" w:lastRowFirstColumn="0" w:lastRowLastColumn="0"/>
          <w:trHeight w:val="283"/>
        </w:trPr>
        <w:tc>
          <w:tcPr>
            <w:tcW w:w="9798" w:type="dxa"/>
            <w:gridSpan w:val="8"/>
          </w:tcPr>
          <w:p w14:paraId="42A2C3BC" w14:textId="0743EC36" w:rsidR="00EA6F8F" w:rsidRPr="00853482" w:rsidRDefault="0020239E" w:rsidP="00EA6F8F">
            <w:pPr>
              <w:spacing w:after="0"/>
              <w:rPr>
                <w:color w:val="E40000"/>
                <w:lang w:eastAsia="ar-SA"/>
              </w:rPr>
            </w:pPr>
            <w:r w:rsidRPr="0020239E">
              <w:rPr>
                <w:lang w:eastAsia="ar-SA"/>
              </w:rPr>
              <w:t>The above hours are subject to agreement with the depot Manager prior to commencement of works and reviewed regularly during construction progress meetings.</w:t>
            </w:r>
          </w:p>
        </w:tc>
      </w:tr>
    </w:tbl>
    <w:p w14:paraId="1E1220C5" w14:textId="77777777" w:rsidR="00C6018B" w:rsidRPr="00853482" w:rsidRDefault="00C6018B" w:rsidP="009B6814">
      <w:pPr>
        <w:rPr>
          <w:rStyle w:val="Hyperlink"/>
          <w:lang w:eastAsia="ar-SA"/>
        </w:rPr>
      </w:pPr>
    </w:p>
    <w:p w14:paraId="387FF777" w14:textId="77777777" w:rsidR="00C6018B" w:rsidRPr="00853482" w:rsidRDefault="00C6018B" w:rsidP="006A4C81">
      <w:pPr>
        <w:pStyle w:val="Heading3"/>
      </w:pPr>
      <w:bookmarkStart w:id="47" w:name="_Toc129016895"/>
      <w:bookmarkStart w:id="48" w:name="_Toc210825908"/>
      <w:r w:rsidRPr="00853482">
        <w:rPr>
          <w:bCs/>
        </w:rPr>
        <w:t>Emergency</w:t>
      </w:r>
      <w:r w:rsidRPr="00853482">
        <w:t xml:space="preserve"> Procedures</w:t>
      </w:r>
      <w:bookmarkEnd w:id="47"/>
      <w:bookmarkEnd w:id="48"/>
    </w:p>
    <w:p w14:paraId="2045582A" w14:textId="77777777" w:rsidR="00C6018B" w:rsidRPr="00853482" w:rsidRDefault="00C6018B" w:rsidP="009B6814">
      <w:pPr>
        <w:pStyle w:val="Heading4"/>
      </w:pPr>
      <w:r w:rsidRPr="00853482">
        <w:t>Close Call procedure</w:t>
      </w:r>
    </w:p>
    <w:p w14:paraId="1F54051F" w14:textId="69BBF944" w:rsidR="00C6018B" w:rsidRPr="00853482" w:rsidRDefault="00C6018B" w:rsidP="009B6814">
      <w:pPr>
        <w:rPr>
          <w:lang w:eastAsia="ar-SA"/>
        </w:rPr>
      </w:pPr>
      <w:r w:rsidRPr="00853482">
        <w:rPr>
          <w:lang w:eastAsia="ar-SA"/>
        </w:rPr>
        <w:t xml:space="preserve">The Principal Contractor (PC) shall implement investigations into near miss occurrences in order to prevent a more serious occurrence.  The near miss occurrences shall be reported to the Project Manager weekly in a written format with the corrective actions undertaken. </w:t>
      </w:r>
      <w:r w:rsidR="00EA6F8F" w:rsidRPr="00853482">
        <w:rPr>
          <w:lang w:eastAsia="ar-SA"/>
        </w:rPr>
        <w:t>Toolbox</w:t>
      </w:r>
      <w:r w:rsidRPr="00853482">
        <w:rPr>
          <w:lang w:eastAsia="ar-SA"/>
        </w:rPr>
        <w:t xml:space="preserve"> talks shall be provided by PC on near miss procedure.</w:t>
      </w:r>
    </w:p>
    <w:p w14:paraId="75554323" w14:textId="77777777" w:rsidR="00C6018B" w:rsidRPr="00853482" w:rsidRDefault="00C6018B" w:rsidP="009B6814">
      <w:pPr>
        <w:pStyle w:val="Heading4"/>
      </w:pPr>
      <w:r w:rsidRPr="00853482">
        <w:t>Management Responsibilities</w:t>
      </w:r>
    </w:p>
    <w:p w14:paraId="62FD7D7D" w14:textId="77777777" w:rsidR="00C6018B" w:rsidRDefault="00C6018B" w:rsidP="009B6814">
      <w:pPr>
        <w:rPr>
          <w:lang w:eastAsia="ar-SA"/>
        </w:rPr>
      </w:pPr>
      <w:r w:rsidRPr="00853482">
        <w:rPr>
          <w:lang w:eastAsia="ar-SA"/>
        </w:rPr>
        <w:t xml:space="preserve">All accidents and incidents shall be reported.  </w:t>
      </w:r>
    </w:p>
    <w:p w14:paraId="5CD1CE12" w14:textId="357D9574" w:rsidR="005A52D9" w:rsidRDefault="005A52D9" w:rsidP="005A52D9">
      <w:pPr>
        <w:pStyle w:val="Heading4"/>
      </w:pPr>
      <w:r>
        <w:t>Emergency procedures</w:t>
      </w:r>
    </w:p>
    <w:p w14:paraId="6072FCD8" w14:textId="62B47B65" w:rsidR="005A52D9" w:rsidRPr="005A52D9" w:rsidRDefault="007B4A5F" w:rsidP="005A52D9">
      <w:r w:rsidRPr="00853482">
        <w:rPr>
          <w:lang w:eastAsia="ar-SA"/>
        </w:rPr>
        <w:t xml:space="preserve">The Principal Contractor (PC) </w:t>
      </w:r>
      <w:r>
        <w:t>to</w:t>
      </w:r>
      <w:r w:rsidR="005A52D9">
        <w:t xml:space="preserve"> </w:t>
      </w:r>
      <w:r w:rsidR="009D02FC">
        <w:t xml:space="preserve">coordinate </w:t>
      </w:r>
      <w:r w:rsidR="008D2544">
        <w:t xml:space="preserve">their </w:t>
      </w:r>
      <w:r>
        <w:t>E</w:t>
      </w:r>
      <w:r w:rsidR="008D2544">
        <w:t>mer</w:t>
      </w:r>
      <w:r>
        <w:t>gency Procedure with those for the depots</w:t>
      </w:r>
      <w:r w:rsidR="009D02FC">
        <w:t>.</w:t>
      </w:r>
    </w:p>
    <w:p w14:paraId="31C41447" w14:textId="77777777" w:rsidR="00C6018B" w:rsidRPr="00853482" w:rsidRDefault="00C6018B" w:rsidP="009B6814">
      <w:pPr>
        <w:pStyle w:val="Heading4"/>
      </w:pPr>
      <w:r w:rsidRPr="00853482">
        <w:t>Incident Statistics</w:t>
      </w:r>
    </w:p>
    <w:p w14:paraId="4A4AC8E6" w14:textId="36FE3FF6" w:rsidR="00C6018B" w:rsidRPr="00853482" w:rsidRDefault="00C6018B" w:rsidP="009B6814">
      <w:pPr>
        <w:rPr>
          <w:lang w:eastAsia="ar-SA"/>
        </w:rPr>
      </w:pPr>
      <w:r w:rsidRPr="00853482">
        <w:rPr>
          <w:lang w:eastAsia="ar-SA"/>
        </w:rPr>
        <w:t>All Principal Contractors or Sub-Contractors are responsible for reporting their own accident statistics to the HSE in accordance with the RIDDOR Regulations but will be required to submit a copy to Sa</w:t>
      </w:r>
      <w:r w:rsidR="00D30AC8">
        <w:rPr>
          <w:lang w:eastAsia="ar-SA"/>
        </w:rPr>
        <w:t>f</w:t>
      </w:r>
      <w:r w:rsidRPr="00853482">
        <w:rPr>
          <w:lang w:eastAsia="ar-SA"/>
        </w:rPr>
        <w:t>ety team to confirm reporting has been done (refer to paragraph below).</w:t>
      </w:r>
    </w:p>
    <w:p w14:paraId="320A08FB" w14:textId="77777777" w:rsidR="00C6018B" w:rsidRPr="00853482" w:rsidRDefault="00C6018B" w:rsidP="009B6814">
      <w:pPr>
        <w:pStyle w:val="Heading4"/>
      </w:pPr>
      <w:r w:rsidRPr="00853482">
        <w:t>Accident Book</w:t>
      </w:r>
    </w:p>
    <w:p w14:paraId="46074E77" w14:textId="77777777" w:rsidR="00C6018B" w:rsidRPr="00853482" w:rsidRDefault="00C6018B" w:rsidP="009B6814">
      <w:pPr>
        <w:rPr>
          <w:lang w:eastAsia="ar-SA"/>
        </w:rPr>
      </w:pPr>
      <w:r w:rsidRPr="00853482">
        <w:rPr>
          <w:lang w:eastAsia="ar-SA"/>
        </w:rPr>
        <w:t>The Accident Book or electronic equivalent must be available on site.</w:t>
      </w:r>
    </w:p>
    <w:p w14:paraId="2159F76F" w14:textId="77777777" w:rsidR="00C6018B" w:rsidRPr="00853482" w:rsidRDefault="00C6018B" w:rsidP="009B6814">
      <w:pPr>
        <w:pStyle w:val="Heading4"/>
      </w:pPr>
      <w:r w:rsidRPr="00853482">
        <w:t>Health and Safety Accident and Incident Reporting requirements.</w:t>
      </w:r>
    </w:p>
    <w:p w14:paraId="13762CC0" w14:textId="77777777" w:rsidR="00C6018B" w:rsidRPr="00853482" w:rsidRDefault="00C6018B" w:rsidP="009B6814">
      <w:pPr>
        <w:rPr>
          <w:lang w:eastAsia="ar-SA"/>
        </w:rPr>
      </w:pPr>
      <w:r w:rsidRPr="00853482">
        <w:rPr>
          <w:lang w:eastAsia="ar-SA"/>
        </w:rPr>
        <w:t>All accidents and incidents shall be reported in accordance with Reporting of Injuries, Diseases and Dangerous Occurrences Regulations, with reportable accidents being reported immediately and no time loss injuries to be reported in accident book within 24 hours.  An investigation team will be convened by the Principal Contractor and Project Manager as soon as practicable to investigate all major injuries, dangerous occurrences or fatalities.</w:t>
      </w:r>
    </w:p>
    <w:p w14:paraId="379F89E8" w14:textId="77777777" w:rsidR="00C6018B" w:rsidRPr="00853482" w:rsidRDefault="00C6018B" w:rsidP="009B6814">
      <w:pPr>
        <w:rPr>
          <w:lang w:eastAsia="ar-SA"/>
        </w:rPr>
      </w:pPr>
      <w:r w:rsidRPr="00853482">
        <w:rPr>
          <w:lang w:eastAsia="ar-SA"/>
        </w:rPr>
        <w:t>Responsibility for reporting shall be as described below and a copy of the F2508 (and F2508A, in the case of a specified disease), shall be supplied to the Safety team to verify that reporting has been done.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4530"/>
        <w:gridCol w:w="5388"/>
      </w:tblGrid>
      <w:tr w:rsidR="00E67BEB" w:rsidRPr="00853482" w14:paraId="64F44DC5" w14:textId="77777777" w:rsidTr="00E856BA">
        <w:tc>
          <w:tcPr>
            <w:tcW w:w="4530" w:type="dxa"/>
            <w:shd w:val="clear" w:color="auto" w:fill="200C4C"/>
          </w:tcPr>
          <w:p w14:paraId="7E7A600B" w14:textId="7019661E" w:rsidR="00C6018B" w:rsidRPr="00853482" w:rsidRDefault="00C6018B" w:rsidP="00E856BA">
            <w:pPr>
              <w:spacing w:after="0" w:line="240" w:lineRule="auto"/>
              <w:rPr>
                <w:b/>
                <w:color w:val="FFFFFF"/>
                <w:sz w:val="16"/>
                <w:lang w:eastAsia="ar-SA"/>
              </w:rPr>
            </w:pPr>
            <w:r w:rsidRPr="00853482">
              <w:rPr>
                <w:b/>
                <w:color w:val="FFFFFF"/>
                <w:sz w:val="16"/>
                <w:lang w:eastAsia="ar-SA"/>
              </w:rPr>
              <w:t>Nature of Accident o</w:t>
            </w:r>
            <w:r w:rsidR="00E00E91" w:rsidRPr="00853482">
              <w:rPr>
                <w:b/>
                <w:color w:val="FFFFFF"/>
                <w:sz w:val="16"/>
                <w:lang w:eastAsia="ar-SA"/>
              </w:rPr>
              <w:t>r</w:t>
            </w:r>
            <w:r w:rsidRPr="00853482">
              <w:rPr>
                <w:b/>
                <w:color w:val="FFFFFF"/>
                <w:sz w:val="16"/>
                <w:lang w:eastAsia="ar-SA"/>
              </w:rPr>
              <w:t xml:space="preserve"> Incident</w:t>
            </w:r>
          </w:p>
        </w:tc>
        <w:tc>
          <w:tcPr>
            <w:tcW w:w="5388" w:type="dxa"/>
            <w:shd w:val="clear" w:color="auto" w:fill="200C4C"/>
          </w:tcPr>
          <w:p w14:paraId="37C3933D" w14:textId="77777777" w:rsidR="00C6018B" w:rsidRPr="00853482" w:rsidRDefault="00C6018B" w:rsidP="00E856BA">
            <w:pPr>
              <w:spacing w:after="0" w:line="240" w:lineRule="auto"/>
              <w:rPr>
                <w:b/>
                <w:color w:val="FFFFFF"/>
                <w:sz w:val="16"/>
                <w:lang w:eastAsia="ar-SA"/>
              </w:rPr>
            </w:pPr>
            <w:r w:rsidRPr="00853482">
              <w:rPr>
                <w:b/>
                <w:color w:val="FFFFFF"/>
                <w:sz w:val="16"/>
                <w:lang w:eastAsia="ar-SA"/>
              </w:rPr>
              <w:t>Person responsible for notifying the HSE of the event</w:t>
            </w:r>
          </w:p>
        </w:tc>
      </w:tr>
      <w:tr w:rsidR="00E67BEB" w:rsidRPr="00853482" w14:paraId="79B8F74E" w14:textId="77777777" w:rsidTr="00E856BA">
        <w:tc>
          <w:tcPr>
            <w:tcW w:w="4530" w:type="dxa"/>
            <w:shd w:val="clear" w:color="auto" w:fill="E6E5E3"/>
          </w:tcPr>
          <w:p w14:paraId="0B586AC4" w14:textId="77777777" w:rsidR="00C6018B" w:rsidRPr="00853482" w:rsidRDefault="00C6018B" w:rsidP="00E856BA">
            <w:pPr>
              <w:spacing w:after="0" w:line="240" w:lineRule="auto"/>
              <w:rPr>
                <w:sz w:val="16"/>
                <w:lang w:eastAsia="ar-SA"/>
              </w:rPr>
            </w:pPr>
            <w:r w:rsidRPr="00853482">
              <w:rPr>
                <w:sz w:val="16"/>
                <w:lang w:eastAsia="ar-SA"/>
              </w:rPr>
              <w:t>Death, major injury, over 7-day injury, or case of disease.</w:t>
            </w:r>
          </w:p>
        </w:tc>
        <w:tc>
          <w:tcPr>
            <w:tcW w:w="5388" w:type="dxa"/>
            <w:shd w:val="clear" w:color="auto" w:fill="E6E5E3"/>
          </w:tcPr>
          <w:p w14:paraId="5A049FC4" w14:textId="77777777" w:rsidR="00C6018B" w:rsidRPr="00853482" w:rsidRDefault="00C6018B" w:rsidP="00E856BA">
            <w:pPr>
              <w:spacing w:after="0" w:line="240" w:lineRule="auto"/>
              <w:rPr>
                <w:sz w:val="16"/>
                <w:lang w:eastAsia="ar-SA"/>
              </w:rPr>
            </w:pPr>
            <w:r w:rsidRPr="00853482">
              <w:rPr>
                <w:sz w:val="16"/>
                <w:lang w:eastAsia="ar-SA"/>
              </w:rPr>
              <w:t>The Person’s Employer</w:t>
            </w:r>
          </w:p>
          <w:p w14:paraId="7E7215BD" w14:textId="77777777" w:rsidR="00C6018B" w:rsidRPr="00853482" w:rsidRDefault="00C6018B" w:rsidP="00E856BA">
            <w:pPr>
              <w:spacing w:after="0" w:line="240" w:lineRule="auto"/>
              <w:rPr>
                <w:sz w:val="16"/>
                <w:lang w:eastAsia="ar-SA"/>
              </w:rPr>
            </w:pPr>
          </w:p>
        </w:tc>
      </w:tr>
      <w:tr w:rsidR="00E67BEB" w:rsidRPr="00853482" w14:paraId="16755A02" w14:textId="77777777" w:rsidTr="00E856BA">
        <w:tc>
          <w:tcPr>
            <w:tcW w:w="4530" w:type="dxa"/>
            <w:shd w:val="clear" w:color="auto" w:fill="FFFFFF"/>
          </w:tcPr>
          <w:p w14:paraId="47F47115" w14:textId="77777777" w:rsidR="00C6018B" w:rsidRPr="00853482" w:rsidRDefault="00C6018B" w:rsidP="00E856BA">
            <w:pPr>
              <w:spacing w:after="0" w:line="240" w:lineRule="auto"/>
              <w:rPr>
                <w:sz w:val="16"/>
                <w:lang w:eastAsia="ar-SA"/>
              </w:rPr>
            </w:pPr>
            <w:r w:rsidRPr="00853482">
              <w:rPr>
                <w:sz w:val="16"/>
                <w:lang w:eastAsia="ar-SA"/>
              </w:rPr>
              <w:lastRenderedPageBreak/>
              <w:t>Of a self-employed person at work in premises under the control of someone else.</w:t>
            </w:r>
          </w:p>
        </w:tc>
        <w:tc>
          <w:tcPr>
            <w:tcW w:w="5388" w:type="dxa"/>
            <w:shd w:val="clear" w:color="auto" w:fill="FFFFFF"/>
          </w:tcPr>
          <w:p w14:paraId="07A31550" w14:textId="77777777" w:rsidR="00C6018B" w:rsidRPr="00853482" w:rsidRDefault="00C6018B" w:rsidP="00E856BA">
            <w:pPr>
              <w:spacing w:after="0" w:line="240" w:lineRule="auto"/>
              <w:rPr>
                <w:sz w:val="16"/>
                <w:lang w:eastAsia="ar-SA"/>
              </w:rPr>
            </w:pPr>
            <w:r w:rsidRPr="00853482">
              <w:rPr>
                <w:sz w:val="16"/>
                <w:lang w:eastAsia="ar-SA"/>
              </w:rPr>
              <w:t xml:space="preserve">The person in control of the premises at the time of the event. </w:t>
            </w:r>
          </w:p>
        </w:tc>
      </w:tr>
      <w:tr w:rsidR="00E67BEB" w:rsidRPr="00853482" w14:paraId="7D29770E" w14:textId="77777777" w:rsidTr="00E856BA">
        <w:tc>
          <w:tcPr>
            <w:tcW w:w="4530" w:type="dxa"/>
            <w:shd w:val="clear" w:color="auto" w:fill="E6E5E3"/>
          </w:tcPr>
          <w:p w14:paraId="2F0ABE31" w14:textId="77777777" w:rsidR="00C6018B" w:rsidRPr="00853482" w:rsidRDefault="00C6018B" w:rsidP="00E856BA">
            <w:pPr>
              <w:spacing w:after="0" w:line="240" w:lineRule="auto"/>
              <w:rPr>
                <w:sz w:val="16"/>
                <w:lang w:eastAsia="ar-SA"/>
              </w:rPr>
            </w:pPr>
            <w:r w:rsidRPr="00853482">
              <w:rPr>
                <w:sz w:val="16"/>
                <w:lang w:eastAsia="ar-SA"/>
              </w:rPr>
              <w:t>Specified injury, over 7-day injury or case of disease: Of a self-employed person at work in premises under their control.</w:t>
            </w:r>
          </w:p>
        </w:tc>
        <w:tc>
          <w:tcPr>
            <w:tcW w:w="5388" w:type="dxa"/>
            <w:shd w:val="clear" w:color="auto" w:fill="E6E5E3"/>
          </w:tcPr>
          <w:p w14:paraId="4A2F31DF" w14:textId="77777777" w:rsidR="00C6018B" w:rsidRPr="00853482" w:rsidRDefault="00C6018B" w:rsidP="00E856BA">
            <w:pPr>
              <w:spacing w:after="0" w:line="240" w:lineRule="auto"/>
              <w:rPr>
                <w:sz w:val="16"/>
                <w:lang w:eastAsia="ar-SA"/>
              </w:rPr>
            </w:pPr>
            <w:r w:rsidRPr="00853482">
              <w:rPr>
                <w:sz w:val="16"/>
                <w:lang w:eastAsia="ar-SA"/>
              </w:rPr>
              <w:t>The self-employed person or someone acting on their behalf.</w:t>
            </w:r>
          </w:p>
          <w:p w14:paraId="0F990A36" w14:textId="77777777" w:rsidR="00C6018B" w:rsidRPr="00853482" w:rsidRDefault="00C6018B" w:rsidP="00E856BA">
            <w:pPr>
              <w:spacing w:after="0" w:line="240" w:lineRule="auto"/>
              <w:rPr>
                <w:sz w:val="16"/>
                <w:lang w:eastAsia="ar-SA"/>
              </w:rPr>
            </w:pPr>
          </w:p>
        </w:tc>
      </w:tr>
      <w:tr w:rsidR="00E67BEB" w:rsidRPr="00853482" w14:paraId="0790A6FD" w14:textId="77777777" w:rsidTr="00E856BA">
        <w:tc>
          <w:tcPr>
            <w:tcW w:w="4530" w:type="dxa"/>
            <w:shd w:val="clear" w:color="auto" w:fill="FFFFFF"/>
          </w:tcPr>
          <w:p w14:paraId="3AC95231" w14:textId="77777777" w:rsidR="00C6018B" w:rsidRPr="00853482" w:rsidRDefault="00C6018B" w:rsidP="00E856BA">
            <w:pPr>
              <w:spacing w:after="0" w:line="240" w:lineRule="auto"/>
              <w:rPr>
                <w:sz w:val="16"/>
                <w:lang w:eastAsia="ar-SA"/>
              </w:rPr>
            </w:pPr>
            <w:r w:rsidRPr="00853482">
              <w:rPr>
                <w:sz w:val="16"/>
                <w:lang w:eastAsia="ar-SA"/>
              </w:rPr>
              <w:t>Death, or injury requiring removal to a hospital for treatment (or specified injury occurring at a hospital): of a person who is not at work (but is affected by the work of someone else), e.g. a member of the public or a visitor to site not employed by any contractor or supplier involved in the works.</w:t>
            </w:r>
          </w:p>
        </w:tc>
        <w:tc>
          <w:tcPr>
            <w:tcW w:w="5388" w:type="dxa"/>
            <w:shd w:val="clear" w:color="auto" w:fill="FFFFFF"/>
          </w:tcPr>
          <w:p w14:paraId="5862F040" w14:textId="77777777" w:rsidR="00C6018B" w:rsidRPr="00853482" w:rsidRDefault="00C6018B" w:rsidP="00E856BA">
            <w:pPr>
              <w:spacing w:after="0" w:line="240" w:lineRule="auto"/>
              <w:rPr>
                <w:sz w:val="16"/>
                <w:lang w:eastAsia="ar-SA"/>
              </w:rPr>
            </w:pPr>
            <w:r w:rsidRPr="00853482">
              <w:rPr>
                <w:sz w:val="16"/>
                <w:lang w:eastAsia="ar-SA"/>
              </w:rPr>
              <w:t xml:space="preserve">The person in control of the premises at the time of the event, where or in connection with the work, the accident causing the injury took place. </w:t>
            </w:r>
          </w:p>
          <w:p w14:paraId="66A7A7E8" w14:textId="77777777" w:rsidR="00C6018B" w:rsidRPr="00853482" w:rsidRDefault="00C6018B" w:rsidP="00E856BA">
            <w:pPr>
              <w:spacing w:after="0" w:line="240" w:lineRule="auto"/>
              <w:rPr>
                <w:sz w:val="16"/>
                <w:lang w:eastAsia="ar-SA"/>
              </w:rPr>
            </w:pPr>
            <w:r w:rsidRPr="00853482">
              <w:rPr>
                <w:sz w:val="16"/>
                <w:lang w:eastAsia="ar-SA"/>
              </w:rPr>
              <w:t>(Subject to information available)</w:t>
            </w:r>
          </w:p>
          <w:p w14:paraId="48E15542" w14:textId="77777777" w:rsidR="00C6018B" w:rsidRPr="00853482" w:rsidRDefault="00C6018B" w:rsidP="00E856BA">
            <w:pPr>
              <w:spacing w:after="0" w:line="240" w:lineRule="auto"/>
              <w:rPr>
                <w:sz w:val="16"/>
                <w:lang w:eastAsia="ar-SA"/>
              </w:rPr>
            </w:pPr>
          </w:p>
        </w:tc>
      </w:tr>
    </w:tbl>
    <w:p w14:paraId="5362DB80" w14:textId="77777777" w:rsidR="00C6018B" w:rsidRPr="00853482" w:rsidRDefault="00C6018B" w:rsidP="009B6814">
      <w:pPr>
        <w:rPr>
          <w:lang w:eastAsia="ar-SA"/>
        </w:rPr>
      </w:pPr>
    </w:p>
    <w:p w14:paraId="128BA20F" w14:textId="77777777" w:rsidR="00C6018B" w:rsidRPr="00853482" w:rsidRDefault="00C6018B" w:rsidP="009B6814">
      <w:pPr>
        <w:pStyle w:val="Heading1"/>
        <w:rPr>
          <w:lang w:eastAsia="ar-SA"/>
        </w:rPr>
      </w:pPr>
      <w:bookmarkStart w:id="49" w:name="_Toc129016896"/>
      <w:bookmarkStart w:id="50" w:name="_Toc210825909"/>
      <w:r w:rsidRPr="00853482">
        <w:rPr>
          <w:lang w:eastAsia="ar-SA"/>
        </w:rPr>
        <w:t>Existing On-Site Risks and Environmental Restrictions</w:t>
      </w:r>
      <w:bookmarkEnd w:id="49"/>
      <w:bookmarkEnd w:id="50"/>
    </w:p>
    <w:p w14:paraId="11D4C3C9" w14:textId="77777777" w:rsidR="00C6018B" w:rsidRPr="00853482" w:rsidRDefault="00C6018B" w:rsidP="009B6814">
      <w:pPr>
        <w:pStyle w:val="Heading2"/>
      </w:pPr>
      <w:bookmarkStart w:id="51" w:name="_Toc129016897"/>
      <w:bookmarkStart w:id="52" w:name="_Toc210825910"/>
      <w:r w:rsidRPr="00853482">
        <w:t>Boundaries and access, deliveries, waste collection or storage</w:t>
      </w:r>
      <w:bookmarkEnd w:id="51"/>
      <w:bookmarkEnd w:id="52"/>
    </w:p>
    <w:p w14:paraId="59D1A07E" w14:textId="6A17DBB1" w:rsidR="005C567F" w:rsidRPr="00853482" w:rsidRDefault="005C567F" w:rsidP="00C67C02">
      <w:pPr>
        <w:rPr>
          <w:lang w:eastAsia="ar-SA"/>
        </w:rPr>
      </w:pPr>
      <w:r w:rsidRPr="00853482">
        <w:rPr>
          <w:lang w:eastAsia="ar-SA"/>
        </w:rPr>
        <w:t xml:space="preserve">Access to works for all vehicles will be via the existing </w:t>
      </w:r>
      <w:r w:rsidR="003F5460" w:rsidRPr="00853482">
        <w:rPr>
          <w:lang w:eastAsia="ar-SA"/>
        </w:rPr>
        <w:t xml:space="preserve">depot </w:t>
      </w:r>
      <w:r w:rsidR="00A33FCA" w:rsidRPr="00853482">
        <w:rPr>
          <w:lang w:eastAsia="ar-SA"/>
        </w:rPr>
        <w:t>access</w:t>
      </w:r>
      <w:r w:rsidRPr="00853482">
        <w:rPr>
          <w:lang w:eastAsia="ar-SA"/>
        </w:rPr>
        <w:t xml:space="preserve"> on </w:t>
      </w:r>
      <w:r w:rsidR="00C67C02" w:rsidRPr="00853482">
        <w:rPr>
          <w:lang w:eastAsia="ar-SA"/>
        </w:rPr>
        <w:t xml:space="preserve">the </w:t>
      </w:r>
      <w:r w:rsidR="007154CF">
        <w:rPr>
          <w:lang w:eastAsia="ar-SA"/>
        </w:rPr>
        <w:t>north.</w:t>
      </w:r>
      <w:r w:rsidRPr="00853482">
        <w:rPr>
          <w:lang w:eastAsia="ar-SA"/>
        </w:rPr>
        <w:t xml:space="preserve"> </w:t>
      </w:r>
      <w:r w:rsidR="008E5479" w:rsidRPr="00853482">
        <w:rPr>
          <w:lang w:eastAsia="ar-SA"/>
        </w:rPr>
        <w:t>Use</w:t>
      </w:r>
      <w:r w:rsidRPr="00853482">
        <w:rPr>
          <w:lang w:eastAsia="ar-SA"/>
        </w:rPr>
        <w:t xml:space="preserve"> will be required with the </w:t>
      </w:r>
      <w:r w:rsidR="00C25CB7" w:rsidRPr="00853482">
        <w:rPr>
          <w:lang w:eastAsia="ar-SA"/>
        </w:rPr>
        <w:t>Site</w:t>
      </w:r>
      <w:r w:rsidRPr="00853482">
        <w:rPr>
          <w:lang w:eastAsia="ar-SA"/>
        </w:rPr>
        <w:t xml:space="preserve"> Operational </w:t>
      </w:r>
      <w:r w:rsidR="0064464A" w:rsidRPr="00853482">
        <w:rPr>
          <w:lang w:eastAsia="ar-SA"/>
        </w:rPr>
        <w:t>S</w:t>
      </w:r>
      <w:r w:rsidRPr="00853482">
        <w:rPr>
          <w:lang w:eastAsia="ar-SA"/>
        </w:rPr>
        <w:t xml:space="preserve">taff for </w:t>
      </w:r>
      <w:r w:rsidR="008E5479" w:rsidRPr="00853482">
        <w:rPr>
          <w:lang w:eastAsia="ar-SA"/>
        </w:rPr>
        <w:t>ingress</w:t>
      </w:r>
      <w:r w:rsidRPr="00853482">
        <w:rPr>
          <w:lang w:eastAsia="ar-SA"/>
        </w:rPr>
        <w:t xml:space="preserve"> and egress.</w:t>
      </w:r>
      <w:r w:rsidR="00C37637" w:rsidRPr="00853482">
        <w:rPr>
          <w:lang w:eastAsia="ar-SA"/>
        </w:rPr>
        <w:t xml:space="preserve">  </w:t>
      </w:r>
      <w:r w:rsidR="00D927E7" w:rsidRPr="00853482">
        <w:rPr>
          <w:lang w:eastAsia="ar-SA"/>
        </w:rPr>
        <w:t xml:space="preserve">Existing </w:t>
      </w:r>
      <w:r w:rsidR="00026C08" w:rsidRPr="00853482">
        <w:rPr>
          <w:lang w:eastAsia="ar-SA"/>
        </w:rPr>
        <w:t>on-site</w:t>
      </w:r>
      <w:r w:rsidR="00934D53" w:rsidRPr="00853482">
        <w:rPr>
          <w:lang w:eastAsia="ar-SA"/>
        </w:rPr>
        <w:t xml:space="preserve"> </w:t>
      </w:r>
      <w:r w:rsidR="00D927E7" w:rsidRPr="00853482">
        <w:rPr>
          <w:lang w:eastAsia="ar-SA"/>
        </w:rPr>
        <w:t>traffic management arrangement</w:t>
      </w:r>
      <w:r w:rsidR="006375C8" w:rsidRPr="00853482">
        <w:rPr>
          <w:lang w:eastAsia="ar-SA"/>
        </w:rPr>
        <w:t>s</w:t>
      </w:r>
      <w:r w:rsidR="00D927E7" w:rsidRPr="00853482">
        <w:rPr>
          <w:lang w:eastAsia="ar-SA"/>
        </w:rPr>
        <w:t xml:space="preserve">, </w:t>
      </w:r>
      <w:r w:rsidR="00D43CC8" w:rsidRPr="00853482">
        <w:rPr>
          <w:lang w:eastAsia="ar-SA"/>
        </w:rPr>
        <w:t xml:space="preserve">direction, parking, speed limits </w:t>
      </w:r>
      <w:r w:rsidR="006375C8" w:rsidRPr="00853482">
        <w:rPr>
          <w:lang w:eastAsia="ar-SA"/>
        </w:rPr>
        <w:t xml:space="preserve">etc. </w:t>
      </w:r>
      <w:r w:rsidR="00D10676" w:rsidRPr="00853482">
        <w:rPr>
          <w:lang w:eastAsia="ar-SA"/>
        </w:rPr>
        <w:t xml:space="preserve">are to </w:t>
      </w:r>
      <w:r w:rsidR="00C5665C" w:rsidRPr="00853482">
        <w:rPr>
          <w:lang w:eastAsia="ar-SA"/>
        </w:rPr>
        <w:t>be respected</w:t>
      </w:r>
      <w:r w:rsidR="00D10676" w:rsidRPr="00853482">
        <w:rPr>
          <w:lang w:eastAsia="ar-SA"/>
        </w:rPr>
        <w:t>.</w:t>
      </w:r>
      <w:r w:rsidR="00FF48A6" w:rsidRPr="00853482">
        <w:rPr>
          <w:lang w:eastAsia="ar-SA"/>
        </w:rPr>
        <w:t xml:space="preserve">  </w:t>
      </w:r>
    </w:p>
    <w:p w14:paraId="1610202A" w14:textId="302FA03E" w:rsidR="004911D0" w:rsidRPr="00853482" w:rsidRDefault="004911D0" w:rsidP="00C67C02">
      <w:pPr>
        <w:rPr>
          <w:lang w:eastAsia="ar-SA"/>
        </w:rPr>
      </w:pPr>
      <w:r w:rsidRPr="00853482">
        <w:rPr>
          <w:lang w:eastAsia="ar-SA"/>
        </w:rPr>
        <w:t xml:space="preserve">No deliveries </w:t>
      </w:r>
      <w:r w:rsidR="006375C8" w:rsidRPr="00853482">
        <w:rPr>
          <w:lang w:eastAsia="ar-SA"/>
        </w:rPr>
        <w:t xml:space="preserve">or collections </w:t>
      </w:r>
      <w:r w:rsidRPr="00853482">
        <w:rPr>
          <w:lang w:eastAsia="ar-SA"/>
        </w:rPr>
        <w:t>outside of working hours. All deliveries and collections to accord with access restrictions above. All storage areas are to be within the works areas unless otherwise agreed with Site Operational staff.</w:t>
      </w:r>
      <w:r w:rsidR="0020566F" w:rsidRPr="00853482">
        <w:rPr>
          <w:lang w:eastAsia="ar-SA"/>
        </w:rPr>
        <w:t xml:space="preserve">  </w:t>
      </w:r>
      <w:r w:rsidR="00DA25F9" w:rsidRPr="00853482">
        <w:rPr>
          <w:lang w:eastAsia="ar-SA"/>
        </w:rPr>
        <w:t>Arrangements t</w:t>
      </w:r>
      <w:r w:rsidR="00457A22" w:rsidRPr="00853482">
        <w:rPr>
          <w:lang w:eastAsia="ar-SA"/>
        </w:rPr>
        <w:t>o be confirmed by client if storage of fuel/gas or other hazardous materials required</w:t>
      </w:r>
      <w:r w:rsidR="00DA25F9" w:rsidRPr="00853482">
        <w:rPr>
          <w:lang w:eastAsia="ar-SA"/>
        </w:rPr>
        <w:t>.</w:t>
      </w:r>
    </w:p>
    <w:p w14:paraId="70FC542A" w14:textId="77777777" w:rsidR="00C6018B" w:rsidRPr="00853482" w:rsidRDefault="00C6018B" w:rsidP="009B6814">
      <w:pPr>
        <w:pStyle w:val="Heading2"/>
      </w:pPr>
      <w:bookmarkStart w:id="53" w:name="_Toc129016898"/>
      <w:bookmarkStart w:id="54" w:name="_Toc210825911"/>
      <w:r w:rsidRPr="00853482">
        <w:t>Adjacent land uses</w:t>
      </w:r>
      <w:bookmarkEnd w:id="53"/>
      <w:bookmarkEnd w:id="54"/>
    </w:p>
    <w:p w14:paraId="1B35D5D5" w14:textId="77777777" w:rsidR="00C6018B" w:rsidRPr="00853482" w:rsidRDefault="00C6018B" w:rsidP="006A4C81">
      <w:pPr>
        <w:pStyle w:val="Heading3"/>
      </w:pPr>
      <w:bookmarkStart w:id="55" w:name="_Toc129016899"/>
      <w:bookmarkStart w:id="56" w:name="_Toc210825912"/>
      <w:r w:rsidRPr="00853482">
        <w:t>Existing transport systems and restrictions</w:t>
      </w:r>
      <w:bookmarkEnd w:id="55"/>
      <w:bookmarkEnd w:id="56"/>
    </w:p>
    <w:tbl>
      <w:tblPr>
        <w:tblStyle w:val="AmeyTable"/>
        <w:tblW w:w="0" w:type="auto"/>
        <w:tblLook w:val="04A0" w:firstRow="1" w:lastRow="0" w:firstColumn="1" w:lastColumn="0" w:noHBand="0" w:noVBand="1"/>
      </w:tblPr>
      <w:tblGrid>
        <w:gridCol w:w="2689"/>
        <w:gridCol w:w="572"/>
        <w:gridCol w:w="567"/>
        <w:gridCol w:w="872"/>
        <w:gridCol w:w="873"/>
        <w:gridCol w:w="996"/>
        <w:gridCol w:w="873"/>
        <w:gridCol w:w="873"/>
        <w:gridCol w:w="1745"/>
      </w:tblGrid>
      <w:tr w:rsidR="003B6E48" w:rsidRPr="00853482" w14:paraId="522D4A18" w14:textId="77777777" w:rsidTr="00BE092F">
        <w:trPr>
          <w:cnfStyle w:val="100000000000" w:firstRow="1" w:lastRow="0" w:firstColumn="0" w:lastColumn="0" w:oddVBand="0" w:evenVBand="0" w:oddHBand="0" w:evenHBand="0" w:firstRowFirstColumn="0" w:firstRowLastColumn="0" w:lastRowFirstColumn="0" w:lastRowLastColumn="0"/>
          <w:trHeight w:val="630"/>
        </w:trPr>
        <w:tc>
          <w:tcPr>
            <w:tcW w:w="2689" w:type="dxa"/>
          </w:tcPr>
          <w:p w14:paraId="5B269502" w14:textId="77777777" w:rsidR="003B6E48" w:rsidRPr="00853482" w:rsidRDefault="003B6E48" w:rsidP="003B6E48">
            <w:pPr>
              <w:spacing w:after="0"/>
              <w:rPr>
                <w:lang w:eastAsia="ar-SA"/>
              </w:rPr>
            </w:pPr>
          </w:p>
        </w:tc>
        <w:tc>
          <w:tcPr>
            <w:tcW w:w="572" w:type="dxa"/>
          </w:tcPr>
          <w:p w14:paraId="722F41F1" w14:textId="77777777" w:rsidR="003B6E48" w:rsidRPr="00853482" w:rsidRDefault="003B6E48" w:rsidP="003B6E48">
            <w:pPr>
              <w:spacing w:after="0"/>
              <w:rPr>
                <w:lang w:eastAsia="ar-SA"/>
              </w:rPr>
            </w:pPr>
            <w:r w:rsidRPr="00853482">
              <w:rPr>
                <w:lang w:eastAsia="ar-SA"/>
              </w:rPr>
              <w:t>Yes</w:t>
            </w:r>
          </w:p>
        </w:tc>
        <w:tc>
          <w:tcPr>
            <w:tcW w:w="567" w:type="dxa"/>
          </w:tcPr>
          <w:p w14:paraId="1A01C10D" w14:textId="77777777" w:rsidR="003B6E48" w:rsidRPr="00853482" w:rsidRDefault="003B6E48" w:rsidP="003B6E48">
            <w:pPr>
              <w:spacing w:after="0"/>
              <w:rPr>
                <w:lang w:eastAsia="ar-SA"/>
              </w:rPr>
            </w:pPr>
            <w:r w:rsidRPr="00853482">
              <w:rPr>
                <w:lang w:eastAsia="ar-SA"/>
              </w:rPr>
              <w:t>No</w:t>
            </w:r>
          </w:p>
        </w:tc>
        <w:tc>
          <w:tcPr>
            <w:tcW w:w="6232" w:type="dxa"/>
            <w:gridSpan w:val="6"/>
          </w:tcPr>
          <w:p w14:paraId="5057C4FF" w14:textId="77777777" w:rsidR="003B6E48" w:rsidRPr="00853482" w:rsidRDefault="003B6E48" w:rsidP="003B6E48">
            <w:pPr>
              <w:spacing w:after="0"/>
              <w:rPr>
                <w:lang w:eastAsia="ar-SA"/>
              </w:rPr>
            </w:pPr>
          </w:p>
        </w:tc>
      </w:tr>
      <w:tr w:rsidR="003B6E48" w:rsidRPr="00853482" w14:paraId="747BC825"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2E80644B" w14:textId="77777777" w:rsidR="003B6E48" w:rsidRPr="00853482" w:rsidRDefault="003B6E48" w:rsidP="003B6E48">
            <w:pPr>
              <w:spacing w:after="0"/>
              <w:rPr>
                <w:lang w:eastAsia="ar-SA"/>
              </w:rPr>
            </w:pPr>
            <w:r w:rsidRPr="00853482">
              <w:rPr>
                <w:lang w:eastAsia="ar-SA"/>
              </w:rPr>
              <w:t xml:space="preserve">Local </w:t>
            </w:r>
            <w:smartTag w:uri="urn:schemas-microsoft-com:office:smarttags" w:element="country-region">
              <w:smartTag w:uri="urn:schemas-microsoft-com:office:smarttags" w:element="Street">
                <w:r w:rsidRPr="00853482">
                  <w:rPr>
                    <w:lang w:eastAsia="ar-SA"/>
                  </w:rPr>
                  <w:t>Authority Road</w:t>
                </w:r>
              </w:smartTag>
            </w:smartTag>
          </w:p>
        </w:tc>
        <w:sdt>
          <w:sdtPr>
            <w:rPr>
              <w:lang w:eastAsia="ar-SA"/>
            </w:rPr>
            <w:id w:val="1366258322"/>
            <w14:checkbox>
              <w14:checked w14:val="1"/>
              <w14:checkedState w14:val="2612" w14:font="MS Gothic"/>
              <w14:uncheckedState w14:val="2610" w14:font="MS Gothic"/>
            </w14:checkbox>
          </w:sdtPr>
          <w:sdtContent>
            <w:tc>
              <w:tcPr>
                <w:tcW w:w="572" w:type="dxa"/>
              </w:tcPr>
              <w:p w14:paraId="0E946877" w14:textId="53E4A2C2" w:rsidR="003B6E48" w:rsidRPr="00853482" w:rsidRDefault="00105CBB" w:rsidP="003B6E48">
                <w:pPr>
                  <w:spacing w:after="0"/>
                  <w:rPr>
                    <w:lang w:eastAsia="ar-SA"/>
                  </w:rPr>
                </w:pPr>
                <w:r w:rsidRPr="00853482">
                  <w:rPr>
                    <w:rFonts w:ascii="MS Gothic" w:eastAsia="MS Gothic" w:hAnsi="MS Gothic" w:hint="eastAsia"/>
                    <w:lang w:eastAsia="ar-SA"/>
                  </w:rPr>
                  <w:t>☒</w:t>
                </w:r>
              </w:p>
            </w:tc>
          </w:sdtContent>
        </w:sdt>
        <w:sdt>
          <w:sdtPr>
            <w:rPr>
              <w:lang w:eastAsia="ar-SA"/>
            </w:rPr>
            <w:id w:val="-1571342500"/>
            <w14:checkbox>
              <w14:checked w14:val="0"/>
              <w14:checkedState w14:val="2612" w14:font="MS Gothic"/>
              <w14:uncheckedState w14:val="2610" w14:font="MS Gothic"/>
            </w14:checkbox>
          </w:sdtPr>
          <w:sdtContent>
            <w:tc>
              <w:tcPr>
                <w:tcW w:w="567" w:type="dxa"/>
              </w:tcPr>
              <w:p w14:paraId="6E786130" w14:textId="7D29F370" w:rsidR="003B6E48" w:rsidRPr="00853482" w:rsidRDefault="00105CBB" w:rsidP="003B6E48">
                <w:pPr>
                  <w:spacing w:after="0"/>
                  <w:rPr>
                    <w:lang w:eastAsia="ar-SA"/>
                  </w:rPr>
                </w:pPr>
                <w:r w:rsidRPr="00853482">
                  <w:rPr>
                    <w:rFonts w:ascii="MS Gothic" w:eastAsia="MS Gothic" w:hAnsi="MS Gothic" w:hint="eastAsia"/>
                    <w:lang w:eastAsia="ar-SA"/>
                  </w:rPr>
                  <w:t>☐</w:t>
                </w:r>
              </w:p>
            </w:tc>
          </w:sdtContent>
        </w:sdt>
        <w:tc>
          <w:tcPr>
            <w:tcW w:w="872" w:type="dxa"/>
            <w:shd w:val="clear" w:color="auto" w:fill="200C4C"/>
          </w:tcPr>
          <w:p w14:paraId="1B3564FA" w14:textId="77777777" w:rsidR="003B6E48" w:rsidRPr="00853482" w:rsidRDefault="003B6E48" w:rsidP="003B6E48">
            <w:pPr>
              <w:spacing w:after="0"/>
              <w:rPr>
                <w:lang w:eastAsia="ar-SA"/>
              </w:rPr>
            </w:pPr>
            <w:r w:rsidRPr="00853482">
              <w:rPr>
                <w:lang w:eastAsia="ar-SA"/>
              </w:rPr>
              <w:t>AADT</w:t>
            </w:r>
          </w:p>
        </w:tc>
        <w:tc>
          <w:tcPr>
            <w:tcW w:w="873" w:type="dxa"/>
          </w:tcPr>
          <w:p w14:paraId="6A6F8C15" w14:textId="77777777" w:rsidR="003B6E48" w:rsidRPr="00853482" w:rsidRDefault="003B6E48" w:rsidP="003B6E48">
            <w:pPr>
              <w:spacing w:after="0"/>
              <w:rPr>
                <w:lang w:eastAsia="ar-SA"/>
              </w:rPr>
            </w:pPr>
          </w:p>
        </w:tc>
        <w:tc>
          <w:tcPr>
            <w:tcW w:w="996" w:type="dxa"/>
            <w:shd w:val="clear" w:color="auto" w:fill="200C4C"/>
          </w:tcPr>
          <w:p w14:paraId="545DE37C" w14:textId="77777777" w:rsidR="003B6E48" w:rsidRPr="00853482" w:rsidRDefault="003B6E48" w:rsidP="003B6E48">
            <w:pPr>
              <w:spacing w:after="0"/>
              <w:rPr>
                <w:lang w:eastAsia="ar-SA"/>
              </w:rPr>
            </w:pPr>
            <w:r w:rsidRPr="00853482">
              <w:rPr>
                <w:lang w:eastAsia="ar-SA"/>
              </w:rPr>
              <w:t>%HGVs</w:t>
            </w:r>
          </w:p>
        </w:tc>
        <w:tc>
          <w:tcPr>
            <w:tcW w:w="873" w:type="dxa"/>
          </w:tcPr>
          <w:p w14:paraId="30ECEE6E" w14:textId="77777777" w:rsidR="003B6E48" w:rsidRPr="00853482" w:rsidRDefault="003B6E48" w:rsidP="003B6E48">
            <w:pPr>
              <w:spacing w:after="0"/>
              <w:rPr>
                <w:lang w:eastAsia="ar-SA"/>
              </w:rPr>
            </w:pPr>
          </w:p>
        </w:tc>
        <w:tc>
          <w:tcPr>
            <w:tcW w:w="873" w:type="dxa"/>
            <w:shd w:val="clear" w:color="auto" w:fill="200C4C"/>
          </w:tcPr>
          <w:p w14:paraId="0C83B866" w14:textId="77777777" w:rsidR="003B6E48" w:rsidRPr="00853482" w:rsidRDefault="003B6E48" w:rsidP="003B6E48">
            <w:pPr>
              <w:spacing w:after="0"/>
              <w:rPr>
                <w:lang w:eastAsia="ar-SA"/>
              </w:rPr>
            </w:pPr>
            <w:r w:rsidRPr="00853482">
              <w:rPr>
                <w:lang w:eastAsia="ar-SA"/>
              </w:rPr>
              <w:t>Speed limit</w:t>
            </w:r>
          </w:p>
        </w:tc>
        <w:tc>
          <w:tcPr>
            <w:tcW w:w="1745" w:type="dxa"/>
          </w:tcPr>
          <w:p w14:paraId="3445CAA4" w14:textId="77777777" w:rsidR="003B6E48" w:rsidRPr="00853482" w:rsidRDefault="003B6E48" w:rsidP="003B6E48">
            <w:pPr>
              <w:spacing w:after="0"/>
              <w:rPr>
                <w:lang w:eastAsia="ar-SA"/>
              </w:rPr>
            </w:pPr>
            <w:r w:rsidRPr="00853482">
              <w:rPr>
                <w:lang w:eastAsia="ar-SA"/>
              </w:rPr>
              <w:t xml:space="preserve"> 5MPH</w:t>
            </w:r>
          </w:p>
        </w:tc>
      </w:tr>
      <w:tr w:rsidR="003B6E48" w:rsidRPr="00853482" w14:paraId="5A948557"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4BBA3A16" w14:textId="77777777" w:rsidR="003B6E48" w:rsidRPr="00853482" w:rsidRDefault="003B6E48" w:rsidP="003B6E48">
            <w:pPr>
              <w:spacing w:after="0"/>
              <w:rPr>
                <w:lang w:eastAsia="ar-SA"/>
              </w:rPr>
            </w:pPr>
            <w:r w:rsidRPr="00853482">
              <w:rPr>
                <w:lang w:eastAsia="ar-SA"/>
              </w:rPr>
              <w:t>Waterways</w:t>
            </w:r>
          </w:p>
        </w:tc>
        <w:sdt>
          <w:sdtPr>
            <w:rPr>
              <w:lang w:eastAsia="ar-SA"/>
            </w:rPr>
            <w:id w:val="1268812336"/>
            <w14:checkbox>
              <w14:checked w14:val="0"/>
              <w14:checkedState w14:val="2612" w14:font="MS Gothic"/>
              <w14:uncheckedState w14:val="2610" w14:font="MS Gothic"/>
            </w14:checkbox>
          </w:sdtPr>
          <w:sdtContent>
            <w:tc>
              <w:tcPr>
                <w:tcW w:w="572" w:type="dxa"/>
                <w:vAlign w:val="top"/>
              </w:tcPr>
              <w:p w14:paraId="42534791" w14:textId="77777777" w:rsidR="003B6E48" w:rsidRPr="00853482" w:rsidRDefault="003B6E48" w:rsidP="003B6E48">
                <w:pPr>
                  <w:spacing w:after="0"/>
                  <w:rPr>
                    <w:lang w:eastAsia="ar-SA"/>
                  </w:rPr>
                </w:pPr>
                <w:r w:rsidRPr="00853482">
                  <w:rPr>
                    <w:rFonts w:ascii="MS Gothic" w:eastAsia="MS Gothic" w:hAnsi="MS Gothic" w:hint="eastAsia"/>
                    <w:lang w:eastAsia="ar-SA"/>
                  </w:rPr>
                  <w:t>☐</w:t>
                </w:r>
              </w:p>
            </w:tc>
          </w:sdtContent>
        </w:sdt>
        <w:sdt>
          <w:sdtPr>
            <w:rPr>
              <w:lang w:eastAsia="ar-SA"/>
            </w:rPr>
            <w:id w:val="-489788312"/>
            <w14:checkbox>
              <w14:checked w14:val="1"/>
              <w14:checkedState w14:val="2612" w14:font="MS Gothic"/>
              <w14:uncheckedState w14:val="2610" w14:font="MS Gothic"/>
            </w14:checkbox>
          </w:sdtPr>
          <w:sdtContent>
            <w:tc>
              <w:tcPr>
                <w:tcW w:w="567" w:type="dxa"/>
                <w:vAlign w:val="top"/>
              </w:tcPr>
              <w:p w14:paraId="0FED5CE5" w14:textId="77777777" w:rsidR="003B6E48" w:rsidRPr="00853482" w:rsidRDefault="003B6E48" w:rsidP="003B6E48">
                <w:pPr>
                  <w:spacing w:after="0"/>
                  <w:rPr>
                    <w:lang w:eastAsia="ar-SA"/>
                  </w:rPr>
                </w:pPr>
                <w:r w:rsidRPr="00853482">
                  <w:rPr>
                    <w:rFonts w:ascii="MS Gothic" w:eastAsia="MS Gothic" w:hAnsi="MS Gothic" w:hint="eastAsia"/>
                    <w:lang w:eastAsia="ar-SA"/>
                  </w:rPr>
                  <w:t>☒</w:t>
                </w:r>
              </w:p>
            </w:tc>
          </w:sdtContent>
        </w:sdt>
        <w:tc>
          <w:tcPr>
            <w:tcW w:w="6232" w:type="dxa"/>
            <w:gridSpan w:val="6"/>
          </w:tcPr>
          <w:p w14:paraId="20118127" w14:textId="77777777" w:rsidR="003B6E48" w:rsidRPr="00853482" w:rsidRDefault="003B6E48" w:rsidP="003B6E48">
            <w:pPr>
              <w:spacing w:after="0"/>
              <w:rPr>
                <w:lang w:eastAsia="ar-SA"/>
              </w:rPr>
            </w:pPr>
          </w:p>
        </w:tc>
      </w:tr>
      <w:tr w:rsidR="003B6E48" w:rsidRPr="00853482" w14:paraId="0BBE1B14"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0ECC4216" w14:textId="77777777" w:rsidR="003B6E48" w:rsidRPr="00853482" w:rsidRDefault="003B6E48" w:rsidP="003B6E48">
            <w:pPr>
              <w:spacing w:after="0"/>
              <w:rPr>
                <w:lang w:eastAsia="ar-SA"/>
              </w:rPr>
            </w:pPr>
            <w:r w:rsidRPr="00853482">
              <w:rPr>
                <w:lang w:eastAsia="ar-SA"/>
              </w:rPr>
              <w:t>Public Rights of Way</w:t>
            </w:r>
          </w:p>
        </w:tc>
        <w:sdt>
          <w:sdtPr>
            <w:rPr>
              <w:lang w:eastAsia="ar-SA"/>
            </w:rPr>
            <w:id w:val="1968693428"/>
            <w14:checkbox>
              <w14:checked w14:val="0"/>
              <w14:checkedState w14:val="2612" w14:font="MS Gothic"/>
              <w14:uncheckedState w14:val="2610" w14:font="MS Gothic"/>
            </w14:checkbox>
          </w:sdtPr>
          <w:sdtContent>
            <w:tc>
              <w:tcPr>
                <w:tcW w:w="572" w:type="dxa"/>
                <w:vAlign w:val="top"/>
              </w:tcPr>
              <w:p w14:paraId="4D0FF38C" w14:textId="77777777" w:rsidR="003B6E48" w:rsidRPr="00853482" w:rsidRDefault="003B6E48" w:rsidP="003B6E48">
                <w:pPr>
                  <w:spacing w:after="0"/>
                  <w:rPr>
                    <w:lang w:eastAsia="ar-SA"/>
                  </w:rPr>
                </w:pPr>
                <w:r w:rsidRPr="00853482">
                  <w:rPr>
                    <w:rFonts w:ascii="MS Gothic" w:eastAsia="MS Gothic" w:hAnsi="MS Gothic" w:hint="eastAsia"/>
                    <w:lang w:eastAsia="ar-SA"/>
                  </w:rPr>
                  <w:t>☐</w:t>
                </w:r>
              </w:p>
            </w:tc>
          </w:sdtContent>
        </w:sdt>
        <w:sdt>
          <w:sdtPr>
            <w:rPr>
              <w:lang w:eastAsia="ar-SA"/>
            </w:rPr>
            <w:id w:val="-1307237420"/>
            <w14:checkbox>
              <w14:checked w14:val="1"/>
              <w14:checkedState w14:val="2612" w14:font="MS Gothic"/>
              <w14:uncheckedState w14:val="2610" w14:font="MS Gothic"/>
            </w14:checkbox>
          </w:sdtPr>
          <w:sdtContent>
            <w:tc>
              <w:tcPr>
                <w:tcW w:w="567" w:type="dxa"/>
                <w:vAlign w:val="top"/>
              </w:tcPr>
              <w:p w14:paraId="77FF2C7B" w14:textId="77777777" w:rsidR="003B6E48" w:rsidRPr="00853482" w:rsidRDefault="003B6E48" w:rsidP="003B6E48">
                <w:pPr>
                  <w:spacing w:after="0"/>
                  <w:rPr>
                    <w:lang w:eastAsia="ar-SA"/>
                  </w:rPr>
                </w:pPr>
                <w:r w:rsidRPr="00853482">
                  <w:rPr>
                    <w:rFonts w:ascii="MS Gothic" w:eastAsia="MS Gothic" w:hAnsi="MS Gothic" w:hint="eastAsia"/>
                    <w:lang w:eastAsia="ar-SA"/>
                  </w:rPr>
                  <w:t>☒</w:t>
                </w:r>
              </w:p>
            </w:tc>
          </w:sdtContent>
        </w:sdt>
        <w:tc>
          <w:tcPr>
            <w:tcW w:w="6232" w:type="dxa"/>
            <w:gridSpan w:val="6"/>
          </w:tcPr>
          <w:p w14:paraId="135A56BC" w14:textId="77777777" w:rsidR="003B6E48" w:rsidRPr="00853482" w:rsidRDefault="003B6E48" w:rsidP="003B6E48">
            <w:pPr>
              <w:spacing w:after="0"/>
              <w:rPr>
                <w:lang w:eastAsia="ar-SA"/>
              </w:rPr>
            </w:pPr>
          </w:p>
        </w:tc>
      </w:tr>
      <w:tr w:rsidR="003B6E48" w:rsidRPr="00853482" w14:paraId="2E6D84C1"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17218B43" w14:textId="77777777" w:rsidR="003B6E48" w:rsidRPr="00853482" w:rsidRDefault="003B6E48" w:rsidP="003B6E48">
            <w:pPr>
              <w:spacing w:after="0"/>
              <w:rPr>
                <w:lang w:eastAsia="ar-SA"/>
              </w:rPr>
            </w:pPr>
            <w:r w:rsidRPr="00853482">
              <w:rPr>
                <w:lang w:eastAsia="ar-SA"/>
              </w:rPr>
              <w:t>Other</w:t>
            </w:r>
          </w:p>
        </w:tc>
        <w:sdt>
          <w:sdtPr>
            <w:rPr>
              <w:lang w:eastAsia="ar-SA"/>
            </w:rPr>
            <w:id w:val="2123411774"/>
            <w14:checkbox>
              <w14:checked w14:val="1"/>
              <w14:checkedState w14:val="2612" w14:font="MS Gothic"/>
              <w14:uncheckedState w14:val="2610" w14:font="MS Gothic"/>
            </w14:checkbox>
          </w:sdtPr>
          <w:sdtContent>
            <w:tc>
              <w:tcPr>
                <w:tcW w:w="572" w:type="dxa"/>
                <w:vAlign w:val="top"/>
              </w:tcPr>
              <w:p w14:paraId="7CE83744" w14:textId="2C56A133" w:rsidR="003B6E48" w:rsidRPr="00853482" w:rsidRDefault="00BF3867" w:rsidP="003B6E48">
                <w:pPr>
                  <w:spacing w:after="0"/>
                  <w:rPr>
                    <w:lang w:eastAsia="ar-SA"/>
                  </w:rPr>
                </w:pPr>
                <w:r>
                  <w:rPr>
                    <w:rFonts w:ascii="MS Gothic" w:eastAsia="MS Gothic" w:hAnsi="MS Gothic" w:hint="eastAsia"/>
                    <w:lang w:eastAsia="ar-SA"/>
                  </w:rPr>
                  <w:t>☒</w:t>
                </w:r>
              </w:p>
            </w:tc>
          </w:sdtContent>
        </w:sdt>
        <w:sdt>
          <w:sdtPr>
            <w:rPr>
              <w:lang w:eastAsia="ar-SA"/>
            </w:rPr>
            <w:id w:val="1847434501"/>
            <w14:checkbox>
              <w14:checked w14:val="0"/>
              <w14:checkedState w14:val="2612" w14:font="MS Gothic"/>
              <w14:uncheckedState w14:val="2610" w14:font="MS Gothic"/>
            </w14:checkbox>
          </w:sdtPr>
          <w:sdtContent>
            <w:tc>
              <w:tcPr>
                <w:tcW w:w="567" w:type="dxa"/>
                <w:vAlign w:val="top"/>
              </w:tcPr>
              <w:p w14:paraId="739D392A" w14:textId="5B7882A9" w:rsidR="003B6E48" w:rsidRPr="00853482" w:rsidRDefault="00DB74AD" w:rsidP="003B6E48">
                <w:pPr>
                  <w:spacing w:after="0"/>
                  <w:rPr>
                    <w:lang w:eastAsia="ar-SA"/>
                  </w:rPr>
                </w:pPr>
                <w:r w:rsidRPr="00853482">
                  <w:rPr>
                    <w:rFonts w:ascii="MS Gothic" w:eastAsia="MS Gothic" w:hAnsi="MS Gothic" w:hint="eastAsia"/>
                    <w:lang w:eastAsia="ar-SA"/>
                  </w:rPr>
                  <w:t>☐</w:t>
                </w:r>
              </w:p>
            </w:tc>
          </w:sdtContent>
        </w:sdt>
        <w:tc>
          <w:tcPr>
            <w:tcW w:w="6232" w:type="dxa"/>
            <w:gridSpan w:val="6"/>
          </w:tcPr>
          <w:p w14:paraId="71A6FE0F" w14:textId="7CC53085" w:rsidR="003B6E48" w:rsidRPr="00853482" w:rsidRDefault="00DB74AD" w:rsidP="00DB74AD">
            <w:pPr>
              <w:spacing w:after="0"/>
              <w:rPr>
                <w:lang w:eastAsia="ar-SA"/>
              </w:rPr>
            </w:pPr>
            <w:r w:rsidRPr="00853482">
              <w:rPr>
                <w:lang w:eastAsia="ar-SA"/>
              </w:rPr>
              <w:t>DEPOT speed limits and traffic management arrangements to be complied with at all times</w:t>
            </w:r>
          </w:p>
        </w:tc>
      </w:tr>
    </w:tbl>
    <w:p w14:paraId="0A04EF94" w14:textId="77777777" w:rsidR="00C6018B" w:rsidRPr="00853482" w:rsidRDefault="00C6018B" w:rsidP="009B6814">
      <w:pPr>
        <w:rPr>
          <w:lang w:eastAsia="ar-SA"/>
        </w:rPr>
      </w:pPr>
    </w:p>
    <w:p w14:paraId="7A67AAA6" w14:textId="77777777" w:rsidR="00C6018B" w:rsidRPr="00853482" w:rsidRDefault="00C6018B" w:rsidP="006A4C81">
      <w:pPr>
        <w:pStyle w:val="Heading3"/>
        <w:rPr>
          <w:lang w:eastAsia="ar-SA"/>
        </w:rPr>
      </w:pPr>
      <w:bookmarkStart w:id="57" w:name="_Toc129016900"/>
      <w:bookmarkStart w:id="58" w:name="_Toc210825913"/>
      <w:r w:rsidRPr="00853482">
        <w:rPr>
          <w:lang w:eastAsia="ar-SA"/>
        </w:rPr>
        <w:t>Other restrictions and land uses</w:t>
      </w:r>
      <w:bookmarkEnd w:id="57"/>
      <w:bookmarkEnd w:id="58"/>
    </w:p>
    <w:tbl>
      <w:tblPr>
        <w:tblStyle w:val="AmeyTable"/>
        <w:tblW w:w="0" w:type="auto"/>
        <w:tblLook w:val="04A0" w:firstRow="1" w:lastRow="0" w:firstColumn="1" w:lastColumn="0" w:noHBand="0" w:noVBand="1"/>
      </w:tblPr>
      <w:tblGrid>
        <w:gridCol w:w="2689"/>
        <w:gridCol w:w="608"/>
        <w:gridCol w:w="567"/>
        <w:gridCol w:w="6232"/>
      </w:tblGrid>
      <w:tr w:rsidR="00221F12" w:rsidRPr="00853482" w14:paraId="43E9C812" w14:textId="77777777" w:rsidTr="00BE092F">
        <w:trPr>
          <w:cnfStyle w:val="100000000000" w:firstRow="1" w:lastRow="0" w:firstColumn="0" w:lastColumn="0" w:oddVBand="0" w:evenVBand="0" w:oddHBand="0" w:evenHBand="0" w:firstRowFirstColumn="0" w:firstRowLastColumn="0" w:lastRowFirstColumn="0" w:lastRowLastColumn="0"/>
        </w:trPr>
        <w:tc>
          <w:tcPr>
            <w:tcW w:w="2689" w:type="dxa"/>
          </w:tcPr>
          <w:p w14:paraId="0769DFBF" w14:textId="77777777" w:rsidR="00221F12" w:rsidRPr="00853482" w:rsidRDefault="00221F12" w:rsidP="00221F12">
            <w:pPr>
              <w:spacing w:after="0"/>
              <w:rPr>
                <w:lang w:eastAsia="ar-SA"/>
              </w:rPr>
            </w:pPr>
          </w:p>
        </w:tc>
        <w:tc>
          <w:tcPr>
            <w:tcW w:w="608" w:type="dxa"/>
          </w:tcPr>
          <w:p w14:paraId="03B95292" w14:textId="77777777" w:rsidR="00221F12" w:rsidRPr="00853482" w:rsidRDefault="00221F12" w:rsidP="00221F12">
            <w:pPr>
              <w:spacing w:after="0"/>
              <w:rPr>
                <w:lang w:eastAsia="ar-SA"/>
              </w:rPr>
            </w:pPr>
            <w:r w:rsidRPr="00853482">
              <w:rPr>
                <w:lang w:eastAsia="ar-SA"/>
              </w:rPr>
              <w:t>Yes</w:t>
            </w:r>
          </w:p>
        </w:tc>
        <w:tc>
          <w:tcPr>
            <w:tcW w:w="567" w:type="dxa"/>
          </w:tcPr>
          <w:p w14:paraId="77A156A5" w14:textId="77777777" w:rsidR="00221F12" w:rsidRPr="00853482" w:rsidRDefault="00221F12" w:rsidP="00221F12">
            <w:pPr>
              <w:spacing w:after="0"/>
              <w:rPr>
                <w:lang w:eastAsia="ar-SA"/>
              </w:rPr>
            </w:pPr>
            <w:r w:rsidRPr="00853482">
              <w:rPr>
                <w:lang w:eastAsia="ar-SA"/>
              </w:rPr>
              <w:t>No</w:t>
            </w:r>
          </w:p>
        </w:tc>
        <w:tc>
          <w:tcPr>
            <w:tcW w:w="6232" w:type="dxa"/>
          </w:tcPr>
          <w:p w14:paraId="0385ED35" w14:textId="77777777" w:rsidR="00221F12" w:rsidRPr="00853482" w:rsidRDefault="00221F12" w:rsidP="00221F12">
            <w:pPr>
              <w:spacing w:after="0"/>
              <w:rPr>
                <w:lang w:eastAsia="ar-SA"/>
              </w:rPr>
            </w:pPr>
          </w:p>
        </w:tc>
      </w:tr>
      <w:tr w:rsidR="00BE2DE3" w:rsidRPr="00853482" w14:paraId="49966A1B"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7AAD2EC1" w14:textId="77777777" w:rsidR="00BE2DE3" w:rsidRPr="00853482" w:rsidRDefault="00BE2DE3" w:rsidP="00BE2DE3">
            <w:pPr>
              <w:spacing w:after="0"/>
              <w:rPr>
                <w:lang w:eastAsia="ar-SA"/>
              </w:rPr>
            </w:pPr>
            <w:r w:rsidRPr="00853482">
              <w:rPr>
                <w:lang w:eastAsia="ar-SA"/>
              </w:rPr>
              <w:t>Emergency Access Routes</w:t>
            </w:r>
          </w:p>
        </w:tc>
        <w:sdt>
          <w:sdtPr>
            <w:rPr>
              <w:lang w:eastAsia="ar-SA"/>
            </w:rPr>
            <w:id w:val="1655025488"/>
            <w14:checkbox>
              <w14:checked w14:val="1"/>
              <w14:checkedState w14:val="2612" w14:font="MS Gothic"/>
              <w14:uncheckedState w14:val="2610" w14:font="MS Gothic"/>
            </w14:checkbox>
          </w:sdtPr>
          <w:sdtContent>
            <w:tc>
              <w:tcPr>
                <w:tcW w:w="608" w:type="dxa"/>
                <w:vAlign w:val="top"/>
              </w:tcPr>
              <w:p w14:paraId="60E7A89C" w14:textId="77777777" w:rsidR="00BE2DE3" w:rsidRPr="00853482" w:rsidRDefault="00BE2DE3" w:rsidP="00BE2DE3">
                <w:pPr>
                  <w:spacing w:after="0"/>
                  <w:rPr>
                    <w:lang w:eastAsia="ar-SA"/>
                  </w:rPr>
                </w:pPr>
                <w:r w:rsidRPr="00853482">
                  <w:rPr>
                    <w:rFonts w:ascii="MS Gothic" w:eastAsia="MS Gothic" w:hAnsi="MS Gothic" w:hint="eastAsia"/>
                    <w:lang w:eastAsia="ar-SA"/>
                  </w:rPr>
                  <w:t>☒</w:t>
                </w:r>
              </w:p>
            </w:tc>
          </w:sdtContent>
        </w:sdt>
        <w:sdt>
          <w:sdtPr>
            <w:rPr>
              <w:lang w:eastAsia="ar-SA"/>
            </w:rPr>
            <w:id w:val="175010208"/>
            <w14:checkbox>
              <w14:checked w14:val="0"/>
              <w14:checkedState w14:val="2612" w14:font="MS Gothic"/>
              <w14:uncheckedState w14:val="2610" w14:font="MS Gothic"/>
            </w14:checkbox>
          </w:sdtPr>
          <w:sdtContent>
            <w:tc>
              <w:tcPr>
                <w:tcW w:w="567" w:type="dxa"/>
                <w:vAlign w:val="top"/>
              </w:tcPr>
              <w:p w14:paraId="323C444F" w14:textId="77777777" w:rsidR="00BE2DE3" w:rsidRPr="00853482" w:rsidRDefault="00BE2DE3" w:rsidP="00BE2DE3">
                <w:pPr>
                  <w:spacing w:after="0"/>
                  <w:rPr>
                    <w:lang w:eastAsia="ar-SA"/>
                  </w:rPr>
                </w:pPr>
                <w:r w:rsidRPr="00853482">
                  <w:rPr>
                    <w:rFonts w:ascii="MS Gothic" w:eastAsia="MS Gothic" w:hAnsi="MS Gothic" w:hint="eastAsia"/>
                    <w:lang w:eastAsia="ar-SA"/>
                  </w:rPr>
                  <w:t>☐</w:t>
                </w:r>
              </w:p>
            </w:tc>
          </w:sdtContent>
        </w:sdt>
        <w:tc>
          <w:tcPr>
            <w:tcW w:w="6232" w:type="dxa"/>
            <w:vAlign w:val="top"/>
          </w:tcPr>
          <w:p w14:paraId="4D156A28" w14:textId="24AF7427" w:rsidR="00BE2DE3" w:rsidRPr="00853482" w:rsidRDefault="009E13FF" w:rsidP="00BE2DE3">
            <w:pPr>
              <w:spacing w:after="0"/>
              <w:rPr>
                <w:lang w:eastAsia="ar-SA"/>
              </w:rPr>
            </w:pPr>
            <w:r w:rsidRPr="009E13FF">
              <w:rPr>
                <w:lang w:eastAsia="ar-SA"/>
              </w:rPr>
              <w:t>Principal Contractor in agreement with the Facilities Manager.</w:t>
            </w:r>
          </w:p>
        </w:tc>
      </w:tr>
      <w:tr w:rsidR="009E13FF" w:rsidRPr="00853482" w14:paraId="5760454E"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2A716507" w14:textId="77777777" w:rsidR="009E13FF" w:rsidRPr="00853482" w:rsidRDefault="009E13FF" w:rsidP="009E13FF">
            <w:pPr>
              <w:spacing w:after="0"/>
              <w:rPr>
                <w:lang w:eastAsia="ar-SA"/>
              </w:rPr>
            </w:pPr>
            <w:r w:rsidRPr="00853482">
              <w:rPr>
                <w:lang w:eastAsia="ar-SA"/>
              </w:rPr>
              <w:t>Access to adjacent land</w:t>
            </w:r>
          </w:p>
        </w:tc>
        <w:sdt>
          <w:sdtPr>
            <w:rPr>
              <w:lang w:eastAsia="ar-SA"/>
            </w:rPr>
            <w:id w:val="89137358"/>
            <w14:checkbox>
              <w14:checked w14:val="1"/>
              <w14:checkedState w14:val="2612" w14:font="MS Gothic"/>
              <w14:uncheckedState w14:val="2610" w14:font="MS Gothic"/>
            </w14:checkbox>
          </w:sdtPr>
          <w:sdtContent>
            <w:tc>
              <w:tcPr>
                <w:tcW w:w="608" w:type="dxa"/>
                <w:vAlign w:val="top"/>
              </w:tcPr>
              <w:p w14:paraId="5B3D8180" w14:textId="77777777" w:rsidR="009E13FF" w:rsidRPr="00853482" w:rsidRDefault="009E13FF" w:rsidP="009E13FF">
                <w:pPr>
                  <w:spacing w:after="0"/>
                  <w:rPr>
                    <w:lang w:eastAsia="ar-SA"/>
                  </w:rPr>
                </w:pPr>
                <w:r w:rsidRPr="00853482">
                  <w:rPr>
                    <w:rFonts w:ascii="MS Gothic" w:eastAsia="MS Gothic" w:hAnsi="MS Gothic" w:hint="eastAsia"/>
                    <w:lang w:eastAsia="ar-SA"/>
                  </w:rPr>
                  <w:t>☒</w:t>
                </w:r>
              </w:p>
            </w:tc>
          </w:sdtContent>
        </w:sdt>
        <w:sdt>
          <w:sdtPr>
            <w:rPr>
              <w:lang w:eastAsia="ar-SA"/>
            </w:rPr>
            <w:id w:val="-694382371"/>
            <w14:checkbox>
              <w14:checked w14:val="0"/>
              <w14:checkedState w14:val="2612" w14:font="MS Gothic"/>
              <w14:uncheckedState w14:val="2610" w14:font="MS Gothic"/>
            </w14:checkbox>
          </w:sdtPr>
          <w:sdtContent>
            <w:tc>
              <w:tcPr>
                <w:tcW w:w="567" w:type="dxa"/>
                <w:vAlign w:val="top"/>
              </w:tcPr>
              <w:p w14:paraId="619E0209" w14:textId="77777777" w:rsidR="009E13FF" w:rsidRPr="00853482" w:rsidRDefault="009E13FF" w:rsidP="009E13FF">
                <w:pPr>
                  <w:spacing w:after="0"/>
                  <w:rPr>
                    <w:lang w:eastAsia="ar-SA"/>
                  </w:rPr>
                </w:pPr>
                <w:r w:rsidRPr="00853482">
                  <w:rPr>
                    <w:rFonts w:ascii="MS Gothic" w:eastAsia="MS Gothic" w:hAnsi="MS Gothic" w:hint="eastAsia"/>
                    <w:lang w:eastAsia="ar-SA"/>
                  </w:rPr>
                  <w:t>☐</w:t>
                </w:r>
              </w:p>
            </w:tc>
          </w:sdtContent>
        </w:sdt>
        <w:tc>
          <w:tcPr>
            <w:tcW w:w="6232" w:type="dxa"/>
            <w:vAlign w:val="top"/>
          </w:tcPr>
          <w:p w14:paraId="05C0FAC0" w14:textId="089833BC" w:rsidR="009E13FF" w:rsidRPr="00853482" w:rsidRDefault="009E13FF" w:rsidP="009E13FF">
            <w:pPr>
              <w:spacing w:after="0"/>
              <w:rPr>
                <w:lang w:eastAsia="ar-SA"/>
              </w:rPr>
            </w:pPr>
            <w:r w:rsidRPr="00204621">
              <w:rPr>
                <w:lang w:eastAsia="ar-SA"/>
              </w:rPr>
              <w:t>Principal Contractor in agreement with the Facilities Manager.</w:t>
            </w:r>
          </w:p>
        </w:tc>
      </w:tr>
      <w:tr w:rsidR="009E13FF" w:rsidRPr="00853482" w14:paraId="7C9D8C16"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234FABF6" w14:textId="77777777" w:rsidR="009E13FF" w:rsidRPr="00853482" w:rsidRDefault="009E13FF" w:rsidP="009E13FF">
            <w:pPr>
              <w:spacing w:after="0"/>
              <w:rPr>
                <w:lang w:eastAsia="ar-SA"/>
              </w:rPr>
            </w:pPr>
            <w:r w:rsidRPr="00853482">
              <w:rPr>
                <w:lang w:eastAsia="ar-SA"/>
              </w:rPr>
              <w:t>Access for occupiers / visitors</w:t>
            </w:r>
          </w:p>
        </w:tc>
        <w:sdt>
          <w:sdtPr>
            <w:rPr>
              <w:lang w:eastAsia="ar-SA"/>
            </w:rPr>
            <w:id w:val="-430053030"/>
            <w14:checkbox>
              <w14:checked w14:val="1"/>
              <w14:checkedState w14:val="2612" w14:font="MS Gothic"/>
              <w14:uncheckedState w14:val="2610" w14:font="MS Gothic"/>
            </w14:checkbox>
          </w:sdtPr>
          <w:sdtContent>
            <w:tc>
              <w:tcPr>
                <w:tcW w:w="608" w:type="dxa"/>
                <w:vAlign w:val="top"/>
              </w:tcPr>
              <w:p w14:paraId="4284C20D" w14:textId="77777777" w:rsidR="009E13FF" w:rsidRPr="00853482" w:rsidRDefault="009E13FF" w:rsidP="009E13FF">
                <w:pPr>
                  <w:spacing w:after="0"/>
                  <w:rPr>
                    <w:lang w:eastAsia="ar-SA"/>
                  </w:rPr>
                </w:pPr>
                <w:r w:rsidRPr="00853482">
                  <w:rPr>
                    <w:rFonts w:ascii="MS Gothic" w:eastAsia="MS Gothic" w:hAnsi="MS Gothic" w:hint="eastAsia"/>
                    <w:lang w:eastAsia="ar-SA"/>
                  </w:rPr>
                  <w:t>☒</w:t>
                </w:r>
              </w:p>
            </w:tc>
          </w:sdtContent>
        </w:sdt>
        <w:sdt>
          <w:sdtPr>
            <w:rPr>
              <w:lang w:eastAsia="ar-SA"/>
            </w:rPr>
            <w:id w:val="-1579202932"/>
            <w14:checkbox>
              <w14:checked w14:val="0"/>
              <w14:checkedState w14:val="2612" w14:font="MS Gothic"/>
              <w14:uncheckedState w14:val="2610" w14:font="MS Gothic"/>
            </w14:checkbox>
          </w:sdtPr>
          <w:sdtContent>
            <w:tc>
              <w:tcPr>
                <w:tcW w:w="567" w:type="dxa"/>
                <w:vAlign w:val="top"/>
              </w:tcPr>
              <w:p w14:paraId="7A1543B6" w14:textId="77777777" w:rsidR="009E13FF" w:rsidRPr="00853482" w:rsidRDefault="009E13FF" w:rsidP="009E13FF">
                <w:pPr>
                  <w:spacing w:after="0"/>
                  <w:rPr>
                    <w:lang w:eastAsia="ar-SA"/>
                  </w:rPr>
                </w:pPr>
                <w:r w:rsidRPr="00853482">
                  <w:rPr>
                    <w:rFonts w:ascii="MS Gothic" w:eastAsia="MS Gothic" w:hAnsi="MS Gothic" w:hint="eastAsia"/>
                    <w:lang w:eastAsia="ar-SA"/>
                  </w:rPr>
                  <w:t>☐</w:t>
                </w:r>
              </w:p>
            </w:tc>
          </w:sdtContent>
        </w:sdt>
        <w:tc>
          <w:tcPr>
            <w:tcW w:w="6232" w:type="dxa"/>
            <w:vAlign w:val="top"/>
          </w:tcPr>
          <w:p w14:paraId="1CD398E7" w14:textId="35F69813" w:rsidR="009E13FF" w:rsidRPr="00853482" w:rsidRDefault="009E13FF" w:rsidP="009E13FF">
            <w:pPr>
              <w:spacing w:after="0"/>
              <w:rPr>
                <w:lang w:eastAsia="ar-SA"/>
              </w:rPr>
            </w:pPr>
            <w:r w:rsidRPr="00204621">
              <w:rPr>
                <w:lang w:eastAsia="ar-SA"/>
              </w:rPr>
              <w:t>Principal Contractor in agreement with the Facilities Manager.</w:t>
            </w:r>
          </w:p>
        </w:tc>
      </w:tr>
      <w:tr w:rsidR="009E13FF" w:rsidRPr="00853482" w14:paraId="28C01C4A"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431434B5" w14:textId="77777777" w:rsidR="009E13FF" w:rsidRPr="00853482" w:rsidRDefault="009E13FF" w:rsidP="009E13FF">
            <w:pPr>
              <w:spacing w:after="0"/>
              <w:rPr>
                <w:lang w:eastAsia="ar-SA"/>
              </w:rPr>
            </w:pPr>
            <w:r w:rsidRPr="00853482">
              <w:rPr>
                <w:lang w:eastAsia="ar-SA"/>
              </w:rPr>
              <w:t>High pedestrian or traffic generators</w:t>
            </w:r>
          </w:p>
        </w:tc>
        <w:sdt>
          <w:sdtPr>
            <w:rPr>
              <w:lang w:eastAsia="ar-SA"/>
            </w:rPr>
            <w:id w:val="883139529"/>
            <w14:checkbox>
              <w14:checked w14:val="0"/>
              <w14:checkedState w14:val="2612" w14:font="MS Gothic"/>
              <w14:uncheckedState w14:val="2610" w14:font="MS Gothic"/>
            </w14:checkbox>
          </w:sdtPr>
          <w:sdtContent>
            <w:tc>
              <w:tcPr>
                <w:tcW w:w="608" w:type="dxa"/>
                <w:vAlign w:val="top"/>
              </w:tcPr>
              <w:p w14:paraId="7936E263" w14:textId="77777777" w:rsidR="009E13FF" w:rsidRPr="00853482" w:rsidRDefault="009E13FF" w:rsidP="009E13FF">
                <w:pPr>
                  <w:spacing w:after="0"/>
                  <w:rPr>
                    <w:lang w:eastAsia="ar-SA"/>
                  </w:rPr>
                </w:pPr>
                <w:r w:rsidRPr="00853482">
                  <w:rPr>
                    <w:rFonts w:ascii="MS Gothic" w:eastAsia="MS Gothic" w:hAnsi="MS Gothic" w:hint="eastAsia"/>
                    <w:lang w:eastAsia="ar-SA"/>
                  </w:rPr>
                  <w:t>☐</w:t>
                </w:r>
              </w:p>
            </w:tc>
          </w:sdtContent>
        </w:sdt>
        <w:sdt>
          <w:sdtPr>
            <w:rPr>
              <w:lang w:eastAsia="ar-SA"/>
            </w:rPr>
            <w:id w:val="217795406"/>
            <w14:checkbox>
              <w14:checked w14:val="1"/>
              <w14:checkedState w14:val="2612" w14:font="MS Gothic"/>
              <w14:uncheckedState w14:val="2610" w14:font="MS Gothic"/>
            </w14:checkbox>
          </w:sdtPr>
          <w:sdtContent>
            <w:tc>
              <w:tcPr>
                <w:tcW w:w="567" w:type="dxa"/>
                <w:vAlign w:val="top"/>
              </w:tcPr>
              <w:p w14:paraId="4997D99D" w14:textId="77777777" w:rsidR="009E13FF" w:rsidRPr="00853482" w:rsidRDefault="009E13FF" w:rsidP="009E13FF">
                <w:pPr>
                  <w:spacing w:after="0"/>
                  <w:rPr>
                    <w:lang w:eastAsia="ar-SA"/>
                  </w:rPr>
                </w:pPr>
                <w:r w:rsidRPr="00853482">
                  <w:rPr>
                    <w:rFonts w:ascii="MS Gothic" w:eastAsia="MS Gothic" w:hAnsi="MS Gothic" w:hint="eastAsia"/>
                    <w:lang w:eastAsia="ar-SA"/>
                  </w:rPr>
                  <w:t>☒</w:t>
                </w:r>
              </w:p>
            </w:tc>
          </w:sdtContent>
        </w:sdt>
        <w:tc>
          <w:tcPr>
            <w:tcW w:w="6232" w:type="dxa"/>
            <w:vAlign w:val="top"/>
          </w:tcPr>
          <w:p w14:paraId="61843A5E" w14:textId="17C83C16" w:rsidR="009E13FF" w:rsidRPr="00853482" w:rsidRDefault="009E13FF" w:rsidP="009E13FF">
            <w:pPr>
              <w:spacing w:after="0"/>
              <w:rPr>
                <w:lang w:eastAsia="ar-SA"/>
              </w:rPr>
            </w:pPr>
            <w:r w:rsidRPr="00204621">
              <w:rPr>
                <w:lang w:eastAsia="ar-SA"/>
              </w:rPr>
              <w:t>Principal Contractor in agreement with the Facilities Manager.</w:t>
            </w:r>
          </w:p>
        </w:tc>
      </w:tr>
      <w:tr w:rsidR="00221F12" w:rsidRPr="00853482" w14:paraId="73BF5463"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6D0A0B30" w14:textId="77777777" w:rsidR="00221F12" w:rsidRPr="00853482" w:rsidRDefault="00221F12" w:rsidP="00221F12">
            <w:pPr>
              <w:spacing w:after="0"/>
              <w:rPr>
                <w:lang w:eastAsia="ar-SA"/>
              </w:rPr>
            </w:pPr>
            <w:r w:rsidRPr="00853482">
              <w:rPr>
                <w:lang w:eastAsia="ar-SA"/>
              </w:rPr>
              <w:t>Environmental restrictions</w:t>
            </w:r>
          </w:p>
        </w:tc>
        <w:sdt>
          <w:sdtPr>
            <w:rPr>
              <w:lang w:eastAsia="ar-SA"/>
            </w:rPr>
            <w:id w:val="149717018"/>
            <w14:checkbox>
              <w14:checked w14:val="1"/>
              <w14:checkedState w14:val="2612" w14:font="MS Gothic"/>
              <w14:uncheckedState w14:val="2610" w14:font="MS Gothic"/>
            </w14:checkbox>
          </w:sdtPr>
          <w:sdtContent>
            <w:tc>
              <w:tcPr>
                <w:tcW w:w="608" w:type="dxa"/>
                <w:vAlign w:val="top"/>
              </w:tcPr>
              <w:p w14:paraId="355C1524" w14:textId="4C547A12" w:rsidR="00221F12" w:rsidRPr="00853482" w:rsidRDefault="00952E50" w:rsidP="00221F12">
                <w:pPr>
                  <w:spacing w:after="0"/>
                  <w:rPr>
                    <w:lang w:eastAsia="ar-SA"/>
                  </w:rPr>
                </w:pPr>
                <w:r>
                  <w:rPr>
                    <w:rFonts w:ascii="MS Gothic" w:eastAsia="MS Gothic" w:hAnsi="MS Gothic" w:hint="eastAsia"/>
                    <w:lang w:eastAsia="ar-SA"/>
                  </w:rPr>
                  <w:t>☒</w:t>
                </w:r>
              </w:p>
            </w:tc>
          </w:sdtContent>
        </w:sdt>
        <w:sdt>
          <w:sdtPr>
            <w:rPr>
              <w:lang w:eastAsia="ar-SA"/>
            </w:rPr>
            <w:id w:val="-1061866682"/>
            <w14:checkbox>
              <w14:checked w14:val="0"/>
              <w14:checkedState w14:val="2612" w14:font="MS Gothic"/>
              <w14:uncheckedState w14:val="2610" w14:font="MS Gothic"/>
            </w14:checkbox>
          </w:sdtPr>
          <w:sdtContent>
            <w:tc>
              <w:tcPr>
                <w:tcW w:w="567" w:type="dxa"/>
                <w:vAlign w:val="top"/>
              </w:tcPr>
              <w:p w14:paraId="28A3E4B7" w14:textId="4C6F62D0" w:rsidR="00221F12" w:rsidRPr="00853482" w:rsidRDefault="00952E50" w:rsidP="00221F12">
                <w:pPr>
                  <w:spacing w:after="0"/>
                  <w:rPr>
                    <w:lang w:eastAsia="ar-SA"/>
                  </w:rPr>
                </w:pPr>
                <w:r w:rsidRPr="00952E50">
                  <w:rPr>
                    <w:rFonts w:ascii="MS Gothic" w:eastAsia="MS Gothic" w:hAnsi="MS Gothic" w:hint="eastAsia"/>
                    <w:lang w:eastAsia="ar-SA"/>
                  </w:rPr>
                  <w:t>☐</w:t>
                </w:r>
              </w:p>
            </w:tc>
          </w:sdtContent>
        </w:sdt>
        <w:tc>
          <w:tcPr>
            <w:tcW w:w="6232" w:type="dxa"/>
            <w:vAlign w:val="top"/>
          </w:tcPr>
          <w:p w14:paraId="328A03C4" w14:textId="0E4EB159" w:rsidR="00221F12" w:rsidRPr="00FF4573" w:rsidRDefault="00363799" w:rsidP="00221F12">
            <w:pPr>
              <w:spacing w:after="0"/>
              <w:rPr>
                <w:color w:val="CD0000"/>
                <w:lang w:eastAsia="ar-SA"/>
              </w:rPr>
            </w:pPr>
            <w:r w:rsidRPr="00FF4573">
              <w:rPr>
                <w:lang w:eastAsia="ar-SA"/>
              </w:rPr>
              <w:t>Amey TI</w:t>
            </w:r>
            <w:r w:rsidR="003B6EBF" w:rsidRPr="00FF4573">
              <w:rPr>
                <w:lang w:eastAsia="ar-SA"/>
              </w:rPr>
              <w:t xml:space="preserve"> to </w:t>
            </w:r>
            <w:r w:rsidRPr="00FF4573">
              <w:rPr>
                <w:lang w:eastAsia="ar-SA"/>
              </w:rPr>
              <w:t>carry out the ecology screening and environmental risk assessment prior to the commencement of any work</w:t>
            </w:r>
            <w:r w:rsidR="00EF067C" w:rsidRPr="00FF4573">
              <w:rPr>
                <w:lang w:eastAsia="ar-SA"/>
              </w:rPr>
              <w:t>, in</w:t>
            </w:r>
            <w:r w:rsidR="00E566DD" w:rsidRPr="00FF4573">
              <w:rPr>
                <w:lang w:eastAsia="ar-SA"/>
              </w:rPr>
              <w:t>cluding Bat survey.</w:t>
            </w:r>
            <w:r w:rsidR="003B6EBF" w:rsidRPr="00FF4573">
              <w:rPr>
                <w:lang w:eastAsia="ar-SA"/>
              </w:rPr>
              <w:t xml:space="preserve">  (To be confirmed by G</w:t>
            </w:r>
            <w:r w:rsidR="00E2016C" w:rsidRPr="00FF4573">
              <w:rPr>
                <w:lang w:eastAsia="ar-SA"/>
              </w:rPr>
              <w:t>. Sharpe)</w:t>
            </w:r>
          </w:p>
        </w:tc>
      </w:tr>
      <w:tr w:rsidR="00221F12" w:rsidRPr="00853482" w14:paraId="1DE64BC4"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0E15402C" w14:textId="77777777" w:rsidR="00221F12" w:rsidRPr="00853482" w:rsidRDefault="00221F12" w:rsidP="00221F12">
            <w:pPr>
              <w:spacing w:after="0"/>
              <w:rPr>
                <w:lang w:eastAsia="ar-SA"/>
              </w:rPr>
            </w:pPr>
            <w:r w:rsidRPr="00853482">
              <w:rPr>
                <w:lang w:eastAsia="ar-SA"/>
              </w:rPr>
              <w:t>Other</w:t>
            </w:r>
          </w:p>
        </w:tc>
        <w:sdt>
          <w:sdtPr>
            <w:rPr>
              <w:lang w:eastAsia="ar-SA"/>
            </w:rPr>
            <w:id w:val="220494395"/>
            <w14:checkbox>
              <w14:checked w14:val="0"/>
              <w14:checkedState w14:val="2612" w14:font="MS Gothic"/>
              <w14:uncheckedState w14:val="2610" w14:font="MS Gothic"/>
            </w14:checkbox>
          </w:sdtPr>
          <w:sdtContent>
            <w:tc>
              <w:tcPr>
                <w:tcW w:w="608" w:type="dxa"/>
                <w:vAlign w:val="top"/>
              </w:tcPr>
              <w:p w14:paraId="604B822B" w14:textId="77777777" w:rsidR="00221F12" w:rsidRPr="00853482" w:rsidRDefault="00221F12" w:rsidP="00221F12">
                <w:pPr>
                  <w:spacing w:after="0"/>
                  <w:rPr>
                    <w:lang w:eastAsia="ar-SA"/>
                  </w:rPr>
                </w:pPr>
                <w:r w:rsidRPr="00853482">
                  <w:rPr>
                    <w:rFonts w:ascii="MS Gothic" w:eastAsia="MS Gothic" w:hAnsi="MS Gothic" w:hint="eastAsia"/>
                    <w:lang w:eastAsia="ar-SA"/>
                  </w:rPr>
                  <w:t>☐</w:t>
                </w:r>
              </w:p>
            </w:tc>
          </w:sdtContent>
        </w:sdt>
        <w:sdt>
          <w:sdtPr>
            <w:rPr>
              <w:lang w:eastAsia="ar-SA"/>
            </w:rPr>
            <w:id w:val="1073938581"/>
            <w14:checkbox>
              <w14:checked w14:val="0"/>
              <w14:checkedState w14:val="2612" w14:font="MS Gothic"/>
              <w14:uncheckedState w14:val="2610" w14:font="MS Gothic"/>
            </w14:checkbox>
          </w:sdtPr>
          <w:sdtContent>
            <w:tc>
              <w:tcPr>
                <w:tcW w:w="567" w:type="dxa"/>
                <w:vAlign w:val="top"/>
              </w:tcPr>
              <w:p w14:paraId="4BCD8F93" w14:textId="77777777" w:rsidR="00221F12" w:rsidRPr="00853482" w:rsidRDefault="00221F12" w:rsidP="00221F12">
                <w:pPr>
                  <w:spacing w:after="0"/>
                  <w:rPr>
                    <w:lang w:eastAsia="ar-SA"/>
                  </w:rPr>
                </w:pPr>
                <w:r w:rsidRPr="00853482">
                  <w:rPr>
                    <w:rFonts w:ascii="MS Gothic" w:eastAsia="MS Gothic" w:hAnsi="MS Gothic" w:hint="eastAsia"/>
                    <w:lang w:eastAsia="ar-SA"/>
                  </w:rPr>
                  <w:t>☐</w:t>
                </w:r>
              </w:p>
            </w:tc>
          </w:sdtContent>
        </w:sdt>
        <w:tc>
          <w:tcPr>
            <w:tcW w:w="6232" w:type="dxa"/>
            <w:vAlign w:val="top"/>
          </w:tcPr>
          <w:p w14:paraId="2809E015" w14:textId="70BBB3DA" w:rsidR="00221F12" w:rsidRPr="00853482" w:rsidRDefault="009E13FF" w:rsidP="00221F12">
            <w:pPr>
              <w:spacing w:after="0"/>
              <w:rPr>
                <w:lang w:eastAsia="ar-SA"/>
              </w:rPr>
            </w:pPr>
            <w:r w:rsidRPr="009E13FF">
              <w:rPr>
                <w:lang w:eastAsia="ar-SA"/>
              </w:rPr>
              <w:t>Principal Contractor in agreement with the Facilities Manager.</w:t>
            </w:r>
          </w:p>
        </w:tc>
      </w:tr>
    </w:tbl>
    <w:p w14:paraId="28D659FE" w14:textId="77777777" w:rsidR="00C6018B" w:rsidRPr="00853482" w:rsidRDefault="00C6018B" w:rsidP="009B6814">
      <w:pPr>
        <w:rPr>
          <w:rStyle w:val="Hyperlink"/>
          <w:lang w:eastAsia="ar-SA"/>
        </w:rPr>
      </w:pPr>
    </w:p>
    <w:p w14:paraId="42471F1E" w14:textId="77777777" w:rsidR="00C064EF" w:rsidRPr="00853482" w:rsidRDefault="00C064EF" w:rsidP="006A4C81">
      <w:pPr>
        <w:pStyle w:val="Heading3"/>
      </w:pPr>
      <w:bookmarkStart w:id="59" w:name="_Toc129016901"/>
      <w:bookmarkStart w:id="60" w:name="_Toc210825914"/>
      <w:r w:rsidRPr="00853482">
        <w:lastRenderedPageBreak/>
        <w:t>Location of existing services</w:t>
      </w:r>
      <w:bookmarkEnd w:id="59"/>
      <w:bookmarkEnd w:id="60"/>
    </w:p>
    <w:p w14:paraId="3D81A46E" w14:textId="77777777" w:rsidR="00C064EF" w:rsidRPr="00853482" w:rsidRDefault="00C064EF" w:rsidP="006A266E">
      <w:r w:rsidRPr="00853482">
        <w:t xml:space="preserve">Please ensure all statutory undertakers services are checked and comprehensive searches conducted. </w:t>
      </w:r>
    </w:p>
    <w:p w14:paraId="2B7D5896" w14:textId="7DF12BF0" w:rsidR="00C064EF" w:rsidRPr="00853482" w:rsidRDefault="00C064EF" w:rsidP="006A266E">
      <w:r w:rsidRPr="00853482">
        <w:t>If using any of the subscription service providers (</w:t>
      </w:r>
      <w:r w:rsidR="009421D3" w:rsidRPr="00853482">
        <w:t>e.g.,</w:t>
      </w:r>
      <w:r w:rsidRPr="00853482">
        <w:t xml:space="preserve"> Line search B4 u Dig service or similar provider) to support the utility searches data collection please ensure that suppliers that don’t subscribe to the selected service are checked independently (</w:t>
      </w:r>
      <w:r w:rsidR="009421D3" w:rsidRPr="00853482">
        <w:t>e.g.,</w:t>
      </w:r>
      <w:r w:rsidRPr="00853482">
        <w:t xml:space="preserve"> 12 suppliers such as Virgin Media </w:t>
      </w:r>
      <w:r w:rsidRPr="00853482">
        <w:rPr>
          <w:b/>
          <w:bCs/>
        </w:rPr>
        <w:t>Do Not</w:t>
      </w:r>
      <w:r w:rsidRPr="00853482">
        <w:t xml:space="preserve"> subscribe to Line search)</w:t>
      </w:r>
    </w:p>
    <w:tbl>
      <w:tblPr>
        <w:tblStyle w:val="AmeyTable"/>
        <w:tblW w:w="10210" w:type="dxa"/>
        <w:tblLook w:val="04A0" w:firstRow="1" w:lastRow="0" w:firstColumn="1" w:lastColumn="0" w:noHBand="0" w:noVBand="1"/>
      </w:tblPr>
      <w:tblGrid>
        <w:gridCol w:w="2689"/>
        <w:gridCol w:w="850"/>
        <w:gridCol w:w="567"/>
        <w:gridCol w:w="709"/>
        <w:gridCol w:w="5395"/>
      </w:tblGrid>
      <w:tr w:rsidR="006A266E" w:rsidRPr="00853482" w14:paraId="6A04C461" w14:textId="77777777" w:rsidTr="00BE092F">
        <w:trPr>
          <w:cnfStyle w:val="100000000000" w:firstRow="1" w:lastRow="0" w:firstColumn="0" w:lastColumn="0" w:oddVBand="0" w:evenVBand="0" w:oddHBand="0" w:evenHBand="0" w:firstRowFirstColumn="0" w:firstRowLastColumn="0" w:lastRowFirstColumn="0" w:lastRowLastColumn="0"/>
          <w:trHeight w:val="711"/>
        </w:trPr>
        <w:tc>
          <w:tcPr>
            <w:tcW w:w="2689" w:type="dxa"/>
          </w:tcPr>
          <w:p w14:paraId="79D337F7" w14:textId="77777777" w:rsidR="006A266E" w:rsidRPr="00853482" w:rsidRDefault="006A266E" w:rsidP="006A266E">
            <w:pPr>
              <w:spacing w:after="0"/>
              <w:rPr>
                <w:rFonts w:ascii="Tahoma" w:eastAsia="Calibri" w:hAnsi="Tahoma" w:cs="Tahoma"/>
              </w:rPr>
            </w:pPr>
            <w:r w:rsidRPr="00853482">
              <w:rPr>
                <w:lang w:eastAsia="ar-SA"/>
              </w:rPr>
              <w:t>Statutory undertaker</w:t>
            </w:r>
          </w:p>
        </w:tc>
        <w:tc>
          <w:tcPr>
            <w:tcW w:w="850" w:type="dxa"/>
          </w:tcPr>
          <w:p w14:paraId="3716F14C" w14:textId="77777777" w:rsidR="006A266E" w:rsidRPr="00853482" w:rsidRDefault="006A266E" w:rsidP="006A266E">
            <w:pPr>
              <w:spacing w:after="0"/>
              <w:rPr>
                <w:sz w:val="18"/>
                <w:szCs w:val="18"/>
                <w:lang w:eastAsia="ar-SA"/>
              </w:rPr>
            </w:pPr>
            <w:r w:rsidRPr="00853482">
              <w:rPr>
                <w:sz w:val="18"/>
                <w:szCs w:val="18"/>
                <w:lang w:eastAsia="ar-SA"/>
              </w:rPr>
              <w:t xml:space="preserve">Not Present </w:t>
            </w:r>
          </w:p>
        </w:tc>
        <w:tc>
          <w:tcPr>
            <w:tcW w:w="567" w:type="dxa"/>
          </w:tcPr>
          <w:p w14:paraId="0633C01D" w14:textId="77777777" w:rsidR="006A266E" w:rsidRPr="00853482" w:rsidRDefault="006A266E" w:rsidP="006A266E">
            <w:pPr>
              <w:tabs>
                <w:tab w:val="left" w:pos="709"/>
              </w:tabs>
              <w:suppressAutoHyphens/>
              <w:spacing w:after="0"/>
              <w:rPr>
                <w:sz w:val="18"/>
                <w:szCs w:val="18"/>
                <w:lang w:eastAsia="ar-SA"/>
              </w:rPr>
            </w:pPr>
            <w:r w:rsidRPr="00853482">
              <w:rPr>
                <w:sz w:val="18"/>
                <w:szCs w:val="18"/>
                <w:lang w:eastAsia="ar-SA"/>
              </w:rPr>
              <w:t>Over</w:t>
            </w:r>
          </w:p>
          <w:p w14:paraId="0A5DC14D" w14:textId="77777777" w:rsidR="006A266E" w:rsidRPr="00853482" w:rsidRDefault="006A266E" w:rsidP="006A266E">
            <w:pPr>
              <w:spacing w:after="0"/>
              <w:rPr>
                <w:sz w:val="18"/>
                <w:szCs w:val="18"/>
                <w:lang w:eastAsia="ar-SA"/>
              </w:rPr>
            </w:pPr>
            <w:r w:rsidRPr="00853482">
              <w:rPr>
                <w:sz w:val="18"/>
                <w:szCs w:val="18"/>
                <w:lang w:eastAsia="ar-SA"/>
              </w:rPr>
              <w:t>Head</w:t>
            </w:r>
          </w:p>
        </w:tc>
        <w:tc>
          <w:tcPr>
            <w:tcW w:w="709" w:type="dxa"/>
          </w:tcPr>
          <w:p w14:paraId="49CD5341" w14:textId="77777777" w:rsidR="006A266E" w:rsidRPr="00853482" w:rsidRDefault="006A266E" w:rsidP="006A266E">
            <w:pPr>
              <w:tabs>
                <w:tab w:val="left" w:pos="709"/>
              </w:tabs>
              <w:suppressAutoHyphens/>
              <w:spacing w:after="0"/>
              <w:rPr>
                <w:sz w:val="18"/>
                <w:szCs w:val="18"/>
                <w:lang w:eastAsia="ar-SA"/>
              </w:rPr>
            </w:pPr>
            <w:r w:rsidRPr="00853482">
              <w:rPr>
                <w:sz w:val="18"/>
                <w:szCs w:val="18"/>
                <w:lang w:eastAsia="ar-SA"/>
              </w:rPr>
              <w:t>Under</w:t>
            </w:r>
          </w:p>
          <w:p w14:paraId="64FFCBDD" w14:textId="77777777" w:rsidR="006A266E" w:rsidRPr="00853482" w:rsidRDefault="006A266E" w:rsidP="006A266E">
            <w:pPr>
              <w:spacing w:after="0"/>
              <w:rPr>
                <w:sz w:val="18"/>
                <w:szCs w:val="18"/>
                <w:lang w:eastAsia="ar-SA"/>
              </w:rPr>
            </w:pPr>
            <w:r w:rsidRPr="00853482">
              <w:rPr>
                <w:sz w:val="18"/>
                <w:szCs w:val="18"/>
                <w:lang w:eastAsia="ar-SA"/>
              </w:rPr>
              <w:t>ground</w:t>
            </w:r>
          </w:p>
        </w:tc>
        <w:tc>
          <w:tcPr>
            <w:tcW w:w="5395" w:type="dxa"/>
          </w:tcPr>
          <w:p w14:paraId="443CC2AA" w14:textId="77777777" w:rsidR="006A266E" w:rsidRPr="00853482" w:rsidRDefault="006A266E" w:rsidP="006A266E">
            <w:pPr>
              <w:spacing w:after="0"/>
              <w:rPr>
                <w:rFonts w:ascii="Tahoma" w:eastAsia="Calibri" w:hAnsi="Tahoma" w:cs="Tahoma"/>
              </w:rPr>
            </w:pPr>
            <w:r w:rsidRPr="00853482">
              <w:rPr>
                <w:lang w:eastAsia="ar-SA"/>
              </w:rPr>
              <w:t>Comments</w:t>
            </w:r>
          </w:p>
        </w:tc>
      </w:tr>
      <w:tr w:rsidR="006A266E" w:rsidRPr="00853482" w14:paraId="05B60E74" w14:textId="77777777" w:rsidTr="00BE092F">
        <w:trPr>
          <w:cnfStyle w:val="000000100000" w:firstRow="0" w:lastRow="0" w:firstColumn="0" w:lastColumn="0" w:oddVBand="0" w:evenVBand="0" w:oddHBand="1" w:evenHBand="0" w:firstRowFirstColumn="0" w:firstRowLastColumn="0" w:lastRowFirstColumn="0" w:lastRowLastColumn="0"/>
        </w:trPr>
        <w:tc>
          <w:tcPr>
            <w:tcW w:w="10210" w:type="dxa"/>
            <w:gridSpan w:val="5"/>
          </w:tcPr>
          <w:p w14:paraId="53EEA829" w14:textId="77777777" w:rsidR="006A266E" w:rsidRPr="00853482" w:rsidRDefault="006A266E" w:rsidP="006A266E">
            <w:pPr>
              <w:spacing w:after="0"/>
              <w:rPr>
                <w:rFonts w:ascii="Tahoma" w:eastAsia="Calibri" w:hAnsi="Tahoma" w:cs="Tahoma"/>
                <w:b/>
                <w:bCs/>
                <w:color w:val="FFFFFF"/>
              </w:rPr>
            </w:pPr>
            <w:r w:rsidRPr="00853482">
              <w:rPr>
                <w:b/>
                <w:bCs/>
                <w:lang w:eastAsia="ar-SA"/>
              </w:rPr>
              <w:t>Electricity works</w:t>
            </w:r>
          </w:p>
        </w:tc>
      </w:tr>
      <w:tr w:rsidR="005F2FAB" w:rsidRPr="00853482" w14:paraId="7517C083" w14:textId="77777777">
        <w:trPr>
          <w:cnfStyle w:val="000000010000" w:firstRow="0" w:lastRow="0" w:firstColumn="0" w:lastColumn="0" w:oddVBand="0" w:evenVBand="0" w:oddHBand="0" w:evenHBand="1" w:firstRowFirstColumn="0" w:firstRowLastColumn="0" w:lastRowFirstColumn="0" w:lastRowLastColumn="0"/>
        </w:trPr>
        <w:tc>
          <w:tcPr>
            <w:tcW w:w="2689" w:type="dxa"/>
          </w:tcPr>
          <w:p w14:paraId="34553EA6" w14:textId="77777777" w:rsidR="005F2FAB" w:rsidRPr="00853482" w:rsidRDefault="005F2FAB" w:rsidP="005F2FAB">
            <w:pPr>
              <w:spacing w:after="0"/>
              <w:rPr>
                <w:rFonts w:ascii="Tahoma" w:eastAsia="Arial Unicode MS" w:hAnsi="Tahoma" w:cs="Tahoma"/>
                <w:color w:val="6A6D71"/>
                <w:lang w:eastAsia="ar-SA"/>
              </w:rPr>
            </w:pPr>
            <w:r w:rsidRPr="00853482">
              <w:rPr>
                <w:lang w:eastAsia="ar-SA"/>
              </w:rPr>
              <w:t>400kV</w:t>
            </w:r>
          </w:p>
        </w:tc>
        <w:sdt>
          <w:sdtPr>
            <w:rPr>
              <w:lang w:eastAsia="ar-SA"/>
            </w:rPr>
            <w:id w:val="-556860630"/>
            <w14:checkbox>
              <w14:checked w14:val="1"/>
              <w14:checkedState w14:val="2612" w14:font="MS Gothic"/>
              <w14:uncheckedState w14:val="2610" w14:font="MS Gothic"/>
            </w14:checkbox>
          </w:sdtPr>
          <w:sdtContent>
            <w:tc>
              <w:tcPr>
                <w:tcW w:w="850" w:type="dxa"/>
                <w:vAlign w:val="top"/>
              </w:tcPr>
              <w:p w14:paraId="45513D39" w14:textId="55615488" w:rsidR="005F2FAB" w:rsidRPr="00853482" w:rsidRDefault="005F2FAB" w:rsidP="005F2FAB">
                <w:pPr>
                  <w:spacing w:after="0"/>
                </w:pPr>
                <w:r w:rsidRPr="0046377B">
                  <w:rPr>
                    <w:rFonts w:ascii="MS Gothic" w:eastAsia="MS Gothic" w:hAnsi="MS Gothic" w:hint="eastAsia"/>
                    <w:lang w:eastAsia="ar-SA"/>
                  </w:rPr>
                  <w:t>☒</w:t>
                </w:r>
              </w:p>
            </w:tc>
          </w:sdtContent>
        </w:sdt>
        <w:sdt>
          <w:sdtPr>
            <w:rPr>
              <w:lang w:eastAsia="ar-SA"/>
            </w:rPr>
            <w:id w:val="-1605871797"/>
            <w14:checkbox>
              <w14:checked w14:val="0"/>
              <w14:checkedState w14:val="2612" w14:font="MS Gothic"/>
              <w14:uncheckedState w14:val="2610" w14:font="MS Gothic"/>
            </w14:checkbox>
          </w:sdtPr>
          <w:sdtContent>
            <w:tc>
              <w:tcPr>
                <w:tcW w:w="567" w:type="dxa"/>
                <w:vAlign w:val="top"/>
              </w:tcPr>
              <w:p w14:paraId="58A68228" w14:textId="77777777"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2016567504"/>
            <w14:checkbox>
              <w14:checked w14:val="0"/>
              <w14:checkedState w14:val="2612" w14:font="MS Gothic"/>
              <w14:uncheckedState w14:val="2610" w14:font="MS Gothic"/>
            </w14:checkbox>
          </w:sdtPr>
          <w:sdtContent>
            <w:tc>
              <w:tcPr>
                <w:tcW w:w="709" w:type="dxa"/>
                <w:vAlign w:val="top"/>
              </w:tcPr>
              <w:p w14:paraId="06DC1931" w14:textId="6614D213" w:rsidR="005F2FAB" w:rsidRPr="00853482" w:rsidRDefault="005F2FAB" w:rsidP="005F2FAB">
                <w:pPr>
                  <w:spacing w:after="0"/>
                </w:pPr>
                <w:r w:rsidRPr="00853482">
                  <w:rPr>
                    <w:rFonts w:ascii="MS Gothic" w:eastAsia="MS Gothic" w:hAnsi="MS Gothic" w:hint="eastAsia"/>
                    <w:lang w:eastAsia="ar-SA"/>
                  </w:rPr>
                  <w:t>☐</w:t>
                </w:r>
              </w:p>
            </w:tc>
          </w:sdtContent>
        </w:sdt>
        <w:tc>
          <w:tcPr>
            <w:tcW w:w="5395" w:type="dxa"/>
            <w:vAlign w:val="top"/>
          </w:tcPr>
          <w:p w14:paraId="44BF2C6A" w14:textId="09E6DAA6" w:rsidR="005F2FAB" w:rsidRPr="00853482" w:rsidRDefault="005F2FAB" w:rsidP="005F2FAB">
            <w:pPr>
              <w:spacing w:after="0"/>
            </w:pPr>
            <w:r w:rsidRPr="00026374">
              <w:t xml:space="preserve">Refer to Tender folder – 05.01 </w:t>
            </w:r>
            <w:proofErr w:type="spellStart"/>
            <w:r w:rsidRPr="00026374">
              <w:t>Topo</w:t>
            </w:r>
            <w:proofErr w:type="spellEnd"/>
            <w:r w:rsidRPr="00026374">
              <w:t>, Drainage and services</w:t>
            </w:r>
          </w:p>
        </w:tc>
      </w:tr>
      <w:tr w:rsidR="005F2FAB" w:rsidRPr="00853482" w14:paraId="01A00125"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2B4151E9" w14:textId="77777777" w:rsidR="005F2FAB" w:rsidRPr="00853482" w:rsidRDefault="005F2FAB" w:rsidP="005F2FAB">
            <w:pPr>
              <w:spacing w:after="0"/>
              <w:rPr>
                <w:rFonts w:ascii="Tahoma" w:eastAsia="Arial Unicode MS" w:hAnsi="Tahoma" w:cs="Tahoma"/>
                <w:color w:val="6A6D71"/>
                <w:lang w:eastAsia="ar-SA"/>
              </w:rPr>
            </w:pPr>
            <w:r w:rsidRPr="00853482">
              <w:rPr>
                <w:lang w:eastAsia="ar-SA"/>
              </w:rPr>
              <w:t>133kV</w:t>
            </w:r>
          </w:p>
        </w:tc>
        <w:sdt>
          <w:sdtPr>
            <w:rPr>
              <w:lang w:eastAsia="ar-SA"/>
            </w:rPr>
            <w:id w:val="-4216084"/>
            <w14:checkbox>
              <w14:checked w14:val="1"/>
              <w14:checkedState w14:val="2612" w14:font="MS Gothic"/>
              <w14:uncheckedState w14:val="2610" w14:font="MS Gothic"/>
            </w14:checkbox>
          </w:sdtPr>
          <w:sdtContent>
            <w:tc>
              <w:tcPr>
                <w:tcW w:w="850" w:type="dxa"/>
                <w:vAlign w:val="top"/>
              </w:tcPr>
              <w:p w14:paraId="03F015EA" w14:textId="650C951F" w:rsidR="005F2FAB" w:rsidRPr="00853482" w:rsidRDefault="005F2FAB" w:rsidP="005F2FAB">
                <w:pPr>
                  <w:spacing w:after="0"/>
                </w:pPr>
                <w:r w:rsidRPr="0046377B">
                  <w:rPr>
                    <w:rFonts w:ascii="MS Gothic" w:eastAsia="MS Gothic" w:hAnsi="MS Gothic" w:hint="eastAsia"/>
                    <w:lang w:eastAsia="ar-SA"/>
                  </w:rPr>
                  <w:t>☒</w:t>
                </w:r>
              </w:p>
            </w:tc>
          </w:sdtContent>
        </w:sdt>
        <w:sdt>
          <w:sdtPr>
            <w:rPr>
              <w:lang w:eastAsia="ar-SA"/>
            </w:rPr>
            <w:id w:val="-1762370095"/>
            <w14:checkbox>
              <w14:checked w14:val="0"/>
              <w14:checkedState w14:val="2612" w14:font="MS Gothic"/>
              <w14:uncheckedState w14:val="2610" w14:font="MS Gothic"/>
            </w14:checkbox>
          </w:sdtPr>
          <w:sdtContent>
            <w:tc>
              <w:tcPr>
                <w:tcW w:w="567" w:type="dxa"/>
                <w:vAlign w:val="top"/>
              </w:tcPr>
              <w:p w14:paraId="2C856350" w14:textId="77777777"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426197211"/>
            <w14:checkbox>
              <w14:checked w14:val="0"/>
              <w14:checkedState w14:val="2612" w14:font="MS Gothic"/>
              <w14:uncheckedState w14:val="2610" w14:font="MS Gothic"/>
            </w14:checkbox>
          </w:sdtPr>
          <w:sdtContent>
            <w:tc>
              <w:tcPr>
                <w:tcW w:w="709" w:type="dxa"/>
                <w:vAlign w:val="top"/>
              </w:tcPr>
              <w:p w14:paraId="143FBB79" w14:textId="202101D6" w:rsidR="005F2FAB" w:rsidRPr="00853482" w:rsidRDefault="005F2FAB" w:rsidP="005F2FAB">
                <w:pPr>
                  <w:spacing w:after="0"/>
                </w:pPr>
                <w:r w:rsidRPr="00853482">
                  <w:rPr>
                    <w:rFonts w:ascii="MS Gothic" w:eastAsia="MS Gothic" w:hAnsi="MS Gothic" w:hint="eastAsia"/>
                    <w:lang w:eastAsia="ar-SA"/>
                  </w:rPr>
                  <w:t>☐</w:t>
                </w:r>
              </w:p>
            </w:tc>
          </w:sdtContent>
        </w:sdt>
        <w:tc>
          <w:tcPr>
            <w:tcW w:w="5395" w:type="dxa"/>
            <w:vAlign w:val="top"/>
          </w:tcPr>
          <w:p w14:paraId="6C07C867" w14:textId="66100440" w:rsidR="005F2FAB" w:rsidRPr="00853482" w:rsidRDefault="005F2FAB" w:rsidP="005F2FAB">
            <w:pPr>
              <w:spacing w:after="0"/>
            </w:pPr>
            <w:r w:rsidRPr="00026374">
              <w:t xml:space="preserve">Refer to Tender folder – 05.01 </w:t>
            </w:r>
            <w:proofErr w:type="spellStart"/>
            <w:r w:rsidRPr="00026374">
              <w:t>Topo</w:t>
            </w:r>
            <w:proofErr w:type="spellEnd"/>
            <w:r w:rsidRPr="00026374">
              <w:t>, Drainage and services</w:t>
            </w:r>
          </w:p>
        </w:tc>
      </w:tr>
      <w:tr w:rsidR="005F2FAB" w:rsidRPr="00853482" w14:paraId="69449A4F"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7258A74E" w14:textId="77777777" w:rsidR="005F2FAB" w:rsidRPr="00853482" w:rsidRDefault="005F2FAB" w:rsidP="005F2FAB">
            <w:pPr>
              <w:spacing w:after="0"/>
              <w:rPr>
                <w:rFonts w:ascii="Tahoma" w:eastAsia="Arial Unicode MS" w:hAnsi="Tahoma" w:cs="Tahoma"/>
                <w:color w:val="6A6D71"/>
                <w:lang w:eastAsia="ar-SA"/>
              </w:rPr>
            </w:pPr>
            <w:r w:rsidRPr="00853482">
              <w:rPr>
                <w:lang w:eastAsia="ar-SA"/>
              </w:rPr>
              <w:t>66kV</w:t>
            </w:r>
          </w:p>
        </w:tc>
        <w:sdt>
          <w:sdtPr>
            <w:rPr>
              <w:lang w:eastAsia="ar-SA"/>
            </w:rPr>
            <w:id w:val="-1480072089"/>
            <w14:checkbox>
              <w14:checked w14:val="1"/>
              <w14:checkedState w14:val="2612" w14:font="MS Gothic"/>
              <w14:uncheckedState w14:val="2610" w14:font="MS Gothic"/>
            </w14:checkbox>
          </w:sdtPr>
          <w:sdtContent>
            <w:tc>
              <w:tcPr>
                <w:tcW w:w="850" w:type="dxa"/>
                <w:vAlign w:val="top"/>
              </w:tcPr>
              <w:p w14:paraId="4E174463" w14:textId="5489AD9A" w:rsidR="005F2FAB" w:rsidRPr="00853482" w:rsidRDefault="005F2FAB" w:rsidP="005F2FAB">
                <w:pPr>
                  <w:spacing w:after="0"/>
                </w:pPr>
                <w:r w:rsidRPr="0046377B">
                  <w:rPr>
                    <w:rFonts w:ascii="MS Gothic" w:eastAsia="MS Gothic" w:hAnsi="MS Gothic" w:hint="eastAsia"/>
                    <w:lang w:eastAsia="ar-SA"/>
                  </w:rPr>
                  <w:t>☒</w:t>
                </w:r>
              </w:p>
            </w:tc>
          </w:sdtContent>
        </w:sdt>
        <w:sdt>
          <w:sdtPr>
            <w:rPr>
              <w:lang w:eastAsia="ar-SA"/>
            </w:rPr>
            <w:id w:val="-1403442350"/>
            <w14:checkbox>
              <w14:checked w14:val="0"/>
              <w14:checkedState w14:val="2612" w14:font="MS Gothic"/>
              <w14:uncheckedState w14:val="2610" w14:font="MS Gothic"/>
            </w14:checkbox>
          </w:sdtPr>
          <w:sdtContent>
            <w:tc>
              <w:tcPr>
                <w:tcW w:w="567" w:type="dxa"/>
                <w:vAlign w:val="top"/>
              </w:tcPr>
              <w:p w14:paraId="6DA7624E" w14:textId="221AADC3"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486552885"/>
            <w14:checkbox>
              <w14:checked w14:val="0"/>
              <w14:checkedState w14:val="2612" w14:font="MS Gothic"/>
              <w14:uncheckedState w14:val="2610" w14:font="MS Gothic"/>
            </w14:checkbox>
          </w:sdtPr>
          <w:sdtContent>
            <w:tc>
              <w:tcPr>
                <w:tcW w:w="709" w:type="dxa"/>
                <w:vAlign w:val="top"/>
              </w:tcPr>
              <w:p w14:paraId="49732A18" w14:textId="77777777" w:rsidR="005F2FAB" w:rsidRPr="00853482" w:rsidRDefault="005F2FAB" w:rsidP="005F2FAB">
                <w:pPr>
                  <w:spacing w:after="0"/>
                </w:pPr>
                <w:r w:rsidRPr="00853482">
                  <w:rPr>
                    <w:rFonts w:ascii="MS Gothic" w:eastAsia="MS Gothic" w:hAnsi="MS Gothic" w:hint="eastAsia"/>
                    <w:lang w:eastAsia="ar-SA"/>
                  </w:rPr>
                  <w:t>☐</w:t>
                </w:r>
              </w:p>
            </w:tc>
          </w:sdtContent>
        </w:sdt>
        <w:tc>
          <w:tcPr>
            <w:tcW w:w="5395" w:type="dxa"/>
            <w:vAlign w:val="top"/>
          </w:tcPr>
          <w:p w14:paraId="6222B9F3" w14:textId="3AD49A63" w:rsidR="005F2FAB" w:rsidRPr="00853482" w:rsidRDefault="005F2FAB" w:rsidP="005F2FAB">
            <w:pPr>
              <w:spacing w:after="0"/>
            </w:pPr>
            <w:r w:rsidRPr="00026374">
              <w:t xml:space="preserve">Refer to Tender folder – 05.01 </w:t>
            </w:r>
            <w:proofErr w:type="spellStart"/>
            <w:r w:rsidRPr="00026374">
              <w:t>Topo</w:t>
            </w:r>
            <w:proofErr w:type="spellEnd"/>
            <w:r w:rsidRPr="00026374">
              <w:t>, Drainage and services</w:t>
            </w:r>
          </w:p>
        </w:tc>
      </w:tr>
      <w:tr w:rsidR="005F2FAB" w:rsidRPr="00853482" w14:paraId="6769C099"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07E0AC48" w14:textId="77777777" w:rsidR="005F2FAB" w:rsidRPr="00853482" w:rsidRDefault="005F2FAB" w:rsidP="005F2FAB">
            <w:pPr>
              <w:spacing w:after="0"/>
              <w:rPr>
                <w:rFonts w:ascii="Tahoma" w:eastAsia="Arial Unicode MS" w:hAnsi="Tahoma" w:cs="Tahoma"/>
                <w:color w:val="6A6D71"/>
                <w:lang w:eastAsia="ar-SA"/>
              </w:rPr>
            </w:pPr>
            <w:r w:rsidRPr="00853482">
              <w:rPr>
                <w:lang w:eastAsia="ar-SA"/>
              </w:rPr>
              <w:t>33kV</w:t>
            </w:r>
          </w:p>
        </w:tc>
        <w:sdt>
          <w:sdtPr>
            <w:rPr>
              <w:lang w:eastAsia="ar-SA"/>
            </w:rPr>
            <w:id w:val="-244877823"/>
            <w14:checkbox>
              <w14:checked w14:val="1"/>
              <w14:checkedState w14:val="2612" w14:font="MS Gothic"/>
              <w14:uncheckedState w14:val="2610" w14:font="MS Gothic"/>
            </w14:checkbox>
          </w:sdtPr>
          <w:sdtContent>
            <w:tc>
              <w:tcPr>
                <w:tcW w:w="850" w:type="dxa"/>
                <w:vAlign w:val="top"/>
              </w:tcPr>
              <w:p w14:paraId="513E08FE" w14:textId="385DC4FC" w:rsidR="005F2FAB" w:rsidRPr="00853482" w:rsidRDefault="005F2FAB" w:rsidP="005F2FAB">
                <w:pPr>
                  <w:spacing w:after="0"/>
                </w:pPr>
                <w:r w:rsidRPr="0046377B">
                  <w:rPr>
                    <w:rFonts w:ascii="MS Gothic" w:eastAsia="MS Gothic" w:hAnsi="MS Gothic" w:hint="eastAsia"/>
                    <w:lang w:eastAsia="ar-SA"/>
                  </w:rPr>
                  <w:t>☒</w:t>
                </w:r>
              </w:p>
            </w:tc>
          </w:sdtContent>
        </w:sdt>
        <w:sdt>
          <w:sdtPr>
            <w:rPr>
              <w:lang w:eastAsia="ar-SA"/>
            </w:rPr>
            <w:id w:val="-1832061670"/>
            <w14:checkbox>
              <w14:checked w14:val="0"/>
              <w14:checkedState w14:val="2612" w14:font="MS Gothic"/>
              <w14:uncheckedState w14:val="2610" w14:font="MS Gothic"/>
            </w14:checkbox>
          </w:sdtPr>
          <w:sdtContent>
            <w:tc>
              <w:tcPr>
                <w:tcW w:w="567" w:type="dxa"/>
                <w:vAlign w:val="top"/>
              </w:tcPr>
              <w:p w14:paraId="53EBD303" w14:textId="2EB56449"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514500939"/>
            <w14:checkbox>
              <w14:checked w14:val="0"/>
              <w14:checkedState w14:val="2612" w14:font="MS Gothic"/>
              <w14:uncheckedState w14:val="2610" w14:font="MS Gothic"/>
            </w14:checkbox>
          </w:sdtPr>
          <w:sdtContent>
            <w:tc>
              <w:tcPr>
                <w:tcW w:w="709" w:type="dxa"/>
                <w:vAlign w:val="top"/>
              </w:tcPr>
              <w:p w14:paraId="190AF2A8" w14:textId="77777777" w:rsidR="005F2FAB" w:rsidRPr="00853482" w:rsidRDefault="005F2FAB" w:rsidP="005F2FAB">
                <w:pPr>
                  <w:spacing w:after="0"/>
                </w:pPr>
                <w:r w:rsidRPr="00853482">
                  <w:rPr>
                    <w:rFonts w:ascii="MS Gothic" w:eastAsia="MS Gothic" w:hAnsi="MS Gothic" w:hint="eastAsia"/>
                    <w:lang w:eastAsia="ar-SA"/>
                  </w:rPr>
                  <w:t>☐</w:t>
                </w:r>
              </w:p>
            </w:tc>
          </w:sdtContent>
        </w:sdt>
        <w:tc>
          <w:tcPr>
            <w:tcW w:w="5395" w:type="dxa"/>
            <w:vAlign w:val="top"/>
          </w:tcPr>
          <w:p w14:paraId="540BE555" w14:textId="1C0436D2" w:rsidR="005F2FAB" w:rsidRPr="00853482" w:rsidRDefault="005F2FAB" w:rsidP="005F2FAB">
            <w:pPr>
              <w:spacing w:after="0"/>
            </w:pPr>
            <w:r w:rsidRPr="00026374">
              <w:t xml:space="preserve">Refer to Tender folder – 05.01 </w:t>
            </w:r>
            <w:proofErr w:type="spellStart"/>
            <w:r w:rsidRPr="00026374">
              <w:t>Topo</w:t>
            </w:r>
            <w:proofErr w:type="spellEnd"/>
            <w:r w:rsidRPr="00026374">
              <w:t>, Drainage and services</w:t>
            </w:r>
          </w:p>
        </w:tc>
      </w:tr>
      <w:tr w:rsidR="005F2FAB" w:rsidRPr="00853482" w14:paraId="6D51D18B"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5F0E9BCD" w14:textId="77777777" w:rsidR="005F2FAB" w:rsidRPr="00853482" w:rsidRDefault="005F2FAB" w:rsidP="005F2FAB">
            <w:pPr>
              <w:spacing w:after="0"/>
              <w:rPr>
                <w:rFonts w:ascii="Tahoma" w:eastAsia="Arial Unicode MS" w:hAnsi="Tahoma" w:cs="Tahoma"/>
                <w:color w:val="6A6D71"/>
                <w:lang w:eastAsia="ar-SA"/>
              </w:rPr>
            </w:pPr>
            <w:r w:rsidRPr="00853482">
              <w:rPr>
                <w:lang w:eastAsia="ar-SA"/>
              </w:rPr>
              <w:t>11kV</w:t>
            </w:r>
          </w:p>
        </w:tc>
        <w:sdt>
          <w:sdtPr>
            <w:rPr>
              <w:lang w:eastAsia="ar-SA"/>
            </w:rPr>
            <w:id w:val="425844757"/>
            <w14:checkbox>
              <w14:checked w14:val="1"/>
              <w14:checkedState w14:val="2612" w14:font="MS Gothic"/>
              <w14:uncheckedState w14:val="2610" w14:font="MS Gothic"/>
            </w14:checkbox>
          </w:sdtPr>
          <w:sdtContent>
            <w:tc>
              <w:tcPr>
                <w:tcW w:w="850" w:type="dxa"/>
                <w:vAlign w:val="top"/>
              </w:tcPr>
              <w:p w14:paraId="4E7BE8BB" w14:textId="055E58F0" w:rsidR="005F2FAB" w:rsidRPr="00853482" w:rsidRDefault="005F2FAB" w:rsidP="005F2FAB">
                <w:pPr>
                  <w:spacing w:after="0"/>
                </w:pPr>
                <w:r w:rsidRPr="0046377B">
                  <w:rPr>
                    <w:rFonts w:ascii="MS Gothic" w:eastAsia="MS Gothic" w:hAnsi="MS Gothic" w:hint="eastAsia"/>
                    <w:lang w:eastAsia="ar-SA"/>
                  </w:rPr>
                  <w:t>☒</w:t>
                </w:r>
              </w:p>
            </w:tc>
          </w:sdtContent>
        </w:sdt>
        <w:sdt>
          <w:sdtPr>
            <w:rPr>
              <w:lang w:eastAsia="ar-SA"/>
            </w:rPr>
            <w:id w:val="-551457043"/>
            <w14:checkbox>
              <w14:checked w14:val="0"/>
              <w14:checkedState w14:val="2612" w14:font="MS Gothic"/>
              <w14:uncheckedState w14:val="2610" w14:font="MS Gothic"/>
            </w14:checkbox>
          </w:sdtPr>
          <w:sdtContent>
            <w:tc>
              <w:tcPr>
                <w:tcW w:w="567" w:type="dxa"/>
                <w:vAlign w:val="top"/>
              </w:tcPr>
              <w:p w14:paraId="029C1EEF" w14:textId="06A684BF"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1383906829"/>
            <w14:checkbox>
              <w14:checked w14:val="0"/>
              <w14:checkedState w14:val="2612" w14:font="MS Gothic"/>
              <w14:uncheckedState w14:val="2610" w14:font="MS Gothic"/>
            </w14:checkbox>
          </w:sdtPr>
          <w:sdtContent>
            <w:tc>
              <w:tcPr>
                <w:tcW w:w="709" w:type="dxa"/>
                <w:vAlign w:val="top"/>
              </w:tcPr>
              <w:p w14:paraId="3A5B77DD" w14:textId="77777777" w:rsidR="005F2FAB" w:rsidRPr="00853482" w:rsidRDefault="005F2FAB" w:rsidP="005F2FAB">
                <w:pPr>
                  <w:spacing w:after="0"/>
                </w:pPr>
                <w:r w:rsidRPr="00853482">
                  <w:rPr>
                    <w:rFonts w:ascii="MS Gothic" w:eastAsia="MS Gothic" w:hAnsi="MS Gothic" w:hint="eastAsia"/>
                    <w:lang w:eastAsia="ar-SA"/>
                  </w:rPr>
                  <w:t>☐</w:t>
                </w:r>
              </w:p>
            </w:tc>
          </w:sdtContent>
        </w:sdt>
        <w:tc>
          <w:tcPr>
            <w:tcW w:w="5395" w:type="dxa"/>
            <w:vAlign w:val="top"/>
          </w:tcPr>
          <w:p w14:paraId="6212263D" w14:textId="71EBC606" w:rsidR="005F2FAB" w:rsidRPr="00853482" w:rsidRDefault="005F2FAB" w:rsidP="005F2FAB">
            <w:pPr>
              <w:spacing w:after="0"/>
            </w:pPr>
            <w:r w:rsidRPr="00026374">
              <w:t xml:space="preserve">Refer to Tender folder – 05.01 </w:t>
            </w:r>
            <w:proofErr w:type="spellStart"/>
            <w:r w:rsidRPr="00026374">
              <w:t>Topo</w:t>
            </w:r>
            <w:proofErr w:type="spellEnd"/>
            <w:r w:rsidRPr="00026374">
              <w:t>, Drainage and services</w:t>
            </w:r>
          </w:p>
        </w:tc>
      </w:tr>
      <w:tr w:rsidR="005F2FAB" w:rsidRPr="00853482" w14:paraId="61E18F9E"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76E0A419" w14:textId="77777777" w:rsidR="005F2FAB" w:rsidRPr="00853482" w:rsidRDefault="005F2FAB" w:rsidP="005F2FAB">
            <w:pPr>
              <w:spacing w:after="0"/>
              <w:rPr>
                <w:rFonts w:ascii="Tahoma" w:eastAsia="Arial Unicode MS" w:hAnsi="Tahoma" w:cs="Tahoma"/>
                <w:color w:val="6A6D71"/>
                <w:lang w:eastAsia="ar-SA"/>
              </w:rPr>
            </w:pPr>
            <w:r w:rsidRPr="00853482">
              <w:rPr>
                <w:lang w:eastAsia="ar-SA"/>
              </w:rPr>
              <w:t>240 / 415Volts</w:t>
            </w:r>
          </w:p>
        </w:tc>
        <w:sdt>
          <w:sdtPr>
            <w:rPr>
              <w:lang w:eastAsia="ar-SA"/>
            </w:rPr>
            <w:id w:val="262580981"/>
            <w14:checkbox>
              <w14:checked w14:val="0"/>
              <w14:checkedState w14:val="2612" w14:font="MS Gothic"/>
              <w14:uncheckedState w14:val="2610" w14:font="MS Gothic"/>
            </w14:checkbox>
          </w:sdtPr>
          <w:sdtContent>
            <w:tc>
              <w:tcPr>
                <w:tcW w:w="850" w:type="dxa"/>
                <w:vAlign w:val="top"/>
              </w:tcPr>
              <w:p w14:paraId="230454C9" w14:textId="0D36C172"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1579565379"/>
            <w14:checkbox>
              <w14:checked w14:val="0"/>
              <w14:checkedState w14:val="2612" w14:font="MS Gothic"/>
              <w14:uncheckedState w14:val="2610" w14:font="MS Gothic"/>
            </w14:checkbox>
          </w:sdtPr>
          <w:sdtContent>
            <w:tc>
              <w:tcPr>
                <w:tcW w:w="567" w:type="dxa"/>
                <w:vAlign w:val="top"/>
              </w:tcPr>
              <w:p w14:paraId="783566AD" w14:textId="29A33D8E"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675808001"/>
            <w14:checkbox>
              <w14:checked w14:val="1"/>
              <w14:checkedState w14:val="2612" w14:font="MS Gothic"/>
              <w14:uncheckedState w14:val="2610" w14:font="MS Gothic"/>
            </w14:checkbox>
          </w:sdtPr>
          <w:sdtContent>
            <w:tc>
              <w:tcPr>
                <w:tcW w:w="709" w:type="dxa"/>
                <w:vAlign w:val="top"/>
              </w:tcPr>
              <w:p w14:paraId="33B0FBE0" w14:textId="3844C772" w:rsidR="005F2FAB" w:rsidRPr="00853482" w:rsidRDefault="005F2FAB" w:rsidP="005F2FAB">
                <w:pPr>
                  <w:spacing w:after="0"/>
                </w:pPr>
                <w:r w:rsidRPr="0046377B">
                  <w:rPr>
                    <w:rFonts w:ascii="MS Gothic" w:eastAsia="MS Gothic" w:hAnsi="MS Gothic" w:hint="eastAsia"/>
                    <w:lang w:eastAsia="ar-SA"/>
                  </w:rPr>
                  <w:t>☒</w:t>
                </w:r>
              </w:p>
            </w:tc>
          </w:sdtContent>
        </w:sdt>
        <w:tc>
          <w:tcPr>
            <w:tcW w:w="5395" w:type="dxa"/>
            <w:vAlign w:val="top"/>
          </w:tcPr>
          <w:p w14:paraId="27BB9220" w14:textId="383D3787" w:rsidR="005F2FAB" w:rsidRPr="00853482" w:rsidRDefault="005F2FAB" w:rsidP="005F2FAB">
            <w:pPr>
              <w:spacing w:after="0"/>
            </w:pPr>
            <w:r w:rsidRPr="00026374">
              <w:t xml:space="preserve">Refer to Tender folder – 05.01 </w:t>
            </w:r>
            <w:proofErr w:type="spellStart"/>
            <w:r w:rsidRPr="00026374">
              <w:t>Topo</w:t>
            </w:r>
            <w:proofErr w:type="spellEnd"/>
            <w:r w:rsidRPr="00026374">
              <w:t>, Drainage and services</w:t>
            </w:r>
          </w:p>
        </w:tc>
      </w:tr>
      <w:tr w:rsidR="005F2FAB" w:rsidRPr="00853482" w14:paraId="2F14431D"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254F90DE" w14:textId="77777777" w:rsidR="005F2FAB" w:rsidRPr="00853482" w:rsidRDefault="005F2FAB" w:rsidP="005F2FAB">
            <w:pPr>
              <w:spacing w:after="0"/>
              <w:rPr>
                <w:rFonts w:ascii="Tahoma" w:eastAsia="Calibri" w:hAnsi="Tahoma" w:cs="Tahoma"/>
                <w:color w:val="6A6D71"/>
                <w:lang w:eastAsia="ar-SA"/>
              </w:rPr>
            </w:pPr>
            <w:r w:rsidRPr="00853482">
              <w:rPr>
                <w:lang w:eastAsia="ar-SA"/>
              </w:rPr>
              <w:t>400kV</w:t>
            </w:r>
          </w:p>
        </w:tc>
        <w:sdt>
          <w:sdtPr>
            <w:rPr>
              <w:lang w:eastAsia="ar-SA"/>
            </w:rPr>
            <w:id w:val="166131091"/>
            <w14:checkbox>
              <w14:checked w14:val="1"/>
              <w14:checkedState w14:val="2612" w14:font="MS Gothic"/>
              <w14:uncheckedState w14:val="2610" w14:font="MS Gothic"/>
            </w14:checkbox>
          </w:sdtPr>
          <w:sdtContent>
            <w:tc>
              <w:tcPr>
                <w:tcW w:w="850" w:type="dxa"/>
                <w:vAlign w:val="top"/>
              </w:tcPr>
              <w:p w14:paraId="787560C6" w14:textId="0FA72C46" w:rsidR="005F2FAB" w:rsidRPr="00853482" w:rsidRDefault="005F2FAB" w:rsidP="005F2FAB">
                <w:pPr>
                  <w:spacing w:after="0"/>
                </w:pPr>
                <w:r w:rsidRPr="00C80BA9">
                  <w:rPr>
                    <w:rFonts w:ascii="MS Gothic" w:eastAsia="MS Gothic" w:hAnsi="MS Gothic" w:hint="eastAsia"/>
                    <w:lang w:eastAsia="ar-SA"/>
                  </w:rPr>
                  <w:t>☒</w:t>
                </w:r>
              </w:p>
            </w:tc>
          </w:sdtContent>
        </w:sdt>
        <w:sdt>
          <w:sdtPr>
            <w:rPr>
              <w:lang w:eastAsia="ar-SA"/>
            </w:rPr>
            <w:id w:val="378518032"/>
            <w14:checkbox>
              <w14:checked w14:val="0"/>
              <w14:checkedState w14:val="2612" w14:font="MS Gothic"/>
              <w14:uncheckedState w14:val="2610" w14:font="MS Gothic"/>
            </w14:checkbox>
          </w:sdtPr>
          <w:sdtContent>
            <w:tc>
              <w:tcPr>
                <w:tcW w:w="567" w:type="dxa"/>
                <w:vAlign w:val="top"/>
              </w:tcPr>
              <w:p w14:paraId="4A0E7AC0" w14:textId="77777777" w:rsidR="005F2FAB" w:rsidRPr="00853482" w:rsidRDefault="005F2FAB" w:rsidP="005F2FAB">
                <w:pPr>
                  <w:spacing w:after="0"/>
                </w:pPr>
                <w:r w:rsidRPr="00853482">
                  <w:rPr>
                    <w:rFonts w:ascii="MS Gothic" w:eastAsia="MS Gothic" w:hAnsi="MS Gothic" w:hint="eastAsia"/>
                    <w:lang w:eastAsia="ar-SA"/>
                  </w:rPr>
                  <w:t>☐</w:t>
                </w:r>
              </w:p>
            </w:tc>
          </w:sdtContent>
        </w:sdt>
        <w:sdt>
          <w:sdtPr>
            <w:rPr>
              <w:lang w:eastAsia="ar-SA"/>
            </w:rPr>
            <w:id w:val="1417126830"/>
            <w14:checkbox>
              <w14:checked w14:val="0"/>
              <w14:checkedState w14:val="2612" w14:font="MS Gothic"/>
              <w14:uncheckedState w14:val="2610" w14:font="MS Gothic"/>
            </w14:checkbox>
          </w:sdtPr>
          <w:sdtContent>
            <w:tc>
              <w:tcPr>
                <w:tcW w:w="709" w:type="dxa"/>
                <w:vAlign w:val="top"/>
              </w:tcPr>
              <w:p w14:paraId="2887E41B" w14:textId="1CB2BB03" w:rsidR="005F2FAB" w:rsidRPr="00853482" w:rsidRDefault="005F2FAB" w:rsidP="005F2FAB">
                <w:pPr>
                  <w:spacing w:after="0"/>
                </w:pPr>
                <w:r w:rsidRPr="00853482">
                  <w:rPr>
                    <w:rFonts w:ascii="MS Gothic" w:eastAsia="MS Gothic" w:hAnsi="MS Gothic" w:hint="eastAsia"/>
                    <w:lang w:eastAsia="ar-SA"/>
                  </w:rPr>
                  <w:t>☐</w:t>
                </w:r>
              </w:p>
            </w:tc>
          </w:sdtContent>
        </w:sdt>
        <w:tc>
          <w:tcPr>
            <w:tcW w:w="5395" w:type="dxa"/>
            <w:vAlign w:val="top"/>
          </w:tcPr>
          <w:p w14:paraId="004696CF" w14:textId="40FBAC9A" w:rsidR="005F2FAB" w:rsidRPr="00853482" w:rsidRDefault="005F2FAB" w:rsidP="005F2FAB">
            <w:pPr>
              <w:spacing w:after="0"/>
            </w:pPr>
            <w:r w:rsidRPr="00026374">
              <w:t xml:space="preserve">Refer to Tender folder – 05.01 </w:t>
            </w:r>
            <w:proofErr w:type="spellStart"/>
            <w:r w:rsidRPr="00026374">
              <w:t>Topo</w:t>
            </w:r>
            <w:proofErr w:type="spellEnd"/>
            <w:r w:rsidRPr="00026374">
              <w:t>, Drainage and services</w:t>
            </w:r>
          </w:p>
        </w:tc>
      </w:tr>
      <w:tr w:rsidR="006A266E" w:rsidRPr="00853482" w14:paraId="66CCEBF1" w14:textId="77777777" w:rsidTr="00BE092F">
        <w:trPr>
          <w:cnfStyle w:val="000000100000" w:firstRow="0" w:lastRow="0" w:firstColumn="0" w:lastColumn="0" w:oddVBand="0" w:evenVBand="0" w:oddHBand="1" w:evenHBand="0" w:firstRowFirstColumn="0" w:firstRowLastColumn="0" w:lastRowFirstColumn="0" w:lastRowLastColumn="0"/>
        </w:trPr>
        <w:tc>
          <w:tcPr>
            <w:tcW w:w="10210" w:type="dxa"/>
            <w:gridSpan w:val="5"/>
          </w:tcPr>
          <w:p w14:paraId="375F870E" w14:textId="77777777" w:rsidR="006A266E" w:rsidRPr="00853482" w:rsidRDefault="006A266E" w:rsidP="006A266E">
            <w:pPr>
              <w:spacing w:after="0"/>
              <w:rPr>
                <w:lang w:eastAsia="ar-SA"/>
              </w:rPr>
            </w:pPr>
            <w:r w:rsidRPr="00853482">
              <w:rPr>
                <w:b/>
                <w:bCs/>
                <w:lang w:eastAsia="ar-SA"/>
              </w:rPr>
              <w:t>Water (foul and potable)</w:t>
            </w:r>
          </w:p>
        </w:tc>
      </w:tr>
      <w:tr w:rsidR="00C02604" w:rsidRPr="00853482" w14:paraId="28D53F52"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5E845DCE" w14:textId="77777777" w:rsidR="00C02604" w:rsidRPr="00853482" w:rsidRDefault="00C02604" w:rsidP="00C02604">
            <w:pPr>
              <w:spacing w:after="0"/>
              <w:rPr>
                <w:lang w:eastAsia="ar-SA"/>
              </w:rPr>
            </w:pPr>
            <w:r w:rsidRPr="00853482">
              <w:rPr>
                <w:lang w:eastAsia="ar-SA"/>
              </w:rPr>
              <w:t>Public Foul</w:t>
            </w:r>
          </w:p>
        </w:tc>
        <w:sdt>
          <w:sdtPr>
            <w:rPr>
              <w:lang w:eastAsia="ar-SA"/>
            </w:rPr>
            <w:id w:val="-1325656773"/>
            <w14:checkbox>
              <w14:checked w14:val="0"/>
              <w14:checkedState w14:val="2612" w14:font="MS Gothic"/>
              <w14:uncheckedState w14:val="2610" w14:font="MS Gothic"/>
            </w14:checkbox>
          </w:sdtPr>
          <w:sdtContent>
            <w:tc>
              <w:tcPr>
                <w:tcW w:w="850" w:type="dxa"/>
                <w:vAlign w:val="top"/>
              </w:tcPr>
              <w:p w14:paraId="170F9F33" w14:textId="057E6E15" w:rsidR="00C02604" w:rsidRPr="00853482" w:rsidRDefault="00485243" w:rsidP="00C02604">
                <w:pPr>
                  <w:spacing w:after="0"/>
                </w:pPr>
                <w:r w:rsidRPr="00485243">
                  <w:rPr>
                    <w:rFonts w:ascii="MS Gothic" w:eastAsia="MS Gothic" w:hAnsi="MS Gothic" w:hint="eastAsia"/>
                    <w:lang w:eastAsia="ar-SA"/>
                  </w:rPr>
                  <w:t>☐</w:t>
                </w:r>
              </w:p>
            </w:tc>
          </w:sdtContent>
        </w:sdt>
        <w:sdt>
          <w:sdtPr>
            <w:rPr>
              <w:lang w:eastAsia="ar-SA"/>
            </w:rPr>
            <w:id w:val="412983066"/>
            <w14:checkbox>
              <w14:checked w14:val="0"/>
              <w14:checkedState w14:val="2612" w14:font="MS Gothic"/>
              <w14:uncheckedState w14:val="2610" w14:font="MS Gothic"/>
            </w14:checkbox>
          </w:sdtPr>
          <w:sdtContent>
            <w:tc>
              <w:tcPr>
                <w:tcW w:w="567" w:type="dxa"/>
                <w:vAlign w:val="top"/>
              </w:tcPr>
              <w:p w14:paraId="4D5B2891" w14:textId="77777777" w:rsidR="00C02604" w:rsidRPr="00853482" w:rsidRDefault="00C02604" w:rsidP="00C02604">
                <w:pPr>
                  <w:spacing w:after="0"/>
                </w:pPr>
                <w:r w:rsidRPr="00853482">
                  <w:rPr>
                    <w:rFonts w:ascii="MS Gothic" w:eastAsia="MS Gothic" w:hAnsi="MS Gothic" w:hint="eastAsia"/>
                    <w:lang w:eastAsia="ar-SA"/>
                  </w:rPr>
                  <w:t>☐</w:t>
                </w:r>
              </w:p>
            </w:tc>
          </w:sdtContent>
        </w:sdt>
        <w:sdt>
          <w:sdtPr>
            <w:rPr>
              <w:lang w:eastAsia="ar-SA"/>
            </w:rPr>
            <w:id w:val="519429781"/>
            <w14:checkbox>
              <w14:checked w14:val="1"/>
              <w14:checkedState w14:val="2612" w14:font="MS Gothic"/>
              <w14:uncheckedState w14:val="2610" w14:font="MS Gothic"/>
            </w14:checkbox>
          </w:sdtPr>
          <w:sdtContent>
            <w:tc>
              <w:tcPr>
                <w:tcW w:w="709" w:type="dxa"/>
                <w:vAlign w:val="top"/>
              </w:tcPr>
              <w:p w14:paraId="3D300FA1" w14:textId="0EA33ADD" w:rsidR="00C02604" w:rsidRPr="00853482" w:rsidRDefault="00485243" w:rsidP="00C02604">
                <w:pPr>
                  <w:spacing w:after="0"/>
                </w:pPr>
                <w:r w:rsidRPr="00485243">
                  <w:rPr>
                    <w:rFonts w:ascii="MS Gothic" w:eastAsia="MS Gothic" w:hAnsi="MS Gothic" w:hint="eastAsia"/>
                    <w:lang w:eastAsia="ar-SA"/>
                  </w:rPr>
                  <w:t>☒</w:t>
                </w:r>
              </w:p>
            </w:tc>
          </w:sdtContent>
        </w:sdt>
        <w:tc>
          <w:tcPr>
            <w:tcW w:w="5395" w:type="dxa"/>
            <w:vAlign w:val="top"/>
          </w:tcPr>
          <w:p w14:paraId="77D45BDE" w14:textId="56BFC5A0" w:rsidR="00C02604" w:rsidRPr="00853482" w:rsidRDefault="00C02604" w:rsidP="00C02604">
            <w:pPr>
              <w:spacing w:after="0"/>
            </w:pPr>
            <w:r w:rsidRPr="00280FC5">
              <w:t xml:space="preserve">Refer to Tender folder – 05.01 </w:t>
            </w:r>
            <w:proofErr w:type="spellStart"/>
            <w:r w:rsidRPr="00280FC5">
              <w:t>Topo</w:t>
            </w:r>
            <w:proofErr w:type="spellEnd"/>
            <w:r w:rsidRPr="00280FC5">
              <w:t>, Drainage and services</w:t>
            </w:r>
          </w:p>
        </w:tc>
      </w:tr>
      <w:tr w:rsidR="00C02604" w:rsidRPr="00853482" w14:paraId="513BF11E"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17EB0761" w14:textId="77777777" w:rsidR="00C02604" w:rsidRPr="00853482" w:rsidRDefault="00C02604" w:rsidP="00C02604">
            <w:pPr>
              <w:spacing w:after="0"/>
              <w:rPr>
                <w:rFonts w:eastAsia="Arial Unicode MS"/>
                <w:lang w:eastAsia="ar-SA"/>
              </w:rPr>
            </w:pPr>
            <w:r w:rsidRPr="00853482">
              <w:rPr>
                <w:lang w:eastAsia="ar-SA"/>
              </w:rPr>
              <w:t>Pressurised Foul</w:t>
            </w:r>
          </w:p>
        </w:tc>
        <w:sdt>
          <w:sdtPr>
            <w:rPr>
              <w:lang w:eastAsia="ar-SA"/>
            </w:rPr>
            <w:id w:val="1544551894"/>
            <w14:checkbox>
              <w14:checked w14:val="1"/>
              <w14:checkedState w14:val="2612" w14:font="MS Gothic"/>
              <w14:uncheckedState w14:val="2610" w14:font="MS Gothic"/>
            </w14:checkbox>
          </w:sdtPr>
          <w:sdtContent>
            <w:tc>
              <w:tcPr>
                <w:tcW w:w="850" w:type="dxa"/>
                <w:vAlign w:val="top"/>
              </w:tcPr>
              <w:p w14:paraId="2E86DEDE" w14:textId="33892D2D" w:rsidR="00C02604" w:rsidRPr="00853482" w:rsidRDefault="00C02604" w:rsidP="00C02604">
                <w:pPr>
                  <w:spacing w:after="0"/>
                </w:pPr>
                <w:r w:rsidRPr="00310B1B">
                  <w:rPr>
                    <w:rFonts w:ascii="MS Gothic" w:eastAsia="MS Gothic" w:hAnsi="MS Gothic" w:hint="eastAsia"/>
                    <w:lang w:eastAsia="ar-SA"/>
                  </w:rPr>
                  <w:t>☒</w:t>
                </w:r>
              </w:p>
            </w:tc>
          </w:sdtContent>
        </w:sdt>
        <w:sdt>
          <w:sdtPr>
            <w:rPr>
              <w:lang w:eastAsia="ar-SA"/>
            </w:rPr>
            <w:id w:val="133993906"/>
            <w14:checkbox>
              <w14:checked w14:val="0"/>
              <w14:checkedState w14:val="2612" w14:font="MS Gothic"/>
              <w14:uncheckedState w14:val="2610" w14:font="MS Gothic"/>
            </w14:checkbox>
          </w:sdtPr>
          <w:sdtContent>
            <w:tc>
              <w:tcPr>
                <w:tcW w:w="567" w:type="dxa"/>
                <w:vAlign w:val="top"/>
              </w:tcPr>
              <w:p w14:paraId="0720C132" w14:textId="261A995E" w:rsidR="00C02604" w:rsidRPr="00853482" w:rsidRDefault="00C02604" w:rsidP="00C02604">
                <w:pPr>
                  <w:spacing w:after="0"/>
                </w:pPr>
                <w:r w:rsidRPr="00310B1B">
                  <w:rPr>
                    <w:rFonts w:ascii="MS Gothic" w:eastAsia="MS Gothic" w:hAnsi="MS Gothic" w:hint="eastAsia"/>
                    <w:lang w:eastAsia="ar-SA"/>
                  </w:rPr>
                  <w:t>☐</w:t>
                </w:r>
              </w:p>
            </w:tc>
          </w:sdtContent>
        </w:sdt>
        <w:sdt>
          <w:sdtPr>
            <w:rPr>
              <w:lang w:eastAsia="ar-SA"/>
            </w:rPr>
            <w:id w:val="-11227209"/>
            <w14:checkbox>
              <w14:checked w14:val="0"/>
              <w14:checkedState w14:val="2612" w14:font="MS Gothic"/>
              <w14:uncheckedState w14:val="2610" w14:font="MS Gothic"/>
            </w14:checkbox>
          </w:sdtPr>
          <w:sdtContent>
            <w:tc>
              <w:tcPr>
                <w:tcW w:w="709" w:type="dxa"/>
                <w:vAlign w:val="top"/>
              </w:tcPr>
              <w:p w14:paraId="0EA046C7" w14:textId="77777777" w:rsidR="00C02604" w:rsidRPr="00853482" w:rsidRDefault="00C02604" w:rsidP="00C02604">
                <w:pPr>
                  <w:spacing w:after="0"/>
                </w:pPr>
                <w:r w:rsidRPr="00853482">
                  <w:rPr>
                    <w:rFonts w:ascii="MS Gothic" w:eastAsia="MS Gothic" w:hAnsi="MS Gothic" w:hint="eastAsia"/>
                    <w:lang w:eastAsia="ar-SA"/>
                  </w:rPr>
                  <w:t>☐</w:t>
                </w:r>
              </w:p>
            </w:tc>
          </w:sdtContent>
        </w:sdt>
        <w:tc>
          <w:tcPr>
            <w:tcW w:w="5395" w:type="dxa"/>
            <w:vAlign w:val="top"/>
          </w:tcPr>
          <w:p w14:paraId="35C7E8D5" w14:textId="1DC1488E" w:rsidR="00C02604" w:rsidRPr="00853482" w:rsidRDefault="00C02604" w:rsidP="00C02604">
            <w:pPr>
              <w:spacing w:after="0"/>
            </w:pPr>
            <w:r w:rsidRPr="00280FC5">
              <w:t xml:space="preserve">Refer to Tender folder – 05.01 </w:t>
            </w:r>
            <w:proofErr w:type="spellStart"/>
            <w:r w:rsidRPr="00280FC5">
              <w:t>Topo</w:t>
            </w:r>
            <w:proofErr w:type="spellEnd"/>
            <w:r w:rsidRPr="00280FC5">
              <w:t>, Drainage and services</w:t>
            </w:r>
          </w:p>
        </w:tc>
      </w:tr>
      <w:tr w:rsidR="00C02604" w:rsidRPr="00853482" w14:paraId="182058CC"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039DFF84" w14:textId="77777777" w:rsidR="00C02604" w:rsidRPr="00853482" w:rsidRDefault="00C02604" w:rsidP="00C02604">
            <w:pPr>
              <w:spacing w:after="0"/>
              <w:rPr>
                <w:rFonts w:eastAsia="Arial Unicode MS"/>
                <w:lang w:eastAsia="ar-SA"/>
              </w:rPr>
            </w:pPr>
            <w:r w:rsidRPr="00853482">
              <w:rPr>
                <w:lang w:eastAsia="ar-SA"/>
              </w:rPr>
              <w:t>Public Combined Gravity</w:t>
            </w:r>
          </w:p>
        </w:tc>
        <w:sdt>
          <w:sdtPr>
            <w:rPr>
              <w:lang w:eastAsia="ar-SA"/>
            </w:rPr>
            <w:id w:val="627363260"/>
            <w14:checkbox>
              <w14:checked w14:val="1"/>
              <w14:checkedState w14:val="2612" w14:font="MS Gothic"/>
              <w14:uncheckedState w14:val="2610" w14:font="MS Gothic"/>
            </w14:checkbox>
          </w:sdtPr>
          <w:sdtContent>
            <w:tc>
              <w:tcPr>
                <w:tcW w:w="850" w:type="dxa"/>
                <w:vAlign w:val="top"/>
              </w:tcPr>
              <w:p w14:paraId="5F6028D8" w14:textId="0B7D6961" w:rsidR="00C02604" w:rsidRPr="00853482" w:rsidRDefault="00244388" w:rsidP="00C02604">
                <w:pPr>
                  <w:spacing w:after="0"/>
                </w:pPr>
                <w:r w:rsidRPr="00244388">
                  <w:rPr>
                    <w:rFonts w:ascii="MS Gothic" w:eastAsia="MS Gothic" w:hAnsi="MS Gothic" w:hint="eastAsia"/>
                    <w:lang w:eastAsia="ar-SA"/>
                  </w:rPr>
                  <w:t>☒</w:t>
                </w:r>
              </w:p>
            </w:tc>
          </w:sdtContent>
        </w:sdt>
        <w:sdt>
          <w:sdtPr>
            <w:rPr>
              <w:lang w:eastAsia="ar-SA"/>
            </w:rPr>
            <w:id w:val="540410879"/>
            <w14:checkbox>
              <w14:checked w14:val="0"/>
              <w14:checkedState w14:val="2612" w14:font="MS Gothic"/>
              <w14:uncheckedState w14:val="2610" w14:font="MS Gothic"/>
            </w14:checkbox>
          </w:sdtPr>
          <w:sdtContent>
            <w:tc>
              <w:tcPr>
                <w:tcW w:w="567" w:type="dxa"/>
                <w:vAlign w:val="top"/>
              </w:tcPr>
              <w:p w14:paraId="070BC1A9" w14:textId="77777777" w:rsidR="00C02604" w:rsidRPr="00853482" w:rsidRDefault="00C02604" w:rsidP="00C02604">
                <w:pPr>
                  <w:spacing w:after="0"/>
                </w:pPr>
                <w:r w:rsidRPr="00853482">
                  <w:rPr>
                    <w:rFonts w:ascii="MS Gothic" w:eastAsia="MS Gothic" w:hAnsi="MS Gothic" w:hint="eastAsia"/>
                    <w:lang w:eastAsia="ar-SA"/>
                  </w:rPr>
                  <w:t>☐</w:t>
                </w:r>
              </w:p>
            </w:tc>
          </w:sdtContent>
        </w:sdt>
        <w:sdt>
          <w:sdtPr>
            <w:rPr>
              <w:lang w:eastAsia="ar-SA"/>
            </w:rPr>
            <w:id w:val="125054211"/>
            <w14:checkbox>
              <w14:checked w14:val="0"/>
              <w14:checkedState w14:val="2612" w14:font="MS Gothic"/>
              <w14:uncheckedState w14:val="2610" w14:font="MS Gothic"/>
            </w14:checkbox>
          </w:sdtPr>
          <w:sdtContent>
            <w:tc>
              <w:tcPr>
                <w:tcW w:w="709" w:type="dxa"/>
                <w:vAlign w:val="top"/>
              </w:tcPr>
              <w:p w14:paraId="6911260A" w14:textId="5D01E6C1" w:rsidR="00C02604" w:rsidRPr="00853482" w:rsidRDefault="00244388" w:rsidP="00C02604">
                <w:pPr>
                  <w:spacing w:after="0"/>
                </w:pPr>
                <w:r w:rsidRPr="00244388">
                  <w:rPr>
                    <w:rFonts w:ascii="MS Gothic" w:eastAsia="MS Gothic" w:hAnsi="MS Gothic" w:hint="eastAsia"/>
                    <w:lang w:eastAsia="ar-SA"/>
                  </w:rPr>
                  <w:t>☐</w:t>
                </w:r>
              </w:p>
            </w:tc>
          </w:sdtContent>
        </w:sdt>
        <w:tc>
          <w:tcPr>
            <w:tcW w:w="5395" w:type="dxa"/>
            <w:vAlign w:val="top"/>
          </w:tcPr>
          <w:p w14:paraId="51ED4FEF" w14:textId="4C9DBFED" w:rsidR="00C02604" w:rsidRPr="00853482" w:rsidRDefault="00C02604" w:rsidP="00C02604">
            <w:pPr>
              <w:spacing w:after="0"/>
            </w:pPr>
            <w:r w:rsidRPr="00280FC5">
              <w:t xml:space="preserve">Refer to Tender folder – 05.01 </w:t>
            </w:r>
            <w:proofErr w:type="spellStart"/>
            <w:r w:rsidRPr="00280FC5">
              <w:t>Topo</w:t>
            </w:r>
            <w:proofErr w:type="spellEnd"/>
            <w:r w:rsidRPr="00280FC5">
              <w:t>, Drainage and services</w:t>
            </w:r>
          </w:p>
        </w:tc>
      </w:tr>
      <w:tr w:rsidR="00C02604" w:rsidRPr="00853482" w14:paraId="3429438D"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2BFB3CD6" w14:textId="77777777" w:rsidR="00C02604" w:rsidRPr="00853482" w:rsidRDefault="00C02604" w:rsidP="00C02604">
            <w:pPr>
              <w:spacing w:after="0"/>
              <w:rPr>
                <w:lang w:eastAsia="ar-SA"/>
              </w:rPr>
            </w:pPr>
            <w:r w:rsidRPr="00853482">
              <w:rPr>
                <w:lang w:eastAsia="ar-SA"/>
              </w:rPr>
              <w:t>Pressurised Combined</w:t>
            </w:r>
          </w:p>
        </w:tc>
        <w:sdt>
          <w:sdtPr>
            <w:rPr>
              <w:lang w:eastAsia="ar-SA"/>
            </w:rPr>
            <w:id w:val="213238975"/>
            <w14:checkbox>
              <w14:checked w14:val="1"/>
              <w14:checkedState w14:val="2612" w14:font="MS Gothic"/>
              <w14:uncheckedState w14:val="2610" w14:font="MS Gothic"/>
            </w14:checkbox>
          </w:sdtPr>
          <w:sdtContent>
            <w:tc>
              <w:tcPr>
                <w:tcW w:w="850" w:type="dxa"/>
                <w:vAlign w:val="top"/>
              </w:tcPr>
              <w:p w14:paraId="6059B675" w14:textId="240580DB" w:rsidR="00C02604" w:rsidRPr="00853482" w:rsidRDefault="00C02604" w:rsidP="00C02604">
                <w:pPr>
                  <w:spacing w:after="0"/>
                </w:pPr>
                <w:r w:rsidRPr="00310B1B">
                  <w:rPr>
                    <w:rFonts w:ascii="MS Gothic" w:eastAsia="MS Gothic" w:hAnsi="MS Gothic" w:hint="eastAsia"/>
                    <w:lang w:eastAsia="ar-SA"/>
                  </w:rPr>
                  <w:t>☒</w:t>
                </w:r>
              </w:p>
            </w:tc>
          </w:sdtContent>
        </w:sdt>
        <w:sdt>
          <w:sdtPr>
            <w:rPr>
              <w:lang w:eastAsia="ar-SA"/>
            </w:rPr>
            <w:id w:val="-537115722"/>
            <w14:checkbox>
              <w14:checked w14:val="0"/>
              <w14:checkedState w14:val="2612" w14:font="MS Gothic"/>
              <w14:uncheckedState w14:val="2610" w14:font="MS Gothic"/>
            </w14:checkbox>
          </w:sdtPr>
          <w:sdtContent>
            <w:tc>
              <w:tcPr>
                <w:tcW w:w="567" w:type="dxa"/>
                <w:vAlign w:val="top"/>
              </w:tcPr>
              <w:p w14:paraId="6CB982BD" w14:textId="196B1F4A" w:rsidR="00C02604" w:rsidRPr="00853482" w:rsidRDefault="00C02604" w:rsidP="00C02604">
                <w:pPr>
                  <w:spacing w:after="0"/>
                </w:pPr>
                <w:r w:rsidRPr="00310B1B">
                  <w:rPr>
                    <w:rFonts w:ascii="MS Gothic" w:eastAsia="MS Gothic" w:hAnsi="MS Gothic" w:hint="eastAsia"/>
                    <w:lang w:eastAsia="ar-SA"/>
                  </w:rPr>
                  <w:t>☐</w:t>
                </w:r>
              </w:p>
            </w:tc>
          </w:sdtContent>
        </w:sdt>
        <w:sdt>
          <w:sdtPr>
            <w:rPr>
              <w:lang w:eastAsia="ar-SA"/>
            </w:rPr>
            <w:id w:val="1521970873"/>
            <w14:checkbox>
              <w14:checked w14:val="0"/>
              <w14:checkedState w14:val="2612" w14:font="MS Gothic"/>
              <w14:uncheckedState w14:val="2610" w14:font="MS Gothic"/>
            </w14:checkbox>
          </w:sdtPr>
          <w:sdtContent>
            <w:tc>
              <w:tcPr>
                <w:tcW w:w="709" w:type="dxa"/>
                <w:vAlign w:val="top"/>
              </w:tcPr>
              <w:p w14:paraId="23D97D81" w14:textId="77777777" w:rsidR="00C02604" w:rsidRPr="00853482" w:rsidRDefault="00C02604" w:rsidP="00C02604">
                <w:pPr>
                  <w:spacing w:after="0"/>
                </w:pPr>
                <w:r w:rsidRPr="00853482">
                  <w:rPr>
                    <w:rFonts w:ascii="MS Gothic" w:eastAsia="MS Gothic" w:hAnsi="MS Gothic" w:hint="eastAsia"/>
                    <w:lang w:eastAsia="ar-SA"/>
                  </w:rPr>
                  <w:t>☐</w:t>
                </w:r>
              </w:p>
            </w:tc>
          </w:sdtContent>
        </w:sdt>
        <w:tc>
          <w:tcPr>
            <w:tcW w:w="5395" w:type="dxa"/>
            <w:vAlign w:val="top"/>
          </w:tcPr>
          <w:p w14:paraId="69B0869E" w14:textId="4A4033E9" w:rsidR="00C02604" w:rsidRPr="00853482" w:rsidRDefault="00C02604" w:rsidP="00C02604">
            <w:pPr>
              <w:spacing w:after="0"/>
            </w:pPr>
            <w:r w:rsidRPr="00280FC5">
              <w:t xml:space="preserve">Refer to Tender folder – 05.01 </w:t>
            </w:r>
            <w:proofErr w:type="spellStart"/>
            <w:r w:rsidRPr="00280FC5">
              <w:t>Topo</w:t>
            </w:r>
            <w:proofErr w:type="spellEnd"/>
            <w:r w:rsidRPr="00280FC5">
              <w:t>, Drainage and services</w:t>
            </w:r>
          </w:p>
        </w:tc>
      </w:tr>
      <w:tr w:rsidR="00C02604" w:rsidRPr="00853482" w14:paraId="584728B4"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2E113E22" w14:textId="77777777" w:rsidR="00C02604" w:rsidRPr="00853482" w:rsidRDefault="00C02604" w:rsidP="00C02604">
            <w:pPr>
              <w:spacing w:after="0"/>
              <w:rPr>
                <w:lang w:eastAsia="ar-SA"/>
              </w:rPr>
            </w:pPr>
            <w:r w:rsidRPr="00853482">
              <w:rPr>
                <w:lang w:eastAsia="ar-SA"/>
              </w:rPr>
              <w:t>Culverted Watercourse</w:t>
            </w:r>
          </w:p>
        </w:tc>
        <w:sdt>
          <w:sdtPr>
            <w:rPr>
              <w:lang w:eastAsia="ar-SA"/>
            </w:rPr>
            <w:id w:val="908426418"/>
            <w14:checkbox>
              <w14:checked w14:val="1"/>
              <w14:checkedState w14:val="2612" w14:font="MS Gothic"/>
              <w14:uncheckedState w14:val="2610" w14:font="MS Gothic"/>
            </w14:checkbox>
          </w:sdtPr>
          <w:sdtContent>
            <w:tc>
              <w:tcPr>
                <w:tcW w:w="850" w:type="dxa"/>
                <w:vAlign w:val="top"/>
              </w:tcPr>
              <w:p w14:paraId="668963E2" w14:textId="4B1F883B" w:rsidR="00C02604" w:rsidRPr="00853482" w:rsidRDefault="00C02604" w:rsidP="00C02604">
                <w:pPr>
                  <w:spacing w:after="0"/>
                </w:pPr>
                <w:r w:rsidRPr="00853482">
                  <w:rPr>
                    <w:rFonts w:ascii="MS Gothic" w:eastAsia="MS Gothic" w:hAnsi="MS Gothic" w:hint="eastAsia"/>
                    <w:lang w:eastAsia="ar-SA"/>
                  </w:rPr>
                  <w:t>☒</w:t>
                </w:r>
              </w:p>
            </w:tc>
          </w:sdtContent>
        </w:sdt>
        <w:sdt>
          <w:sdtPr>
            <w:rPr>
              <w:lang w:eastAsia="ar-SA"/>
            </w:rPr>
            <w:id w:val="-1995095396"/>
            <w14:checkbox>
              <w14:checked w14:val="0"/>
              <w14:checkedState w14:val="2612" w14:font="MS Gothic"/>
              <w14:uncheckedState w14:val="2610" w14:font="MS Gothic"/>
            </w14:checkbox>
          </w:sdtPr>
          <w:sdtContent>
            <w:tc>
              <w:tcPr>
                <w:tcW w:w="567" w:type="dxa"/>
                <w:vAlign w:val="top"/>
              </w:tcPr>
              <w:p w14:paraId="3FC9C485" w14:textId="77777777" w:rsidR="00C02604" w:rsidRPr="00853482" w:rsidRDefault="00C02604" w:rsidP="00C02604">
                <w:pPr>
                  <w:spacing w:after="0"/>
                </w:pPr>
                <w:r w:rsidRPr="00853482">
                  <w:rPr>
                    <w:rFonts w:ascii="MS Gothic" w:eastAsia="MS Gothic" w:hAnsi="MS Gothic" w:hint="eastAsia"/>
                    <w:lang w:eastAsia="ar-SA"/>
                  </w:rPr>
                  <w:t>☐</w:t>
                </w:r>
              </w:p>
            </w:tc>
          </w:sdtContent>
        </w:sdt>
        <w:sdt>
          <w:sdtPr>
            <w:rPr>
              <w:lang w:eastAsia="ar-SA"/>
            </w:rPr>
            <w:id w:val="-1836373041"/>
            <w14:checkbox>
              <w14:checked w14:val="0"/>
              <w14:checkedState w14:val="2612" w14:font="MS Gothic"/>
              <w14:uncheckedState w14:val="2610" w14:font="MS Gothic"/>
            </w14:checkbox>
          </w:sdtPr>
          <w:sdtContent>
            <w:tc>
              <w:tcPr>
                <w:tcW w:w="709" w:type="dxa"/>
                <w:vAlign w:val="top"/>
              </w:tcPr>
              <w:p w14:paraId="3A84FFFA" w14:textId="77777777" w:rsidR="00C02604" w:rsidRPr="00853482" w:rsidRDefault="00C02604" w:rsidP="00C02604">
                <w:pPr>
                  <w:spacing w:after="0"/>
                </w:pPr>
                <w:r w:rsidRPr="00853482">
                  <w:rPr>
                    <w:rFonts w:ascii="MS Gothic" w:eastAsia="MS Gothic" w:hAnsi="MS Gothic" w:hint="eastAsia"/>
                    <w:lang w:eastAsia="ar-SA"/>
                  </w:rPr>
                  <w:t>☐</w:t>
                </w:r>
              </w:p>
            </w:tc>
          </w:sdtContent>
        </w:sdt>
        <w:tc>
          <w:tcPr>
            <w:tcW w:w="5395" w:type="dxa"/>
            <w:vAlign w:val="top"/>
          </w:tcPr>
          <w:p w14:paraId="1B5CF59C" w14:textId="4F3F4123" w:rsidR="00C02604" w:rsidRPr="00853482" w:rsidRDefault="00C02604" w:rsidP="00C02604">
            <w:pPr>
              <w:spacing w:after="0"/>
            </w:pPr>
            <w:r w:rsidRPr="00280FC5">
              <w:t xml:space="preserve">Refer to Tender folder – 05.01 </w:t>
            </w:r>
            <w:proofErr w:type="spellStart"/>
            <w:r w:rsidRPr="00280FC5">
              <w:t>Topo</w:t>
            </w:r>
            <w:proofErr w:type="spellEnd"/>
            <w:r w:rsidRPr="00280FC5">
              <w:t>, Drainage and services</w:t>
            </w:r>
          </w:p>
        </w:tc>
      </w:tr>
      <w:tr w:rsidR="00C02604" w:rsidRPr="00853482" w14:paraId="4CD8E145"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3CF162B9" w14:textId="77777777" w:rsidR="00C02604" w:rsidRPr="00853482" w:rsidRDefault="00C02604" w:rsidP="00C02604">
            <w:pPr>
              <w:spacing w:after="0"/>
              <w:rPr>
                <w:rFonts w:eastAsia="Arial Unicode MS"/>
                <w:lang w:eastAsia="ar-SA"/>
              </w:rPr>
            </w:pPr>
            <w:r w:rsidRPr="00853482">
              <w:rPr>
                <w:lang w:eastAsia="ar-SA"/>
              </w:rPr>
              <w:t>Water Main</w:t>
            </w:r>
          </w:p>
        </w:tc>
        <w:sdt>
          <w:sdtPr>
            <w:rPr>
              <w:lang w:eastAsia="ar-SA"/>
            </w:rPr>
            <w:id w:val="-1251279397"/>
            <w14:checkbox>
              <w14:checked w14:val="0"/>
              <w14:checkedState w14:val="2612" w14:font="MS Gothic"/>
              <w14:uncheckedState w14:val="2610" w14:font="MS Gothic"/>
            </w14:checkbox>
          </w:sdtPr>
          <w:sdtContent>
            <w:tc>
              <w:tcPr>
                <w:tcW w:w="850" w:type="dxa"/>
                <w:vAlign w:val="top"/>
              </w:tcPr>
              <w:p w14:paraId="13652B2D" w14:textId="77777777" w:rsidR="00C02604" w:rsidRPr="00853482" w:rsidRDefault="00C02604" w:rsidP="00C02604">
                <w:pPr>
                  <w:spacing w:after="0"/>
                </w:pPr>
                <w:r w:rsidRPr="00853482">
                  <w:rPr>
                    <w:rFonts w:ascii="MS Gothic" w:eastAsia="MS Gothic" w:hAnsi="MS Gothic" w:hint="eastAsia"/>
                    <w:lang w:eastAsia="ar-SA"/>
                  </w:rPr>
                  <w:t>☐</w:t>
                </w:r>
              </w:p>
            </w:tc>
          </w:sdtContent>
        </w:sdt>
        <w:sdt>
          <w:sdtPr>
            <w:rPr>
              <w:lang w:eastAsia="ar-SA"/>
            </w:rPr>
            <w:id w:val="1787389185"/>
            <w14:checkbox>
              <w14:checked w14:val="0"/>
              <w14:checkedState w14:val="2612" w14:font="MS Gothic"/>
              <w14:uncheckedState w14:val="2610" w14:font="MS Gothic"/>
            </w14:checkbox>
          </w:sdtPr>
          <w:sdtContent>
            <w:tc>
              <w:tcPr>
                <w:tcW w:w="567" w:type="dxa"/>
                <w:vAlign w:val="top"/>
              </w:tcPr>
              <w:p w14:paraId="2B361A44" w14:textId="77777777" w:rsidR="00C02604" w:rsidRPr="00853482" w:rsidRDefault="00C02604" w:rsidP="00C02604">
                <w:pPr>
                  <w:spacing w:after="0"/>
                </w:pPr>
                <w:r w:rsidRPr="00853482">
                  <w:rPr>
                    <w:rFonts w:ascii="MS Gothic" w:eastAsia="MS Gothic" w:hAnsi="MS Gothic" w:hint="eastAsia"/>
                    <w:lang w:eastAsia="ar-SA"/>
                  </w:rPr>
                  <w:t>☐</w:t>
                </w:r>
              </w:p>
            </w:tc>
          </w:sdtContent>
        </w:sdt>
        <w:sdt>
          <w:sdtPr>
            <w:rPr>
              <w:lang w:eastAsia="ar-SA"/>
            </w:rPr>
            <w:id w:val="1393148987"/>
            <w14:checkbox>
              <w14:checked w14:val="1"/>
              <w14:checkedState w14:val="2612" w14:font="MS Gothic"/>
              <w14:uncheckedState w14:val="2610" w14:font="MS Gothic"/>
            </w14:checkbox>
          </w:sdtPr>
          <w:sdtContent>
            <w:tc>
              <w:tcPr>
                <w:tcW w:w="709" w:type="dxa"/>
                <w:vAlign w:val="top"/>
              </w:tcPr>
              <w:p w14:paraId="559A7007" w14:textId="05016721" w:rsidR="00C02604" w:rsidRPr="00853482" w:rsidRDefault="00C02604" w:rsidP="00C02604">
                <w:pPr>
                  <w:spacing w:after="0"/>
                </w:pPr>
                <w:r w:rsidRPr="00853482">
                  <w:rPr>
                    <w:rFonts w:ascii="MS Gothic" w:eastAsia="MS Gothic" w:hAnsi="MS Gothic" w:hint="eastAsia"/>
                    <w:lang w:eastAsia="ar-SA"/>
                  </w:rPr>
                  <w:t>☒</w:t>
                </w:r>
              </w:p>
            </w:tc>
          </w:sdtContent>
        </w:sdt>
        <w:tc>
          <w:tcPr>
            <w:tcW w:w="5395" w:type="dxa"/>
            <w:vAlign w:val="top"/>
          </w:tcPr>
          <w:p w14:paraId="20C8A7C5" w14:textId="098D2A0A" w:rsidR="00C02604" w:rsidRPr="00853482" w:rsidRDefault="00C02604" w:rsidP="00C02604">
            <w:pPr>
              <w:spacing w:after="0"/>
            </w:pPr>
            <w:r w:rsidRPr="00280FC5">
              <w:t xml:space="preserve">Refer to Tender folder – 05.01 </w:t>
            </w:r>
            <w:proofErr w:type="spellStart"/>
            <w:r w:rsidRPr="00280FC5">
              <w:t>Topo</w:t>
            </w:r>
            <w:proofErr w:type="spellEnd"/>
            <w:r w:rsidRPr="00280FC5">
              <w:t>, Drainage and services</w:t>
            </w:r>
          </w:p>
        </w:tc>
      </w:tr>
      <w:tr w:rsidR="006A266E" w:rsidRPr="00853482" w14:paraId="5A01779B"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3746F074" w14:textId="77777777" w:rsidR="006A266E" w:rsidRPr="00853482" w:rsidRDefault="006A266E" w:rsidP="006A266E">
            <w:pPr>
              <w:spacing w:after="0"/>
              <w:rPr>
                <w:rFonts w:eastAsia="Arial Unicode MS"/>
                <w:lang w:eastAsia="ar-SA"/>
              </w:rPr>
            </w:pPr>
            <w:r w:rsidRPr="00853482">
              <w:rPr>
                <w:lang w:eastAsia="ar-SA"/>
              </w:rPr>
              <w:t>Aqueduct</w:t>
            </w:r>
          </w:p>
        </w:tc>
        <w:sdt>
          <w:sdtPr>
            <w:rPr>
              <w:lang w:eastAsia="ar-SA"/>
            </w:rPr>
            <w:id w:val="-892038877"/>
            <w14:checkbox>
              <w14:checked w14:val="1"/>
              <w14:checkedState w14:val="2612" w14:font="MS Gothic"/>
              <w14:uncheckedState w14:val="2610" w14:font="MS Gothic"/>
            </w14:checkbox>
          </w:sdtPr>
          <w:sdtContent>
            <w:tc>
              <w:tcPr>
                <w:tcW w:w="850" w:type="dxa"/>
                <w:vAlign w:val="top"/>
              </w:tcPr>
              <w:p w14:paraId="37836A8F" w14:textId="428EBA8D" w:rsidR="006A266E" w:rsidRPr="00853482" w:rsidRDefault="00710D64" w:rsidP="006A266E">
                <w:pPr>
                  <w:spacing w:after="0"/>
                </w:pPr>
                <w:r w:rsidRPr="00853482">
                  <w:rPr>
                    <w:rFonts w:ascii="MS Gothic" w:eastAsia="MS Gothic" w:hAnsi="MS Gothic" w:hint="eastAsia"/>
                    <w:lang w:eastAsia="ar-SA"/>
                  </w:rPr>
                  <w:t>☒</w:t>
                </w:r>
              </w:p>
            </w:tc>
          </w:sdtContent>
        </w:sdt>
        <w:sdt>
          <w:sdtPr>
            <w:rPr>
              <w:lang w:eastAsia="ar-SA"/>
            </w:rPr>
            <w:id w:val="648398843"/>
            <w14:checkbox>
              <w14:checked w14:val="0"/>
              <w14:checkedState w14:val="2612" w14:font="MS Gothic"/>
              <w14:uncheckedState w14:val="2610" w14:font="MS Gothic"/>
            </w14:checkbox>
          </w:sdtPr>
          <w:sdtContent>
            <w:tc>
              <w:tcPr>
                <w:tcW w:w="567" w:type="dxa"/>
                <w:vAlign w:val="top"/>
              </w:tcPr>
              <w:p w14:paraId="479BB050"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927810447"/>
            <w14:checkbox>
              <w14:checked w14:val="0"/>
              <w14:checkedState w14:val="2612" w14:font="MS Gothic"/>
              <w14:uncheckedState w14:val="2610" w14:font="MS Gothic"/>
            </w14:checkbox>
          </w:sdtPr>
          <w:sdtContent>
            <w:tc>
              <w:tcPr>
                <w:tcW w:w="709" w:type="dxa"/>
                <w:vAlign w:val="top"/>
              </w:tcPr>
              <w:p w14:paraId="3AC7C807" w14:textId="77777777" w:rsidR="006A266E" w:rsidRPr="00853482" w:rsidRDefault="006A266E" w:rsidP="006A266E">
                <w:pPr>
                  <w:spacing w:after="0"/>
                </w:pPr>
                <w:r w:rsidRPr="00853482">
                  <w:rPr>
                    <w:rFonts w:ascii="MS Gothic" w:eastAsia="MS Gothic" w:hAnsi="MS Gothic" w:hint="eastAsia"/>
                    <w:lang w:eastAsia="ar-SA"/>
                  </w:rPr>
                  <w:t>☐</w:t>
                </w:r>
              </w:p>
            </w:tc>
          </w:sdtContent>
        </w:sdt>
        <w:tc>
          <w:tcPr>
            <w:tcW w:w="5395" w:type="dxa"/>
          </w:tcPr>
          <w:p w14:paraId="1D517BA7" w14:textId="77777777" w:rsidR="006A266E" w:rsidRPr="00853482" w:rsidRDefault="006A266E" w:rsidP="006A266E">
            <w:pPr>
              <w:spacing w:after="0"/>
            </w:pPr>
          </w:p>
        </w:tc>
      </w:tr>
      <w:tr w:rsidR="006A266E" w:rsidRPr="00853482" w14:paraId="5A4140D2" w14:textId="77777777" w:rsidTr="00D27FD7">
        <w:trPr>
          <w:cnfStyle w:val="000000100000" w:firstRow="0" w:lastRow="0" w:firstColumn="0" w:lastColumn="0" w:oddVBand="0" w:evenVBand="0" w:oddHBand="1" w:evenHBand="0" w:firstRowFirstColumn="0" w:firstRowLastColumn="0" w:lastRowFirstColumn="0" w:lastRowLastColumn="0"/>
          <w:trHeight w:val="148"/>
        </w:trPr>
        <w:tc>
          <w:tcPr>
            <w:tcW w:w="10210" w:type="dxa"/>
            <w:gridSpan w:val="5"/>
          </w:tcPr>
          <w:p w14:paraId="05564928" w14:textId="77777777" w:rsidR="006A266E" w:rsidRPr="00853482" w:rsidRDefault="006A266E" w:rsidP="006A266E">
            <w:pPr>
              <w:spacing w:after="0"/>
            </w:pPr>
            <w:r w:rsidRPr="00853482">
              <w:rPr>
                <w:b/>
                <w:bCs/>
                <w:lang w:eastAsia="ar-SA"/>
              </w:rPr>
              <w:t>Communications</w:t>
            </w:r>
          </w:p>
        </w:tc>
      </w:tr>
      <w:tr w:rsidR="00743E7A" w:rsidRPr="00853482" w14:paraId="208B5BAE"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1460A876" w14:textId="77777777" w:rsidR="00743E7A" w:rsidRPr="00853482" w:rsidRDefault="00743E7A" w:rsidP="00743E7A">
            <w:pPr>
              <w:spacing w:after="0"/>
              <w:rPr>
                <w:lang w:eastAsia="ar-SA"/>
              </w:rPr>
            </w:pPr>
            <w:r w:rsidRPr="00853482">
              <w:rPr>
                <w:lang w:eastAsia="ar-SA"/>
              </w:rPr>
              <w:t>BT Openreach</w:t>
            </w:r>
          </w:p>
        </w:tc>
        <w:sdt>
          <w:sdtPr>
            <w:rPr>
              <w:lang w:eastAsia="ar-SA"/>
            </w:rPr>
            <w:id w:val="624280415"/>
            <w14:checkbox>
              <w14:checked w14:val="0"/>
              <w14:checkedState w14:val="2612" w14:font="MS Gothic"/>
              <w14:uncheckedState w14:val="2610" w14:font="MS Gothic"/>
            </w14:checkbox>
          </w:sdtPr>
          <w:sdtContent>
            <w:tc>
              <w:tcPr>
                <w:tcW w:w="850" w:type="dxa"/>
                <w:vAlign w:val="top"/>
              </w:tcPr>
              <w:p w14:paraId="5B2B671F" w14:textId="77777777" w:rsidR="00743E7A" w:rsidRPr="00853482" w:rsidRDefault="00743E7A" w:rsidP="00743E7A">
                <w:pPr>
                  <w:spacing w:after="0"/>
                </w:pPr>
                <w:r w:rsidRPr="00853482">
                  <w:rPr>
                    <w:rFonts w:ascii="MS Gothic" w:eastAsia="MS Gothic" w:hAnsi="MS Gothic" w:hint="eastAsia"/>
                    <w:lang w:eastAsia="ar-SA"/>
                  </w:rPr>
                  <w:t>☐</w:t>
                </w:r>
              </w:p>
            </w:tc>
          </w:sdtContent>
        </w:sdt>
        <w:sdt>
          <w:sdtPr>
            <w:rPr>
              <w:lang w:eastAsia="ar-SA"/>
            </w:rPr>
            <w:id w:val="-746266136"/>
            <w14:checkbox>
              <w14:checked w14:val="0"/>
              <w14:checkedState w14:val="2612" w14:font="MS Gothic"/>
              <w14:uncheckedState w14:val="2610" w14:font="MS Gothic"/>
            </w14:checkbox>
          </w:sdtPr>
          <w:sdtContent>
            <w:tc>
              <w:tcPr>
                <w:tcW w:w="567" w:type="dxa"/>
                <w:vAlign w:val="top"/>
              </w:tcPr>
              <w:p w14:paraId="2B1FE934" w14:textId="76F91E31" w:rsidR="00743E7A" w:rsidRPr="00853482" w:rsidRDefault="00743E7A" w:rsidP="00743E7A">
                <w:pPr>
                  <w:spacing w:after="0"/>
                </w:pPr>
                <w:r w:rsidRPr="00743E7A">
                  <w:rPr>
                    <w:rFonts w:ascii="MS Gothic" w:eastAsia="MS Gothic" w:hAnsi="MS Gothic" w:hint="eastAsia"/>
                    <w:lang w:eastAsia="ar-SA"/>
                  </w:rPr>
                  <w:t>☐</w:t>
                </w:r>
              </w:p>
            </w:tc>
          </w:sdtContent>
        </w:sdt>
        <w:sdt>
          <w:sdtPr>
            <w:rPr>
              <w:lang w:eastAsia="ar-SA"/>
            </w:rPr>
            <w:id w:val="535786116"/>
            <w14:checkbox>
              <w14:checked w14:val="1"/>
              <w14:checkedState w14:val="2612" w14:font="MS Gothic"/>
              <w14:uncheckedState w14:val="2610" w14:font="MS Gothic"/>
            </w14:checkbox>
          </w:sdtPr>
          <w:sdtContent>
            <w:tc>
              <w:tcPr>
                <w:tcW w:w="709" w:type="dxa"/>
                <w:vAlign w:val="top"/>
              </w:tcPr>
              <w:p w14:paraId="02423AAC" w14:textId="77777777" w:rsidR="00743E7A" w:rsidRPr="00853482" w:rsidRDefault="00743E7A" w:rsidP="00743E7A">
                <w:pPr>
                  <w:spacing w:after="0"/>
                </w:pPr>
                <w:r w:rsidRPr="00853482">
                  <w:rPr>
                    <w:rFonts w:ascii="MS Gothic" w:eastAsia="MS Gothic" w:hAnsi="MS Gothic" w:hint="eastAsia"/>
                    <w:lang w:eastAsia="ar-SA"/>
                  </w:rPr>
                  <w:t>☒</w:t>
                </w:r>
              </w:p>
            </w:tc>
          </w:sdtContent>
        </w:sdt>
        <w:tc>
          <w:tcPr>
            <w:tcW w:w="5395" w:type="dxa"/>
            <w:vAlign w:val="top"/>
          </w:tcPr>
          <w:p w14:paraId="41D1969A" w14:textId="4F3C2DE7" w:rsidR="00743E7A" w:rsidRPr="00853482" w:rsidRDefault="00743E7A" w:rsidP="00743E7A">
            <w:pPr>
              <w:spacing w:after="0"/>
            </w:pPr>
            <w:r w:rsidRPr="00280FC5">
              <w:t xml:space="preserve">Refer to Tender folder – 05.01 </w:t>
            </w:r>
            <w:proofErr w:type="spellStart"/>
            <w:r w:rsidRPr="00280FC5">
              <w:t>Topo</w:t>
            </w:r>
            <w:proofErr w:type="spellEnd"/>
            <w:r w:rsidRPr="00280FC5">
              <w:t>, Drainage and services</w:t>
            </w:r>
          </w:p>
        </w:tc>
      </w:tr>
      <w:tr w:rsidR="00743E7A" w:rsidRPr="00853482" w14:paraId="40A5B9F2"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1D48E280" w14:textId="77777777" w:rsidR="00743E7A" w:rsidRPr="00853482" w:rsidRDefault="00743E7A" w:rsidP="00743E7A">
            <w:pPr>
              <w:spacing w:after="0"/>
              <w:rPr>
                <w:lang w:eastAsia="ar-SA"/>
              </w:rPr>
            </w:pPr>
            <w:r w:rsidRPr="00853482">
              <w:rPr>
                <w:lang w:eastAsia="ar-SA"/>
              </w:rPr>
              <w:t>Virgin Media</w:t>
            </w:r>
          </w:p>
        </w:tc>
        <w:sdt>
          <w:sdtPr>
            <w:rPr>
              <w:lang w:eastAsia="ar-SA"/>
            </w:rPr>
            <w:id w:val="493234772"/>
            <w14:checkbox>
              <w14:checked w14:val="1"/>
              <w14:checkedState w14:val="2612" w14:font="MS Gothic"/>
              <w14:uncheckedState w14:val="2610" w14:font="MS Gothic"/>
            </w14:checkbox>
          </w:sdtPr>
          <w:sdtContent>
            <w:tc>
              <w:tcPr>
                <w:tcW w:w="850" w:type="dxa"/>
                <w:vAlign w:val="top"/>
              </w:tcPr>
              <w:p w14:paraId="10261C7F" w14:textId="77777777" w:rsidR="00743E7A" w:rsidRPr="00853482" w:rsidRDefault="00743E7A" w:rsidP="00743E7A">
                <w:pPr>
                  <w:spacing w:after="0"/>
                </w:pPr>
                <w:r w:rsidRPr="00853482">
                  <w:rPr>
                    <w:rFonts w:ascii="MS Gothic" w:eastAsia="MS Gothic" w:hAnsi="MS Gothic" w:hint="eastAsia"/>
                    <w:lang w:eastAsia="ar-SA"/>
                  </w:rPr>
                  <w:t>☒</w:t>
                </w:r>
              </w:p>
            </w:tc>
          </w:sdtContent>
        </w:sdt>
        <w:sdt>
          <w:sdtPr>
            <w:rPr>
              <w:lang w:eastAsia="ar-SA"/>
            </w:rPr>
            <w:id w:val="645706872"/>
            <w14:checkbox>
              <w14:checked w14:val="0"/>
              <w14:checkedState w14:val="2612" w14:font="MS Gothic"/>
              <w14:uncheckedState w14:val="2610" w14:font="MS Gothic"/>
            </w14:checkbox>
          </w:sdtPr>
          <w:sdtContent>
            <w:tc>
              <w:tcPr>
                <w:tcW w:w="567" w:type="dxa"/>
                <w:vAlign w:val="top"/>
              </w:tcPr>
              <w:p w14:paraId="211FFF5E" w14:textId="77777777" w:rsidR="00743E7A" w:rsidRPr="00853482" w:rsidRDefault="00743E7A" w:rsidP="00743E7A">
                <w:pPr>
                  <w:spacing w:after="0"/>
                </w:pPr>
                <w:r w:rsidRPr="00853482">
                  <w:rPr>
                    <w:rFonts w:ascii="MS Gothic" w:eastAsia="MS Gothic" w:hAnsi="MS Gothic" w:hint="eastAsia"/>
                    <w:lang w:eastAsia="ar-SA"/>
                  </w:rPr>
                  <w:t>☐</w:t>
                </w:r>
              </w:p>
            </w:tc>
          </w:sdtContent>
        </w:sdt>
        <w:sdt>
          <w:sdtPr>
            <w:rPr>
              <w:lang w:eastAsia="ar-SA"/>
            </w:rPr>
            <w:id w:val="-1627838058"/>
            <w14:checkbox>
              <w14:checked w14:val="0"/>
              <w14:checkedState w14:val="2612" w14:font="MS Gothic"/>
              <w14:uncheckedState w14:val="2610" w14:font="MS Gothic"/>
            </w14:checkbox>
          </w:sdtPr>
          <w:sdtContent>
            <w:tc>
              <w:tcPr>
                <w:tcW w:w="709" w:type="dxa"/>
                <w:vAlign w:val="top"/>
              </w:tcPr>
              <w:p w14:paraId="63947AB5" w14:textId="77777777" w:rsidR="00743E7A" w:rsidRPr="00853482" w:rsidRDefault="00743E7A" w:rsidP="00743E7A">
                <w:pPr>
                  <w:spacing w:after="0"/>
                </w:pPr>
                <w:r w:rsidRPr="00853482">
                  <w:rPr>
                    <w:rFonts w:ascii="MS Gothic" w:eastAsia="MS Gothic" w:hAnsi="MS Gothic" w:hint="eastAsia"/>
                    <w:lang w:eastAsia="ar-SA"/>
                  </w:rPr>
                  <w:t>☐</w:t>
                </w:r>
              </w:p>
            </w:tc>
          </w:sdtContent>
        </w:sdt>
        <w:tc>
          <w:tcPr>
            <w:tcW w:w="5395" w:type="dxa"/>
            <w:vAlign w:val="top"/>
          </w:tcPr>
          <w:p w14:paraId="52346F7C" w14:textId="40AC7011" w:rsidR="00743E7A" w:rsidRPr="00853482" w:rsidRDefault="00743E7A" w:rsidP="00743E7A">
            <w:pPr>
              <w:spacing w:after="0"/>
            </w:pPr>
            <w:r w:rsidRPr="00280FC5">
              <w:t xml:space="preserve">Refer to Tender folder – 05.01 </w:t>
            </w:r>
            <w:proofErr w:type="spellStart"/>
            <w:r w:rsidRPr="00280FC5">
              <w:t>Topo</w:t>
            </w:r>
            <w:proofErr w:type="spellEnd"/>
            <w:r w:rsidRPr="00280FC5">
              <w:t>, Drainage and services</w:t>
            </w:r>
          </w:p>
        </w:tc>
      </w:tr>
      <w:tr w:rsidR="006A266E" w:rsidRPr="00853482" w14:paraId="51E2D70A"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30DB40D9" w14:textId="77777777" w:rsidR="006A266E" w:rsidRPr="00853482" w:rsidRDefault="006A266E" w:rsidP="006A266E">
            <w:pPr>
              <w:spacing w:after="0"/>
              <w:rPr>
                <w:lang w:eastAsia="ar-SA"/>
              </w:rPr>
            </w:pPr>
            <w:r w:rsidRPr="00853482">
              <w:rPr>
                <w:lang w:eastAsia="ar-SA"/>
              </w:rPr>
              <w:t>Other</w:t>
            </w:r>
          </w:p>
        </w:tc>
        <w:sdt>
          <w:sdtPr>
            <w:rPr>
              <w:lang w:eastAsia="ar-SA"/>
            </w:rPr>
            <w:id w:val="-525637413"/>
            <w14:checkbox>
              <w14:checked w14:val="0"/>
              <w14:checkedState w14:val="2612" w14:font="MS Gothic"/>
              <w14:uncheckedState w14:val="2610" w14:font="MS Gothic"/>
            </w14:checkbox>
          </w:sdtPr>
          <w:sdtContent>
            <w:tc>
              <w:tcPr>
                <w:tcW w:w="850" w:type="dxa"/>
                <w:vAlign w:val="top"/>
              </w:tcPr>
              <w:p w14:paraId="665386B1" w14:textId="70FA0A27" w:rsidR="006A266E" w:rsidRPr="00853482" w:rsidRDefault="004076D2" w:rsidP="006A266E">
                <w:pPr>
                  <w:spacing w:after="0"/>
                </w:pPr>
                <w:r w:rsidRPr="004076D2">
                  <w:rPr>
                    <w:rFonts w:ascii="MS Gothic" w:eastAsia="MS Gothic" w:hAnsi="MS Gothic" w:hint="eastAsia"/>
                    <w:lang w:eastAsia="ar-SA"/>
                  </w:rPr>
                  <w:t>☐</w:t>
                </w:r>
              </w:p>
            </w:tc>
          </w:sdtContent>
        </w:sdt>
        <w:sdt>
          <w:sdtPr>
            <w:rPr>
              <w:lang w:eastAsia="ar-SA"/>
            </w:rPr>
            <w:id w:val="718469338"/>
            <w14:checkbox>
              <w14:checked w14:val="0"/>
              <w14:checkedState w14:val="2612" w14:font="MS Gothic"/>
              <w14:uncheckedState w14:val="2610" w14:font="MS Gothic"/>
            </w14:checkbox>
          </w:sdtPr>
          <w:sdtContent>
            <w:tc>
              <w:tcPr>
                <w:tcW w:w="567" w:type="dxa"/>
                <w:vAlign w:val="top"/>
              </w:tcPr>
              <w:p w14:paraId="2D63278B"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1522861754"/>
            <w14:checkbox>
              <w14:checked w14:val="0"/>
              <w14:checkedState w14:val="2612" w14:font="MS Gothic"/>
              <w14:uncheckedState w14:val="2610" w14:font="MS Gothic"/>
            </w14:checkbox>
          </w:sdtPr>
          <w:sdtContent>
            <w:tc>
              <w:tcPr>
                <w:tcW w:w="709" w:type="dxa"/>
                <w:vAlign w:val="top"/>
              </w:tcPr>
              <w:p w14:paraId="4FF0C0E8" w14:textId="06B2B83F" w:rsidR="006A266E" w:rsidRPr="00853482" w:rsidRDefault="004076D2" w:rsidP="006A266E">
                <w:pPr>
                  <w:spacing w:after="0"/>
                </w:pPr>
                <w:r w:rsidRPr="004076D2">
                  <w:rPr>
                    <w:rFonts w:ascii="MS Gothic" w:eastAsia="MS Gothic" w:hAnsi="MS Gothic" w:hint="eastAsia"/>
                    <w:lang w:eastAsia="ar-SA"/>
                  </w:rPr>
                  <w:t>☐</w:t>
                </w:r>
              </w:p>
            </w:tc>
          </w:sdtContent>
        </w:sdt>
        <w:tc>
          <w:tcPr>
            <w:tcW w:w="5395" w:type="dxa"/>
            <w:vAlign w:val="top"/>
          </w:tcPr>
          <w:p w14:paraId="62257413" w14:textId="77777777" w:rsidR="006A266E" w:rsidRPr="00853482" w:rsidRDefault="006A266E" w:rsidP="006A266E">
            <w:pPr>
              <w:spacing w:after="0"/>
            </w:pPr>
          </w:p>
        </w:tc>
      </w:tr>
      <w:tr w:rsidR="006A266E" w:rsidRPr="00853482" w14:paraId="4055159E" w14:textId="77777777" w:rsidTr="00BE092F">
        <w:trPr>
          <w:cnfStyle w:val="000000100000" w:firstRow="0" w:lastRow="0" w:firstColumn="0" w:lastColumn="0" w:oddVBand="0" w:evenVBand="0" w:oddHBand="1" w:evenHBand="0" w:firstRowFirstColumn="0" w:firstRowLastColumn="0" w:lastRowFirstColumn="0" w:lastRowLastColumn="0"/>
        </w:trPr>
        <w:tc>
          <w:tcPr>
            <w:tcW w:w="10210" w:type="dxa"/>
            <w:gridSpan w:val="5"/>
          </w:tcPr>
          <w:p w14:paraId="0660882F" w14:textId="77777777" w:rsidR="006A266E" w:rsidRPr="00853482" w:rsidRDefault="006A266E" w:rsidP="006A266E">
            <w:pPr>
              <w:spacing w:after="0"/>
            </w:pPr>
            <w:r w:rsidRPr="00853482">
              <w:rPr>
                <w:b/>
                <w:bCs/>
                <w:lang w:eastAsia="ar-SA"/>
              </w:rPr>
              <w:t>National Grid (Transco) Gas</w:t>
            </w:r>
          </w:p>
        </w:tc>
      </w:tr>
      <w:tr w:rsidR="00F54FF1" w:rsidRPr="00853482" w14:paraId="5E65B91B"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1B2B1E20" w14:textId="77777777" w:rsidR="00F54FF1" w:rsidRPr="00853482" w:rsidRDefault="00F54FF1" w:rsidP="00F54FF1">
            <w:pPr>
              <w:spacing w:after="0"/>
              <w:rPr>
                <w:rFonts w:eastAsia="Arial Unicode MS"/>
                <w:lang w:eastAsia="ar-SA"/>
              </w:rPr>
            </w:pPr>
            <w:r w:rsidRPr="00853482">
              <w:rPr>
                <w:lang w:eastAsia="ar-SA"/>
              </w:rPr>
              <w:t>LP Mains</w:t>
            </w:r>
          </w:p>
        </w:tc>
        <w:sdt>
          <w:sdtPr>
            <w:rPr>
              <w:lang w:eastAsia="ar-SA"/>
            </w:rPr>
            <w:id w:val="1754313413"/>
            <w14:checkbox>
              <w14:checked w14:val="1"/>
              <w14:checkedState w14:val="2612" w14:font="MS Gothic"/>
              <w14:uncheckedState w14:val="2610" w14:font="MS Gothic"/>
            </w14:checkbox>
          </w:sdtPr>
          <w:sdtContent>
            <w:tc>
              <w:tcPr>
                <w:tcW w:w="850" w:type="dxa"/>
                <w:vAlign w:val="top"/>
              </w:tcPr>
              <w:p w14:paraId="602F6F4A"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1600215221"/>
            <w14:checkbox>
              <w14:checked w14:val="0"/>
              <w14:checkedState w14:val="2612" w14:font="MS Gothic"/>
              <w14:uncheckedState w14:val="2610" w14:font="MS Gothic"/>
            </w14:checkbox>
          </w:sdtPr>
          <w:sdtContent>
            <w:tc>
              <w:tcPr>
                <w:tcW w:w="567" w:type="dxa"/>
                <w:vAlign w:val="top"/>
              </w:tcPr>
              <w:p w14:paraId="16CD5688"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646820684"/>
            <w14:checkbox>
              <w14:checked w14:val="0"/>
              <w14:checkedState w14:val="2612" w14:font="MS Gothic"/>
              <w14:uncheckedState w14:val="2610" w14:font="MS Gothic"/>
            </w14:checkbox>
          </w:sdtPr>
          <w:sdtContent>
            <w:tc>
              <w:tcPr>
                <w:tcW w:w="709" w:type="dxa"/>
                <w:vAlign w:val="top"/>
              </w:tcPr>
              <w:p w14:paraId="5E7D616B" w14:textId="77777777" w:rsidR="00F54FF1" w:rsidRPr="00853482" w:rsidRDefault="00F54FF1" w:rsidP="00F54FF1">
                <w:pPr>
                  <w:spacing w:after="0"/>
                </w:pPr>
                <w:r w:rsidRPr="00853482">
                  <w:rPr>
                    <w:rFonts w:ascii="MS Gothic" w:eastAsia="MS Gothic" w:hAnsi="MS Gothic" w:hint="eastAsia"/>
                    <w:lang w:eastAsia="ar-SA"/>
                  </w:rPr>
                  <w:t>☐</w:t>
                </w:r>
              </w:p>
            </w:tc>
          </w:sdtContent>
        </w:sdt>
        <w:tc>
          <w:tcPr>
            <w:tcW w:w="5395" w:type="dxa"/>
            <w:vAlign w:val="top"/>
          </w:tcPr>
          <w:p w14:paraId="0B0F20B0" w14:textId="192CC442" w:rsidR="00F54FF1" w:rsidRPr="00853482" w:rsidRDefault="00F54FF1" w:rsidP="00F54FF1">
            <w:pPr>
              <w:spacing w:after="0"/>
            </w:pPr>
            <w:r w:rsidRPr="00E9078A">
              <w:t xml:space="preserve">Refer to Tender folder – 05.01 </w:t>
            </w:r>
            <w:proofErr w:type="spellStart"/>
            <w:r w:rsidRPr="00E9078A">
              <w:t>Topo</w:t>
            </w:r>
            <w:proofErr w:type="spellEnd"/>
            <w:r w:rsidRPr="00E9078A">
              <w:t>, Drainage and services</w:t>
            </w:r>
          </w:p>
        </w:tc>
      </w:tr>
      <w:tr w:rsidR="00F54FF1" w:rsidRPr="00853482" w14:paraId="410F098A"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7F7B3159" w14:textId="77777777" w:rsidR="00F54FF1" w:rsidRPr="00853482" w:rsidRDefault="00F54FF1" w:rsidP="00F54FF1">
            <w:pPr>
              <w:spacing w:after="0"/>
              <w:rPr>
                <w:rFonts w:eastAsia="Arial Unicode MS"/>
                <w:lang w:eastAsia="ar-SA"/>
              </w:rPr>
            </w:pPr>
            <w:r w:rsidRPr="00853482">
              <w:rPr>
                <w:lang w:eastAsia="ar-SA"/>
              </w:rPr>
              <w:t>MP Mains</w:t>
            </w:r>
          </w:p>
        </w:tc>
        <w:sdt>
          <w:sdtPr>
            <w:rPr>
              <w:lang w:eastAsia="ar-SA"/>
            </w:rPr>
            <w:id w:val="-1691832199"/>
            <w14:checkbox>
              <w14:checked w14:val="1"/>
              <w14:checkedState w14:val="2612" w14:font="MS Gothic"/>
              <w14:uncheckedState w14:val="2610" w14:font="MS Gothic"/>
            </w14:checkbox>
          </w:sdtPr>
          <w:sdtContent>
            <w:tc>
              <w:tcPr>
                <w:tcW w:w="850" w:type="dxa"/>
                <w:vAlign w:val="top"/>
              </w:tcPr>
              <w:p w14:paraId="34211CCB"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536585492"/>
            <w14:checkbox>
              <w14:checked w14:val="0"/>
              <w14:checkedState w14:val="2612" w14:font="MS Gothic"/>
              <w14:uncheckedState w14:val="2610" w14:font="MS Gothic"/>
            </w14:checkbox>
          </w:sdtPr>
          <w:sdtContent>
            <w:tc>
              <w:tcPr>
                <w:tcW w:w="567" w:type="dxa"/>
                <w:vAlign w:val="top"/>
              </w:tcPr>
              <w:p w14:paraId="755A5C27"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243385422"/>
            <w14:checkbox>
              <w14:checked w14:val="0"/>
              <w14:checkedState w14:val="2612" w14:font="MS Gothic"/>
              <w14:uncheckedState w14:val="2610" w14:font="MS Gothic"/>
            </w14:checkbox>
          </w:sdtPr>
          <w:sdtContent>
            <w:tc>
              <w:tcPr>
                <w:tcW w:w="709" w:type="dxa"/>
                <w:vAlign w:val="top"/>
              </w:tcPr>
              <w:p w14:paraId="268E3E27" w14:textId="77777777" w:rsidR="00F54FF1" w:rsidRPr="00853482" w:rsidRDefault="00F54FF1" w:rsidP="00F54FF1">
                <w:pPr>
                  <w:spacing w:after="0"/>
                </w:pPr>
                <w:r w:rsidRPr="00853482">
                  <w:rPr>
                    <w:rFonts w:ascii="MS Gothic" w:eastAsia="MS Gothic" w:hAnsi="MS Gothic" w:hint="eastAsia"/>
                    <w:lang w:eastAsia="ar-SA"/>
                  </w:rPr>
                  <w:t>☐</w:t>
                </w:r>
              </w:p>
            </w:tc>
          </w:sdtContent>
        </w:sdt>
        <w:tc>
          <w:tcPr>
            <w:tcW w:w="5395" w:type="dxa"/>
            <w:vAlign w:val="top"/>
          </w:tcPr>
          <w:p w14:paraId="39F32CEB" w14:textId="5A23CC79" w:rsidR="00F54FF1" w:rsidRPr="00853482" w:rsidRDefault="00F54FF1" w:rsidP="00F54FF1">
            <w:pPr>
              <w:spacing w:after="0"/>
            </w:pPr>
            <w:r w:rsidRPr="00E9078A">
              <w:t xml:space="preserve">Refer to Tender folder – 05.01 </w:t>
            </w:r>
            <w:proofErr w:type="spellStart"/>
            <w:r w:rsidRPr="00E9078A">
              <w:t>Topo</w:t>
            </w:r>
            <w:proofErr w:type="spellEnd"/>
            <w:r w:rsidRPr="00E9078A">
              <w:t>, Drainage and services</w:t>
            </w:r>
          </w:p>
        </w:tc>
      </w:tr>
      <w:tr w:rsidR="00F54FF1" w:rsidRPr="00853482" w14:paraId="171C6AF4"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78EDC89F" w14:textId="77777777" w:rsidR="00F54FF1" w:rsidRPr="00853482" w:rsidRDefault="00F54FF1" w:rsidP="00F54FF1">
            <w:pPr>
              <w:spacing w:after="0"/>
              <w:rPr>
                <w:rFonts w:eastAsia="Arial Unicode MS"/>
                <w:lang w:eastAsia="ar-SA"/>
              </w:rPr>
            </w:pPr>
            <w:r w:rsidRPr="00853482">
              <w:rPr>
                <w:lang w:eastAsia="ar-SA"/>
              </w:rPr>
              <w:t>IP Mains</w:t>
            </w:r>
          </w:p>
        </w:tc>
        <w:sdt>
          <w:sdtPr>
            <w:rPr>
              <w:lang w:eastAsia="ar-SA"/>
            </w:rPr>
            <w:id w:val="1100139855"/>
            <w14:checkbox>
              <w14:checked w14:val="1"/>
              <w14:checkedState w14:val="2612" w14:font="MS Gothic"/>
              <w14:uncheckedState w14:val="2610" w14:font="MS Gothic"/>
            </w14:checkbox>
          </w:sdtPr>
          <w:sdtContent>
            <w:tc>
              <w:tcPr>
                <w:tcW w:w="850" w:type="dxa"/>
                <w:vAlign w:val="top"/>
              </w:tcPr>
              <w:p w14:paraId="553685A1"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1552677796"/>
            <w14:checkbox>
              <w14:checked w14:val="0"/>
              <w14:checkedState w14:val="2612" w14:font="MS Gothic"/>
              <w14:uncheckedState w14:val="2610" w14:font="MS Gothic"/>
            </w14:checkbox>
          </w:sdtPr>
          <w:sdtContent>
            <w:tc>
              <w:tcPr>
                <w:tcW w:w="567" w:type="dxa"/>
                <w:vAlign w:val="top"/>
              </w:tcPr>
              <w:p w14:paraId="27B153B9"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1649507711"/>
            <w14:checkbox>
              <w14:checked w14:val="0"/>
              <w14:checkedState w14:val="2612" w14:font="MS Gothic"/>
              <w14:uncheckedState w14:val="2610" w14:font="MS Gothic"/>
            </w14:checkbox>
          </w:sdtPr>
          <w:sdtContent>
            <w:tc>
              <w:tcPr>
                <w:tcW w:w="709" w:type="dxa"/>
                <w:vAlign w:val="top"/>
              </w:tcPr>
              <w:p w14:paraId="58E598B4" w14:textId="77777777" w:rsidR="00F54FF1" w:rsidRPr="00853482" w:rsidRDefault="00F54FF1" w:rsidP="00F54FF1">
                <w:pPr>
                  <w:spacing w:after="0"/>
                </w:pPr>
                <w:r w:rsidRPr="00853482">
                  <w:rPr>
                    <w:rFonts w:ascii="MS Gothic" w:eastAsia="MS Gothic" w:hAnsi="MS Gothic" w:hint="eastAsia"/>
                    <w:lang w:eastAsia="ar-SA"/>
                  </w:rPr>
                  <w:t>☐</w:t>
                </w:r>
              </w:p>
            </w:tc>
          </w:sdtContent>
        </w:sdt>
        <w:tc>
          <w:tcPr>
            <w:tcW w:w="5395" w:type="dxa"/>
            <w:vAlign w:val="top"/>
          </w:tcPr>
          <w:p w14:paraId="7B200994" w14:textId="7A902ECC" w:rsidR="00F54FF1" w:rsidRPr="00853482" w:rsidRDefault="00F54FF1" w:rsidP="00F54FF1">
            <w:pPr>
              <w:spacing w:after="0"/>
            </w:pPr>
            <w:r w:rsidRPr="00E9078A">
              <w:t xml:space="preserve">Refer to Tender folder – 05.01 </w:t>
            </w:r>
            <w:proofErr w:type="spellStart"/>
            <w:r w:rsidRPr="00E9078A">
              <w:t>Topo</w:t>
            </w:r>
            <w:proofErr w:type="spellEnd"/>
            <w:r w:rsidRPr="00E9078A">
              <w:t>, Drainage and services</w:t>
            </w:r>
          </w:p>
        </w:tc>
      </w:tr>
      <w:tr w:rsidR="00F54FF1" w:rsidRPr="00853482" w14:paraId="742F71EF"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383FD39B" w14:textId="77777777" w:rsidR="00F54FF1" w:rsidRPr="00853482" w:rsidRDefault="00F54FF1" w:rsidP="00F54FF1">
            <w:pPr>
              <w:spacing w:after="0"/>
              <w:rPr>
                <w:rFonts w:eastAsia="Arial Unicode MS"/>
                <w:lang w:eastAsia="ar-SA"/>
              </w:rPr>
            </w:pPr>
            <w:r w:rsidRPr="00853482">
              <w:rPr>
                <w:lang w:eastAsia="ar-SA"/>
              </w:rPr>
              <w:t>LHP Mains</w:t>
            </w:r>
          </w:p>
        </w:tc>
        <w:sdt>
          <w:sdtPr>
            <w:rPr>
              <w:lang w:eastAsia="ar-SA"/>
            </w:rPr>
            <w:id w:val="-659387749"/>
            <w14:checkbox>
              <w14:checked w14:val="1"/>
              <w14:checkedState w14:val="2612" w14:font="MS Gothic"/>
              <w14:uncheckedState w14:val="2610" w14:font="MS Gothic"/>
            </w14:checkbox>
          </w:sdtPr>
          <w:sdtContent>
            <w:tc>
              <w:tcPr>
                <w:tcW w:w="850" w:type="dxa"/>
                <w:vAlign w:val="top"/>
              </w:tcPr>
              <w:p w14:paraId="03A5A74C"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1895338276"/>
            <w14:checkbox>
              <w14:checked w14:val="0"/>
              <w14:checkedState w14:val="2612" w14:font="MS Gothic"/>
              <w14:uncheckedState w14:val="2610" w14:font="MS Gothic"/>
            </w14:checkbox>
          </w:sdtPr>
          <w:sdtContent>
            <w:tc>
              <w:tcPr>
                <w:tcW w:w="567" w:type="dxa"/>
                <w:vAlign w:val="top"/>
              </w:tcPr>
              <w:p w14:paraId="050FB4C0"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1853292278"/>
            <w14:checkbox>
              <w14:checked w14:val="0"/>
              <w14:checkedState w14:val="2612" w14:font="MS Gothic"/>
              <w14:uncheckedState w14:val="2610" w14:font="MS Gothic"/>
            </w14:checkbox>
          </w:sdtPr>
          <w:sdtContent>
            <w:tc>
              <w:tcPr>
                <w:tcW w:w="709" w:type="dxa"/>
                <w:vAlign w:val="top"/>
              </w:tcPr>
              <w:p w14:paraId="4695EEAF" w14:textId="77777777" w:rsidR="00F54FF1" w:rsidRPr="00853482" w:rsidRDefault="00F54FF1" w:rsidP="00F54FF1">
                <w:pPr>
                  <w:spacing w:after="0"/>
                </w:pPr>
                <w:r w:rsidRPr="00853482">
                  <w:rPr>
                    <w:rFonts w:ascii="MS Gothic" w:eastAsia="MS Gothic" w:hAnsi="MS Gothic" w:hint="eastAsia"/>
                    <w:lang w:eastAsia="ar-SA"/>
                  </w:rPr>
                  <w:t>☐</w:t>
                </w:r>
              </w:p>
            </w:tc>
          </w:sdtContent>
        </w:sdt>
        <w:tc>
          <w:tcPr>
            <w:tcW w:w="5395" w:type="dxa"/>
            <w:vAlign w:val="top"/>
          </w:tcPr>
          <w:p w14:paraId="00F28D9D" w14:textId="71894DCF" w:rsidR="00F54FF1" w:rsidRPr="00853482" w:rsidRDefault="00F54FF1" w:rsidP="00F54FF1">
            <w:pPr>
              <w:spacing w:after="0"/>
            </w:pPr>
            <w:r w:rsidRPr="00E9078A">
              <w:t xml:space="preserve">Refer to Tender folder – 05.01 </w:t>
            </w:r>
            <w:proofErr w:type="spellStart"/>
            <w:r w:rsidRPr="00E9078A">
              <w:t>Topo</w:t>
            </w:r>
            <w:proofErr w:type="spellEnd"/>
            <w:r w:rsidRPr="00E9078A">
              <w:t>, Drainage and services</w:t>
            </w:r>
          </w:p>
        </w:tc>
      </w:tr>
      <w:tr w:rsidR="00F54FF1" w:rsidRPr="00853482" w14:paraId="640D62FD"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5B32DCFA" w14:textId="77777777" w:rsidR="00F54FF1" w:rsidRPr="00853482" w:rsidRDefault="00F54FF1" w:rsidP="00F54FF1">
            <w:pPr>
              <w:spacing w:after="0"/>
              <w:rPr>
                <w:rFonts w:eastAsia="Arial Unicode MS"/>
                <w:lang w:eastAsia="ar-SA"/>
              </w:rPr>
            </w:pPr>
            <w:r w:rsidRPr="00853482">
              <w:rPr>
                <w:lang w:eastAsia="ar-SA"/>
              </w:rPr>
              <w:t>NHP Mains</w:t>
            </w:r>
          </w:p>
        </w:tc>
        <w:sdt>
          <w:sdtPr>
            <w:rPr>
              <w:lang w:eastAsia="ar-SA"/>
            </w:rPr>
            <w:id w:val="-609196263"/>
            <w14:checkbox>
              <w14:checked w14:val="1"/>
              <w14:checkedState w14:val="2612" w14:font="MS Gothic"/>
              <w14:uncheckedState w14:val="2610" w14:font="MS Gothic"/>
            </w14:checkbox>
          </w:sdtPr>
          <w:sdtContent>
            <w:tc>
              <w:tcPr>
                <w:tcW w:w="850" w:type="dxa"/>
                <w:vAlign w:val="top"/>
              </w:tcPr>
              <w:p w14:paraId="495451A4"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1635899491"/>
            <w14:checkbox>
              <w14:checked w14:val="0"/>
              <w14:checkedState w14:val="2612" w14:font="MS Gothic"/>
              <w14:uncheckedState w14:val="2610" w14:font="MS Gothic"/>
            </w14:checkbox>
          </w:sdtPr>
          <w:sdtContent>
            <w:tc>
              <w:tcPr>
                <w:tcW w:w="567" w:type="dxa"/>
                <w:vAlign w:val="top"/>
              </w:tcPr>
              <w:p w14:paraId="42CCCCDB" w14:textId="77777777" w:rsidR="00F54FF1" w:rsidRPr="00853482" w:rsidRDefault="00F54FF1" w:rsidP="00F54FF1">
                <w:pPr>
                  <w:spacing w:after="0"/>
                </w:pPr>
                <w:r w:rsidRPr="00853482">
                  <w:rPr>
                    <w:rFonts w:ascii="MS Gothic" w:eastAsia="MS Gothic" w:hAnsi="MS Gothic" w:hint="eastAsia"/>
                    <w:lang w:eastAsia="ar-SA"/>
                  </w:rPr>
                  <w:t>☐</w:t>
                </w:r>
              </w:p>
            </w:tc>
          </w:sdtContent>
        </w:sdt>
        <w:sdt>
          <w:sdtPr>
            <w:rPr>
              <w:lang w:eastAsia="ar-SA"/>
            </w:rPr>
            <w:id w:val="949973896"/>
            <w14:checkbox>
              <w14:checked w14:val="0"/>
              <w14:checkedState w14:val="2612" w14:font="MS Gothic"/>
              <w14:uncheckedState w14:val="2610" w14:font="MS Gothic"/>
            </w14:checkbox>
          </w:sdtPr>
          <w:sdtContent>
            <w:tc>
              <w:tcPr>
                <w:tcW w:w="709" w:type="dxa"/>
                <w:vAlign w:val="top"/>
              </w:tcPr>
              <w:p w14:paraId="45DBC3F3" w14:textId="77777777" w:rsidR="00F54FF1" w:rsidRPr="00853482" w:rsidRDefault="00F54FF1" w:rsidP="00F54FF1">
                <w:pPr>
                  <w:spacing w:after="0"/>
                </w:pPr>
                <w:r w:rsidRPr="00853482">
                  <w:rPr>
                    <w:rFonts w:ascii="MS Gothic" w:eastAsia="MS Gothic" w:hAnsi="MS Gothic" w:hint="eastAsia"/>
                    <w:lang w:eastAsia="ar-SA"/>
                  </w:rPr>
                  <w:t>☐</w:t>
                </w:r>
              </w:p>
            </w:tc>
          </w:sdtContent>
        </w:sdt>
        <w:tc>
          <w:tcPr>
            <w:tcW w:w="5395" w:type="dxa"/>
            <w:vAlign w:val="top"/>
          </w:tcPr>
          <w:p w14:paraId="1AF92BAE" w14:textId="760EC34D" w:rsidR="00F54FF1" w:rsidRPr="00853482" w:rsidRDefault="00F54FF1" w:rsidP="00F54FF1">
            <w:pPr>
              <w:spacing w:after="0"/>
            </w:pPr>
            <w:r w:rsidRPr="00E9078A">
              <w:t xml:space="preserve">Refer to Tender folder – 05.01 </w:t>
            </w:r>
            <w:proofErr w:type="spellStart"/>
            <w:r w:rsidRPr="00E9078A">
              <w:t>Topo</w:t>
            </w:r>
            <w:proofErr w:type="spellEnd"/>
            <w:r w:rsidRPr="00E9078A">
              <w:t>, Drainage and services</w:t>
            </w:r>
          </w:p>
        </w:tc>
      </w:tr>
      <w:tr w:rsidR="006A266E" w:rsidRPr="00853482" w14:paraId="14D57000" w14:textId="77777777" w:rsidTr="00BE092F">
        <w:trPr>
          <w:cnfStyle w:val="000000100000" w:firstRow="0" w:lastRow="0" w:firstColumn="0" w:lastColumn="0" w:oddVBand="0" w:evenVBand="0" w:oddHBand="1" w:evenHBand="0" w:firstRowFirstColumn="0" w:firstRowLastColumn="0" w:lastRowFirstColumn="0" w:lastRowLastColumn="0"/>
        </w:trPr>
        <w:tc>
          <w:tcPr>
            <w:tcW w:w="10210" w:type="dxa"/>
            <w:gridSpan w:val="5"/>
          </w:tcPr>
          <w:p w14:paraId="709B6743" w14:textId="77777777" w:rsidR="006A266E" w:rsidRPr="00853482" w:rsidRDefault="006A266E" w:rsidP="006A266E">
            <w:pPr>
              <w:spacing w:after="0"/>
            </w:pPr>
            <w:r w:rsidRPr="00853482">
              <w:rPr>
                <w:b/>
                <w:bCs/>
                <w:lang w:eastAsia="ar-SA"/>
              </w:rPr>
              <w:t>Fuel Pipelines</w:t>
            </w:r>
          </w:p>
        </w:tc>
      </w:tr>
      <w:tr w:rsidR="006A266E" w:rsidRPr="00853482" w14:paraId="2DCA2A4C"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5B3670D0" w14:textId="77777777" w:rsidR="006A266E" w:rsidRPr="00853482" w:rsidRDefault="006A266E" w:rsidP="006A266E">
            <w:pPr>
              <w:spacing w:after="0"/>
            </w:pPr>
          </w:p>
        </w:tc>
        <w:sdt>
          <w:sdtPr>
            <w:rPr>
              <w:lang w:eastAsia="ar-SA"/>
            </w:rPr>
            <w:id w:val="72630948"/>
            <w14:checkbox>
              <w14:checked w14:val="0"/>
              <w14:checkedState w14:val="2612" w14:font="MS Gothic"/>
              <w14:uncheckedState w14:val="2610" w14:font="MS Gothic"/>
            </w14:checkbox>
          </w:sdtPr>
          <w:sdtContent>
            <w:tc>
              <w:tcPr>
                <w:tcW w:w="850" w:type="dxa"/>
                <w:vAlign w:val="top"/>
              </w:tcPr>
              <w:p w14:paraId="5292B9F9"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437266697"/>
            <w14:checkbox>
              <w14:checked w14:val="0"/>
              <w14:checkedState w14:val="2612" w14:font="MS Gothic"/>
              <w14:uncheckedState w14:val="2610" w14:font="MS Gothic"/>
            </w14:checkbox>
          </w:sdtPr>
          <w:sdtContent>
            <w:tc>
              <w:tcPr>
                <w:tcW w:w="567" w:type="dxa"/>
                <w:vAlign w:val="top"/>
              </w:tcPr>
              <w:p w14:paraId="61F55A33"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458108256"/>
            <w14:checkbox>
              <w14:checked w14:val="0"/>
              <w14:checkedState w14:val="2612" w14:font="MS Gothic"/>
              <w14:uncheckedState w14:val="2610" w14:font="MS Gothic"/>
            </w14:checkbox>
          </w:sdtPr>
          <w:sdtContent>
            <w:tc>
              <w:tcPr>
                <w:tcW w:w="709" w:type="dxa"/>
                <w:vAlign w:val="top"/>
              </w:tcPr>
              <w:p w14:paraId="1C924114" w14:textId="77777777" w:rsidR="006A266E" w:rsidRPr="00853482" w:rsidRDefault="006A266E" w:rsidP="006A266E">
                <w:pPr>
                  <w:spacing w:after="0"/>
                </w:pPr>
                <w:r w:rsidRPr="00853482">
                  <w:rPr>
                    <w:rFonts w:ascii="MS Gothic" w:eastAsia="MS Gothic" w:hAnsi="MS Gothic" w:hint="eastAsia"/>
                    <w:lang w:eastAsia="ar-SA"/>
                  </w:rPr>
                  <w:t>☐</w:t>
                </w:r>
              </w:p>
            </w:tc>
          </w:sdtContent>
        </w:sdt>
        <w:tc>
          <w:tcPr>
            <w:tcW w:w="5395" w:type="dxa"/>
          </w:tcPr>
          <w:p w14:paraId="31D75AFB" w14:textId="77777777" w:rsidR="006A266E" w:rsidRPr="00853482" w:rsidRDefault="006A266E" w:rsidP="006A266E">
            <w:pPr>
              <w:spacing w:after="0"/>
            </w:pPr>
            <w:r w:rsidRPr="00853482">
              <w:t>Not Applicable</w:t>
            </w:r>
          </w:p>
        </w:tc>
      </w:tr>
      <w:tr w:rsidR="006A266E" w:rsidRPr="00853482" w14:paraId="5E46EEDA" w14:textId="77777777" w:rsidTr="00BE092F">
        <w:trPr>
          <w:cnfStyle w:val="000000100000" w:firstRow="0" w:lastRow="0" w:firstColumn="0" w:lastColumn="0" w:oddVBand="0" w:evenVBand="0" w:oddHBand="1" w:evenHBand="0" w:firstRowFirstColumn="0" w:firstRowLastColumn="0" w:lastRowFirstColumn="0" w:lastRowLastColumn="0"/>
        </w:trPr>
        <w:tc>
          <w:tcPr>
            <w:tcW w:w="10210" w:type="dxa"/>
            <w:gridSpan w:val="5"/>
          </w:tcPr>
          <w:p w14:paraId="0494DF4B" w14:textId="77777777" w:rsidR="006A266E" w:rsidRPr="00853482" w:rsidRDefault="006A266E" w:rsidP="006A266E">
            <w:pPr>
              <w:spacing w:after="0"/>
            </w:pPr>
            <w:r w:rsidRPr="00853482">
              <w:rPr>
                <w:b/>
                <w:bCs/>
                <w:lang w:eastAsia="ar-SA"/>
              </w:rPr>
              <w:t>Streetlighting</w:t>
            </w:r>
          </w:p>
        </w:tc>
      </w:tr>
      <w:tr w:rsidR="006A266E" w:rsidRPr="00853482" w14:paraId="519F5B46"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6245FA49" w14:textId="77777777" w:rsidR="006A266E" w:rsidRPr="00853482" w:rsidRDefault="006A266E" w:rsidP="006A266E">
            <w:pPr>
              <w:spacing w:after="0"/>
            </w:pPr>
            <w:r w:rsidRPr="00853482">
              <w:t>Street lighting</w:t>
            </w:r>
          </w:p>
        </w:tc>
        <w:sdt>
          <w:sdtPr>
            <w:rPr>
              <w:lang w:eastAsia="ar-SA"/>
            </w:rPr>
            <w:id w:val="-310946534"/>
            <w14:checkbox>
              <w14:checked w14:val="0"/>
              <w14:checkedState w14:val="2612" w14:font="MS Gothic"/>
              <w14:uncheckedState w14:val="2610" w14:font="MS Gothic"/>
            </w14:checkbox>
          </w:sdtPr>
          <w:sdtContent>
            <w:tc>
              <w:tcPr>
                <w:tcW w:w="850" w:type="dxa"/>
                <w:vAlign w:val="top"/>
              </w:tcPr>
              <w:p w14:paraId="319F9B3C"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966816678"/>
            <w14:checkbox>
              <w14:checked w14:val="0"/>
              <w14:checkedState w14:val="2612" w14:font="MS Gothic"/>
              <w14:uncheckedState w14:val="2610" w14:font="MS Gothic"/>
            </w14:checkbox>
          </w:sdtPr>
          <w:sdtContent>
            <w:tc>
              <w:tcPr>
                <w:tcW w:w="567" w:type="dxa"/>
                <w:vAlign w:val="top"/>
              </w:tcPr>
              <w:p w14:paraId="53132908" w14:textId="42C91C40" w:rsidR="006A266E" w:rsidRPr="00853482" w:rsidRDefault="00F54FF1" w:rsidP="006A266E">
                <w:pPr>
                  <w:spacing w:after="0"/>
                </w:pPr>
                <w:r w:rsidRPr="00F54FF1">
                  <w:rPr>
                    <w:rFonts w:ascii="MS Gothic" w:eastAsia="MS Gothic" w:hAnsi="MS Gothic" w:hint="eastAsia"/>
                    <w:lang w:eastAsia="ar-SA"/>
                  </w:rPr>
                  <w:t>☐</w:t>
                </w:r>
              </w:p>
            </w:tc>
          </w:sdtContent>
        </w:sdt>
        <w:sdt>
          <w:sdtPr>
            <w:rPr>
              <w:lang w:eastAsia="ar-SA"/>
            </w:rPr>
            <w:id w:val="398712811"/>
            <w14:checkbox>
              <w14:checked w14:val="1"/>
              <w14:checkedState w14:val="2612" w14:font="MS Gothic"/>
              <w14:uncheckedState w14:val="2610" w14:font="MS Gothic"/>
            </w14:checkbox>
          </w:sdtPr>
          <w:sdtContent>
            <w:tc>
              <w:tcPr>
                <w:tcW w:w="709" w:type="dxa"/>
                <w:vAlign w:val="top"/>
              </w:tcPr>
              <w:p w14:paraId="211A08C0" w14:textId="5DEA3892" w:rsidR="006A266E" w:rsidRPr="00853482" w:rsidRDefault="00C31507" w:rsidP="006A266E">
                <w:pPr>
                  <w:spacing w:after="0"/>
                </w:pPr>
                <w:r w:rsidRPr="00C31507">
                  <w:rPr>
                    <w:rFonts w:ascii="MS Gothic" w:eastAsia="MS Gothic" w:hAnsi="MS Gothic" w:hint="eastAsia"/>
                    <w:lang w:eastAsia="ar-SA"/>
                  </w:rPr>
                  <w:t>☒</w:t>
                </w:r>
              </w:p>
            </w:tc>
          </w:sdtContent>
        </w:sdt>
        <w:tc>
          <w:tcPr>
            <w:tcW w:w="5395" w:type="dxa"/>
          </w:tcPr>
          <w:p w14:paraId="7ECE765A" w14:textId="77777777" w:rsidR="006A266E" w:rsidRPr="00853482" w:rsidRDefault="006A266E" w:rsidP="006A266E">
            <w:pPr>
              <w:spacing w:after="0"/>
            </w:pPr>
            <w:r w:rsidRPr="00853482">
              <w:t>Premises lighting</w:t>
            </w:r>
          </w:p>
        </w:tc>
      </w:tr>
      <w:tr w:rsidR="006A266E" w:rsidRPr="00853482" w14:paraId="0908CAEB" w14:textId="77777777" w:rsidTr="00BE092F">
        <w:trPr>
          <w:cnfStyle w:val="000000100000" w:firstRow="0" w:lastRow="0" w:firstColumn="0" w:lastColumn="0" w:oddVBand="0" w:evenVBand="0" w:oddHBand="1" w:evenHBand="0" w:firstRowFirstColumn="0" w:firstRowLastColumn="0" w:lastRowFirstColumn="0" w:lastRowLastColumn="0"/>
        </w:trPr>
        <w:tc>
          <w:tcPr>
            <w:tcW w:w="10210" w:type="dxa"/>
            <w:gridSpan w:val="5"/>
          </w:tcPr>
          <w:p w14:paraId="697D5A94" w14:textId="77777777" w:rsidR="006A266E" w:rsidRPr="00853482" w:rsidRDefault="006A266E" w:rsidP="006A266E">
            <w:pPr>
              <w:spacing w:after="0"/>
            </w:pPr>
            <w:r w:rsidRPr="00853482">
              <w:rPr>
                <w:b/>
                <w:bCs/>
                <w:lang w:eastAsia="ar-SA"/>
              </w:rPr>
              <w:lastRenderedPageBreak/>
              <w:t>Other</w:t>
            </w:r>
          </w:p>
        </w:tc>
      </w:tr>
      <w:tr w:rsidR="006A266E" w:rsidRPr="00853482" w14:paraId="25BB7C10"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315D431B" w14:textId="77777777" w:rsidR="006A266E" w:rsidRPr="00853482" w:rsidRDefault="006A266E" w:rsidP="006A266E">
            <w:pPr>
              <w:spacing w:after="0"/>
            </w:pPr>
            <w:r w:rsidRPr="00853482">
              <w:t>Heating system</w:t>
            </w:r>
          </w:p>
        </w:tc>
        <w:sdt>
          <w:sdtPr>
            <w:rPr>
              <w:lang w:eastAsia="ar-SA"/>
            </w:rPr>
            <w:id w:val="571165170"/>
            <w14:checkbox>
              <w14:checked w14:val="0"/>
              <w14:checkedState w14:val="2612" w14:font="MS Gothic"/>
              <w14:uncheckedState w14:val="2610" w14:font="MS Gothic"/>
            </w14:checkbox>
          </w:sdtPr>
          <w:sdtContent>
            <w:tc>
              <w:tcPr>
                <w:tcW w:w="850" w:type="dxa"/>
                <w:vAlign w:val="top"/>
              </w:tcPr>
              <w:p w14:paraId="61E44351"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2113006284"/>
            <w14:checkbox>
              <w14:checked w14:val="0"/>
              <w14:checkedState w14:val="2612" w14:font="MS Gothic"/>
              <w14:uncheckedState w14:val="2610" w14:font="MS Gothic"/>
            </w14:checkbox>
          </w:sdtPr>
          <w:sdtContent>
            <w:tc>
              <w:tcPr>
                <w:tcW w:w="567" w:type="dxa"/>
                <w:vAlign w:val="top"/>
              </w:tcPr>
              <w:p w14:paraId="0CF75278" w14:textId="2A0279BD" w:rsidR="006A266E" w:rsidRPr="00853482" w:rsidRDefault="002D438D" w:rsidP="006A266E">
                <w:pPr>
                  <w:spacing w:after="0"/>
                </w:pPr>
                <w:r w:rsidRPr="002D438D">
                  <w:rPr>
                    <w:rFonts w:ascii="MS Gothic" w:eastAsia="MS Gothic" w:hAnsi="MS Gothic" w:hint="eastAsia"/>
                    <w:lang w:eastAsia="ar-SA"/>
                  </w:rPr>
                  <w:t>☐</w:t>
                </w:r>
              </w:p>
            </w:tc>
          </w:sdtContent>
        </w:sdt>
        <w:sdt>
          <w:sdtPr>
            <w:rPr>
              <w:lang w:eastAsia="ar-SA"/>
            </w:rPr>
            <w:id w:val="-528182325"/>
            <w14:checkbox>
              <w14:checked w14:val="0"/>
              <w14:checkedState w14:val="2612" w14:font="MS Gothic"/>
              <w14:uncheckedState w14:val="2610" w14:font="MS Gothic"/>
            </w14:checkbox>
          </w:sdtPr>
          <w:sdtContent>
            <w:tc>
              <w:tcPr>
                <w:tcW w:w="709" w:type="dxa"/>
                <w:vAlign w:val="top"/>
              </w:tcPr>
              <w:p w14:paraId="0723897C" w14:textId="77777777" w:rsidR="006A266E" w:rsidRPr="00853482" w:rsidRDefault="006A266E" w:rsidP="006A266E">
                <w:pPr>
                  <w:spacing w:after="0"/>
                </w:pPr>
                <w:r w:rsidRPr="00853482">
                  <w:rPr>
                    <w:rFonts w:ascii="MS Gothic" w:eastAsia="MS Gothic" w:hAnsi="MS Gothic" w:hint="eastAsia"/>
                    <w:lang w:eastAsia="ar-SA"/>
                  </w:rPr>
                  <w:t>☐</w:t>
                </w:r>
              </w:p>
            </w:tc>
          </w:sdtContent>
        </w:sdt>
        <w:tc>
          <w:tcPr>
            <w:tcW w:w="5395" w:type="dxa"/>
          </w:tcPr>
          <w:p w14:paraId="795DFCE3" w14:textId="47A0A9FF" w:rsidR="006A266E" w:rsidRPr="00853482" w:rsidRDefault="009F76B7" w:rsidP="006A266E">
            <w:pPr>
              <w:spacing w:after="0"/>
            </w:pPr>
            <w:r w:rsidRPr="00853482">
              <w:t xml:space="preserve">Refer to Tender folder – </w:t>
            </w:r>
            <w:r w:rsidR="00533963" w:rsidRPr="00853482">
              <w:t>02 MEP</w:t>
            </w:r>
            <w:r w:rsidRPr="00853482">
              <w:t xml:space="preserve"> pack</w:t>
            </w:r>
          </w:p>
        </w:tc>
      </w:tr>
      <w:tr w:rsidR="006A266E" w:rsidRPr="00853482" w14:paraId="763BAE77"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2493455C" w14:textId="77777777" w:rsidR="006A266E" w:rsidRPr="00853482" w:rsidRDefault="006A266E" w:rsidP="006A266E">
            <w:pPr>
              <w:spacing w:after="0"/>
            </w:pPr>
          </w:p>
        </w:tc>
        <w:sdt>
          <w:sdtPr>
            <w:rPr>
              <w:lang w:eastAsia="ar-SA"/>
            </w:rPr>
            <w:id w:val="1957289577"/>
            <w14:checkbox>
              <w14:checked w14:val="0"/>
              <w14:checkedState w14:val="2612" w14:font="MS Gothic"/>
              <w14:uncheckedState w14:val="2610" w14:font="MS Gothic"/>
            </w14:checkbox>
          </w:sdtPr>
          <w:sdtContent>
            <w:tc>
              <w:tcPr>
                <w:tcW w:w="850" w:type="dxa"/>
                <w:vAlign w:val="top"/>
              </w:tcPr>
              <w:p w14:paraId="40D8A234"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1235739496"/>
            <w14:checkbox>
              <w14:checked w14:val="0"/>
              <w14:checkedState w14:val="2612" w14:font="MS Gothic"/>
              <w14:uncheckedState w14:val="2610" w14:font="MS Gothic"/>
            </w14:checkbox>
          </w:sdtPr>
          <w:sdtContent>
            <w:tc>
              <w:tcPr>
                <w:tcW w:w="567" w:type="dxa"/>
                <w:vAlign w:val="top"/>
              </w:tcPr>
              <w:p w14:paraId="51D37F2E" w14:textId="77777777" w:rsidR="006A266E" w:rsidRPr="00853482" w:rsidRDefault="006A266E" w:rsidP="006A266E">
                <w:pPr>
                  <w:spacing w:after="0"/>
                </w:pPr>
                <w:r w:rsidRPr="00853482">
                  <w:rPr>
                    <w:rFonts w:ascii="MS Gothic" w:eastAsia="MS Gothic" w:hAnsi="MS Gothic" w:hint="eastAsia"/>
                    <w:lang w:eastAsia="ar-SA"/>
                  </w:rPr>
                  <w:t>☐</w:t>
                </w:r>
              </w:p>
            </w:tc>
          </w:sdtContent>
        </w:sdt>
        <w:sdt>
          <w:sdtPr>
            <w:rPr>
              <w:lang w:eastAsia="ar-SA"/>
            </w:rPr>
            <w:id w:val="-762921163"/>
            <w14:checkbox>
              <w14:checked w14:val="0"/>
              <w14:checkedState w14:val="2612" w14:font="MS Gothic"/>
              <w14:uncheckedState w14:val="2610" w14:font="MS Gothic"/>
            </w14:checkbox>
          </w:sdtPr>
          <w:sdtContent>
            <w:tc>
              <w:tcPr>
                <w:tcW w:w="709" w:type="dxa"/>
                <w:vAlign w:val="top"/>
              </w:tcPr>
              <w:p w14:paraId="39C2DCD5" w14:textId="77777777" w:rsidR="006A266E" w:rsidRPr="00853482" w:rsidRDefault="006A266E" w:rsidP="006A266E">
                <w:pPr>
                  <w:spacing w:after="0"/>
                </w:pPr>
                <w:r w:rsidRPr="00853482">
                  <w:rPr>
                    <w:rFonts w:ascii="MS Gothic" w:eastAsia="MS Gothic" w:hAnsi="MS Gothic" w:hint="eastAsia"/>
                    <w:lang w:eastAsia="ar-SA"/>
                  </w:rPr>
                  <w:t>☐</w:t>
                </w:r>
              </w:p>
            </w:tc>
          </w:sdtContent>
        </w:sdt>
        <w:tc>
          <w:tcPr>
            <w:tcW w:w="5395" w:type="dxa"/>
          </w:tcPr>
          <w:p w14:paraId="039E980C" w14:textId="77777777" w:rsidR="006A266E" w:rsidRPr="00853482" w:rsidRDefault="006A266E" w:rsidP="006A266E">
            <w:pPr>
              <w:spacing w:after="0"/>
            </w:pPr>
          </w:p>
        </w:tc>
      </w:tr>
    </w:tbl>
    <w:p w14:paraId="434CD3B0" w14:textId="77777777" w:rsidR="00B901B7" w:rsidRPr="00853482" w:rsidRDefault="00C064EF" w:rsidP="009F76B7">
      <w:r w:rsidRPr="00853482">
        <w:t>All Statutory provider data must be cross checked and verified for accuracy before this pack is issued. Time limits on refreshing searches should also be verified and confirmed before issue.</w:t>
      </w:r>
    </w:p>
    <w:p w14:paraId="55B1B76C" w14:textId="77777777" w:rsidR="00C064EF" w:rsidRPr="00853482" w:rsidRDefault="00C064EF" w:rsidP="009B6814">
      <w:pPr>
        <w:pStyle w:val="Heading2"/>
      </w:pPr>
      <w:bookmarkStart w:id="61" w:name="_Toc129016902"/>
      <w:bookmarkStart w:id="62" w:name="_Toc210825915"/>
      <w:r w:rsidRPr="00853482">
        <w:t xml:space="preserve">Ground conditions, </w:t>
      </w:r>
      <w:proofErr w:type="spellStart"/>
      <w:r w:rsidRPr="00853482">
        <w:t>inc</w:t>
      </w:r>
      <w:proofErr w:type="spellEnd"/>
      <w:r w:rsidRPr="00853482">
        <w:t xml:space="preserve"> underground structures or watercourses</w:t>
      </w:r>
      <w:bookmarkEnd w:id="61"/>
      <w:bookmarkEnd w:id="62"/>
    </w:p>
    <w:tbl>
      <w:tblPr>
        <w:tblStyle w:val="AmeyTable"/>
        <w:tblW w:w="0" w:type="auto"/>
        <w:tblLook w:val="04A0" w:firstRow="1" w:lastRow="0" w:firstColumn="1" w:lastColumn="0" w:noHBand="0" w:noVBand="1"/>
      </w:tblPr>
      <w:tblGrid>
        <w:gridCol w:w="2689"/>
        <w:gridCol w:w="572"/>
        <w:gridCol w:w="567"/>
        <w:gridCol w:w="6232"/>
      </w:tblGrid>
      <w:tr w:rsidR="00350494" w:rsidRPr="00853482" w14:paraId="6F46321B" w14:textId="77777777" w:rsidTr="00BE092F">
        <w:trPr>
          <w:cnfStyle w:val="100000000000" w:firstRow="1" w:lastRow="0" w:firstColumn="0" w:lastColumn="0" w:oddVBand="0" w:evenVBand="0" w:oddHBand="0" w:evenHBand="0" w:firstRowFirstColumn="0" w:firstRowLastColumn="0" w:lastRowFirstColumn="0" w:lastRowLastColumn="0"/>
        </w:trPr>
        <w:tc>
          <w:tcPr>
            <w:tcW w:w="2689" w:type="dxa"/>
          </w:tcPr>
          <w:p w14:paraId="5224A2D2" w14:textId="77777777" w:rsidR="00350494" w:rsidRPr="00853482" w:rsidRDefault="00350494" w:rsidP="00350494">
            <w:pPr>
              <w:spacing w:after="0"/>
            </w:pPr>
          </w:p>
        </w:tc>
        <w:tc>
          <w:tcPr>
            <w:tcW w:w="572" w:type="dxa"/>
          </w:tcPr>
          <w:p w14:paraId="628738A4" w14:textId="77777777" w:rsidR="00350494" w:rsidRPr="00853482" w:rsidRDefault="00350494" w:rsidP="00350494">
            <w:pPr>
              <w:spacing w:after="0"/>
            </w:pPr>
            <w:r w:rsidRPr="00853482">
              <w:t>Yes</w:t>
            </w:r>
          </w:p>
        </w:tc>
        <w:tc>
          <w:tcPr>
            <w:tcW w:w="567" w:type="dxa"/>
          </w:tcPr>
          <w:p w14:paraId="7894CA0F" w14:textId="77777777" w:rsidR="00350494" w:rsidRPr="00853482" w:rsidRDefault="00350494" w:rsidP="00350494">
            <w:pPr>
              <w:spacing w:after="0"/>
            </w:pPr>
            <w:r w:rsidRPr="00853482">
              <w:t>No</w:t>
            </w:r>
          </w:p>
        </w:tc>
        <w:tc>
          <w:tcPr>
            <w:tcW w:w="6232" w:type="dxa"/>
          </w:tcPr>
          <w:p w14:paraId="7F18A385" w14:textId="77777777" w:rsidR="00350494" w:rsidRPr="00853482" w:rsidRDefault="00350494" w:rsidP="00350494">
            <w:pPr>
              <w:spacing w:after="0"/>
            </w:pPr>
            <w:r w:rsidRPr="00853482">
              <w:t>Information Source / Comments</w:t>
            </w:r>
          </w:p>
        </w:tc>
      </w:tr>
      <w:tr w:rsidR="00CB216F" w:rsidRPr="00853482" w14:paraId="2592B6C0" w14:textId="77777777">
        <w:trPr>
          <w:cnfStyle w:val="000000100000" w:firstRow="0" w:lastRow="0" w:firstColumn="0" w:lastColumn="0" w:oddVBand="0" w:evenVBand="0" w:oddHBand="1" w:evenHBand="0" w:firstRowFirstColumn="0" w:firstRowLastColumn="0" w:lastRowFirstColumn="0" w:lastRowLastColumn="0"/>
        </w:trPr>
        <w:tc>
          <w:tcPr>
            <w:tcW w:w="2689" w:type="dxa"/>
          </w:tcPr>
          <w:p w14:paraId="72FD1B55" w14:textId="77777777" w:rsidR="00CB216F" w:rsidRPr="00853482" w:rsidRDefault="00CB216F" w:rsidP="00CB216F">
            <w:pPr>
              <w:spacing w:after="0"/>
            </w:pPr>
            <w:r w:rsidRPr="00853482">
              <w:t>Instability</w:t>
            </w:r>
          </w:p>
        </w:tc>
        <w:sdt>
          <w:sdtPr>
            <w:rPr>
              <w:lang w:eastAsia="ar-SA"/>
            </w:rPr>
            <w:id w:val="-2126370323"/>
            <w14:checkbox>
              <w14:checked w14:val="0"/>
              <w14:checkedState w14:val="2612" w14:font="MS Gothic"/>
              <w14:uncheckedState w14:val="2610" w14:font="MS Gothic"/>
            </w14:checkbox>
          </w:sdtPr>
          <w:sdtContent>
            <w:tc>
              <w:tcPr>
                <w:tcW w:w="572" w:type="dxa"/>
                <w:vAlign w:val="top"/>
              </w:tcPr>
              <w:p w14:paraId="730E90E0" w14:textId="3243A793" w:rsidR="00CB216F" w:rsidRPr="00853482" w:rsidRDefault="002C2E37" w:rsidP="00CB216F">
                <w:pPr>
                  <w:spacing w:after="0"/>
                </w:pPr>
                <w:r>
                  <w:rPr>
                    <w:rFonts w:ascii="MS Gothic" w:eastAsia="MS Gothic" w:hAnsi="MS Gothic" w:hint="eastAsia"/>
                    <w:lang w:eastAsia="ar-SA"/>
                  </w:rPr>
                  <w:t>☐</w:t>
                </w:r>
              </w:p>
            </w:tc>
          </w:sdtContent>
        </w:sdt>
        <w:sdt>
          <w:sdtPr>
            <w:rPr>
              <w:lang w:eastAsia="ar-SA"/>
            </w:rPr>
            <w:id w:val="-1392265998"/>
            <w14:checkbox>
              <w14:checked w14:val="0"/>
              <w14:checkedState w14:val="2612" w14:font="MS Gothic"/>
              <w14:uncheckedState w14:val="2610" w14:font="MS Gothic"/>
            </w14:checkbox>
          </w:sdtPr>
          <w:sdtContent>
            <w:tc>
              <w:tcPr>
                <w:tcW w:w="567" w:type="dxa"/>
                <w:vAlign w:val="top"/>
              </w:tcPr>
              <w:p w14:paraId="10D8CB1A" w14:textId="0E351CFD" w:rsidR="00CB216F" w:rsidRPr="00853482" w:rsidRDefault="000D2E5E" w:rsidP="00CB216F">
                <w:pPr>
                  <w:spacing w:after="0"/>
                </w:pPr>
                <w:r w:rsidRPr="000D2E5E">
                  <w:rPr>
                    <w:rFonts w:ascii="MS Gothic" w:eastAsia="MS Gothic" w:hAnsi="MS Gothic" w:hint="eastAsia"/>
                    <w:lang w:eastAsia="ar-SA"/>
                  </w:rPr>
                  <w:t>☐</w:t>
                </w:r>
              </w:p>
            </w:tc>
          </w:sdtContent>
        </w:sdt>
        <w:tc>
          <w:tcPr>
            <w:tcW w:w="6232" w:type="dxa"/>
            <w:vAlign w:val="top"/>
          </w:tcPr>
          <w:p w14:paraId="67F4634F" w14:textId="6869AF0D" w:rsidR="00CB216F" w:rsidRPr="00853482" w:rsidRDefault="00CB216F" w:rsidP="00CB216F">
            <w:pPr>
              <w:spacing w:after="0"/>
            </w:pPr>
            <w:r w:rsidRPr="0098037F">
              <w:rPr>
                <w:color w:val="FF0000"/>
              </w:rPr>
              <w:t>No</w:t>
            </w:r>
            <w:r w:rsidR="000D2E5E">
              <w:rPr>
                <w:color w:val="FF0000"/>
              </w:rPr>
              <w:t>t applicable to the scheme</w:t>
            </w:r>
          </w:p>
        </w:tc>
      </w:tr>
      <w:tr w:rsidR="000D2E5E" w:rsidRPr="00853482" w14:paraId="2C0D75C5" w14:textId="77777777" w:rsidTr="00BE092F">
        <w:trPr>
          <w:cnfStyle w:val="000000010000" w:firstRow="0" w:lastRow="0" w:firstColumn="0" w:lastColumn="0" w:oddVBand="0" w:evenVBand="0" w:oddHBand="0" w:evenHBand="1" w:firstRowFirstColumn="0" w:firstRowLastColumn="0" w:lastRowFirstColumn="0" w:lastRowLastColumn="0"/>
          <w:trHeight w:val="291"/>
        </w:trPr>
        <w:tc>
          <w:tcPr>
            <w:tcW w:w="2689" w:type="dxa"/>
          </w:tcPr>
          <w:p w14:paraId="0879B08E" w14:textId="77777777" w:rsidR="000D2E5E" w:rsidRPr="00853482" w:rsidRDefault="000D2E5E" w:rsidP="000D2E5E">
            <w:pPr>
              <w:spacing w:after="0"/>
            </w:pPr>
            <w:r w:rsidRPr="00853482">
              <w:t>Subsidence</w:t>
            </w:r>
          </w:p>
        </w:tc>
        <w:sdt>
          <w:sdtPr>
            <w:rPr>
              <w:lang w:eastAsia="ar-SA"/>
            </w:rPr>
            <w:id w:val="40631267"/>
            <w14:checkbox>
              <w14:checked w14:val="0"/>
              <w14:checkedState w14:val="2612" w14:font="MS Gothic"/>
              <w14:uncheckedState w14:val="2610" w14:font="MS Gothic"/>
            </w14:checkbox>
          </w:sdtPr>
          <w:sdtContent>
            <w:tc>
              <w:tcPr>
                <w:tcW w:w="572" w:type="dxa"/>
                <w:vAlign w:val="top"/>
              </w:tcPr>
              <w:p w14:paraId="3F76F208" w14:textId="77777777" w:rsidR="000D2E5E" w:rsidRPr="00853482" w:rsidRDefault="000D2E5E" w:rsidP="000D2E5E">
                <w:pPr>
                  <w:spacing w:after="0"/>
                </w:pPr>
                <w:r w:rsidRPr="00853482">
                  <w:rPr>
                    <w:rFonts w:ascii="MS Gothic" w:eastAsia="MS Gothic" w:hAnsi="MS Gothic" w:hint="eastAsia"/>
                    <w:lang w:eastAsia="ar-SA"/>
                  </w:rPr>
                  <w:t>☐</w:t>
                </w:r>
              </w:p>
            </w:tc>
          </w:sdtContent>
        </w:sdt>
        <w:sdt>
          <w:sdtPr>
            <w:rPr>
              <w:lang w:eastAsia="ar-SA"/>
            </w:rPr>
            <w:id w:val="-901987063"/>
            <w14:checkbox>
              <w14:checked w14:val="0"/>
              <w14:checkedState w14:val="2612" w14:font="MS Gothic"/>
              <w14:uncheckedState w14:val="2610" w14:font="MS Gothic"/>
            </w14:checkbox>
          </w:sdtPr>
          <w:sdtContent>
            <w:tc>
              <w:tcPr>
                <w:tcW w:w="567" w:type="dxa"/>
                <w:vAlign w:val="top"/>
              </w:tcPr>
              <w:p w14:paraId="512FEA75" w14:textId="41652A0D" w:rsidR="000D2E5E" w:rsidRPr="00853482" w:rsidRDefault="000D2E5E" w:rsidP="000D2E5E">
                <w:pPr>
                  <w:spacing w:after="0"/>
                </w:pPr>
                <w:r w:rsidRPr="000D2E5E">
                  <w:rPr>
                    <w:rFonts w:ascii="MS Gothic" w:eastAsia="MS Gothic" w:hAnsi="MS Gothic" w:hint="eastAsia"/>
                    <w:lang w:eastAsia="ar-SA"/>
                  </w:rPr>
                  <w:t>☐</w:t>
                </w:r>
              </w:p>
            </w:tc>
          </w:sdtContent>
        </w:sdt>
        <w:tc>
          <w:tcPr>
            <w:tcW w:w="6232" w:type="dxa"/>
            <w:vAlign w:val="top"/>
          </w:tcPr>
          <w:p w14:paraId="36426445" w14:textId="4117CC56" w:rsidR="000D2E5E" w:rsidRPr="00853482" w:rsidRDefault="000D2E5E" w:rsidP="000D2E5E">
            <w:pPr>
              <w:spacing w:after="0"/>
            </w:pPr>
            <w:r w:rsidRPr="00427526">
              <w:rPr>
                <w:color w:val="FF0000"/>
              </w:rPr>
              <w:t>Not applicable to the scheme</w:t>
            </w:r>
          </w:p>
        </w:tc>
      </w:tr>
      <w:tr w:rsidR="000D2E5E" w:rsidRPr="00853482" w14:paraId="307994B0"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1B6BE414" w14:textId="77777777" w:rsidR="000D2E5E" w:rsidRPr="00853482" w:rsidRDefault="000D2E5E" w:rsidP="000D2E5E">
            <w:pPr>
              <w:spacing w:after="0"/>
            </w:pPr>
            <w:r w:rsidRPr="00853482">
              <w:t>Old Mine Workings</w:t>
            </w:r>
          </w:p>
        </w:tc>
        <w:sdt>
          <w:sdtPr>
            <w:rPr>
              <w:lang w:eastAsia="ar-SA"/>
            </w:rPr>
            <w:id w:val="-438452438"/>
            <w14:checkbox>
              <w14:checked w14:val="0"/>
              <w14:checkedState w14:val="2612" w14:font="MS Gothic"/>
              <w14:uncheckedState w14:val="2610" w14:font="MS Gothic"/>
            </w14:checkbox>
          </w:sdtPr>
          <w:sdtContent>
            <w:tc>
              <w:tcPr>
                <w:tcW w:w="572" w:type="dxa"/>
                <w:vAlign w:val="top"/>
              </w:tcPr>
              <w:p w14:paraId="1519A11E" w14:textId="77777777" w:rsidR="000D2E5E" w:rsidRPr="00853482" w:rsidRDefault="000D2E5E" w:rsidP="000D2E5E">
                <w:pPr>
                  <w:spacing w:after="0"/>
                </w:pPr>
                <w:r w:rsidRPr="00853482">
                  <w:rPr>
                    <w:rFonts w:ascii="MS Gothic" w:eastAsia="MS Gothic" w:hAnsi="MS Gothic" w:hint="eastAsia"/>
                    <w:lang w:eastAsia="ar-SA"/>
                  </w:rPr>
                  <w:t>☐</w:t>
                </w:r>
              </w:p>
            </w:tc>
          </w:sdtContent>
        </w:sdt>
        <w:sdt>
          <w:sdtPr>
            <w:rPr>
              <w:lang w:eastAsia="ar-SA"/>
            </w:rPr>
            <w:id w:val="761809700"/>
            <w14:checkbox>
              <w14:checked w14:val="0"/>
              <w14:checkedState w14:val="2612" w14:font="MS Gothic"/>
              <w14:uncheckedState w14:val="2610" w14:font="MS Gothic"/>
            </w14:checkbox>
          </w:sdtPr>
          <w:sdtContent>
            <w:tc>
              <w:tcPr>
                <w:tcW w:w="567" w:type="dxa"/>
                <w:vAlign w:val="top"/>
              </w:tcPr>
              <w:p w14:paraId="1346CB2D" w14:textId="7F4EC696" w:rsidR="000D2E5E" w:rsidRPr="00853482" w:rsidRDefault="000D2E5E" w:rsidP="000D2E5E">
                <w:pPr>
                  <w:spacing w:after="0"/>
                </w:pPr>
                <w:r w:rsidRPr="000D2E5E">
                  <w:rPr>
                    <w:rFonts w:ascii="MS Gothic" w:eastAsia="MS Gothic" w:hAnsi="MS Gothic" w:hint="eastAsia"/>
                    <w:lang w:eastAsia="ar-SA"/>
                  </w:rPr>
                  <w:t>☐</w:t>
                </w:r>
              </w:p>
            </w:tc>
          </w:sdtContent>
        </w:sdt>
        <w:tc>
          <w:tcPr>
            <w:tcW w:w="6232" w:type="dxa"/>
            <w:vAlign w:val="top"/>
          </w:tcPr>
          <w:p w14:paraId="1DED3792" w14:textId="25477460" w:rsidR="000D2E5E" w:rsidRPr="00853482" w:rsidRDefault="000D2E5E" w:rsidP="000D2E5E">
            <w:pPr>
              <w:spacing w:after="0"/>
            </w:pPr>
            <w:r w:rsidRPr="00427526">
              <w:rPr>
                <w:color w:val="FF0000"/>
              </w:rPr>
              <w:t>Not applicable to the scheme</w:t>
            </w:r>
          </w:p>
        </w:tc>
      </w:tr>
      <w:tr w:rsidR="000D2E5E" w:rsidRPr="00853482" w14:paraId="1692CAC1" w14:textId="77777777" w:rsidTr="00BE092F">
        <w:trPr>
          <w:cnfStyle w:val="000000010000" w:firstRow="0" w:lastRow="0" w:firstColumn="0" w:lastColumn="0" w:oddVBand="0" w:evenVBand="0" w:oddHBand="0" w:evenHBand="1" w:firstRowFirstColumn="0" w:firstRowLastColumn="0" w:lastRowFirstColumn="0" w:lastRowLastColumn="0"/>
        </w:trPr>
        <w:tc>
          <w:tcPr>
            <w:tcW w:w="2689" w:type="dxa"/>
          </w:tcPr>
          <w:p w14:paraId="4349E3B4" w14:textId="77777777" w:rsidR="000D2E5E" w:rsidRPr="00853482" w:rsidRDefault="000D2E5E" w:rsidP="000D2E5E">
            <w:pPr>
              <w:spacing w:after="0"/>
            </w:pPr>
            <w:r w:rsidRPr="00853482">
              <w:t>Underground Tanks &amp; obstructions</w:t>
            </w:r>
          </w:p>
        </w:tc>
        <w:sdt>
          <w:sdtPr>
            <w:rPr>
              <w:lang w:eastAsia="ar-SA"/>
            </w:rPr>
            <w:id w:val="1966923933"/>
            <w14:checkbox>
              <w14:checked w14:val="0"/>
              <w14:checkedState w14:val="2612" w14:font="MS Gothic"/>
              <w14:uncheckedState w14:val="2610" w14:font="MS Gothic"/>
            </w14:checkbox>
          </w:sdtPr>
          <w:sdtContent>
            <w:tc>
              <w:tcPr>
                <w:tcW w:w="572" w:type="dxa"/>
                <w:vAlign w:val="top"/>
              </w:tcPr>
              <w:p w14:paraId="04B139F9" w14:textId="0C9C8624" w:rsidR="000D2E5E" w:rsidRPr="00853482" w:rsidRDefault="000D2E5E" w:rsidP="000D2E5E">
                <w:pPr>
                  <w:spacing w:after="0"/>
                </w:pPr>
                <w:r>
                  <w:rPr>
                    <w:rFonts w:ascii="MS Gothic" w:eastAsia="MS Gothic" w:hAnsi="MS Gothic" w:hint="eastAsia"/>
                    <w:lang w:eastAsia="ar-SA"/>
                  </w:rPr>
                  <w:t>☐</w:t>
                </w:r>
              </w:p>
            </w:tc>
          </w:sdtContent>
        </w:sdt>
        <w:sdt>
          <w:sdtPr>
            <w:rPr>
              <w:lang w:eastAsia="ar-SA"/>
            </w:rPr>
            <w:id w:val="527384429"/>
            <w14:checkbox>
              <w14:checked w14:val="0"/>
              <w14:checkedState w14:val="2612" w14:font="MS Gothic"/>
              <w14:uncheckedState w14:val="2610" w14:font="MS Gothic"/>
            </w14:checkbox>
          </w:sdtPr>
          <w:sdtContent>
            <w:tc>
              <w:tcPr>
                <w:tcW w:w="567" w:type="dxa"/>
                <w:vAlign w:val="top"/>
              </w:tcPr>
              <w:p w14:paraId="1E09C72C" w14:textId="110353DD" w:rsidR="000D2E5E" w:rsidRPr="00853482" w:rsidRDefault="000D2E5E" w:rsidP="000D2E5E">
                <w:pPr>
                  <w:spacing w:after="0"/>
                </w:pPr>
                <w:r w:rsidRPr="000D2E5E">
                  <w:rPr>
                    <w:rFonts w:ascii="MS Gothic" w:eastAsia="MS Gothic" w:hAnsi="MS Gothic" w:hint="eastAsia"/>
                    <w:lang w:eastAsia="ar-SA"/>
                  </w:rPr>
                  <w:t>☐</w:t>
                </w:r>
              </w:p>
            </w:tc>
          </w:sdtContent>
        </w:sdt>
        <w:tc>
          <w:tcPr>
            <w:tcW w:w="6232" w:type="dxa"/>
            <w:vAlign w:val="top"/>
          </w:tcPr>
          <w:p w14:paraId="782AA1EC" w14:textId="104E82AF" w:rsidR="000D2E5E" w:rsidRPr="00853482" w:rsidRDefault="000D2E5E" w:rsidP="000D2E5E">
            <w:pPr>
              <w:spacing w:after="0"/>
            </w:pPr>
            <w:r w:rsidRPr="00427526">
              <w:rPr>
                <w:color w:val="FF0000"/>
              </w:rPr>
              <w:t>Not applicable to the scheme</w:t>
            </w:r>
          </w:p>
        </w:tc>
      </w:tr>
      <w:tr w:rsidR="000D2E5E" w:rsidRPr="00853482" w14:paraId="4B9428A4" w14:textId="77777777" w:rsidTr="00BE092F">
        <w:trPr>
          <w:cnfStyle w:val="000000100000" w:firstRow="0" w:lastRow="0" w:firstColumn="0" w:lastColumn="0" w:oddVBand="0" w:evenVBand="0" w:oddHBand="1" w:evenHBand="0" w:firstRowFirstColumn="0" w:firstRowLastColumn="0" w:lastRowFirstColumn="0" w:lastRowLastColumn="0"/>
        </w:trPr>
        <w:tc>
          <w:tcPr>
            <w:tcW w:w="2689" w:type="dxa"/>
          </w:tcPr>
          <w:p w14:paraId="187916DF" w14:textId="77777777" w:rsidR="000D2E5E" w:rsidRPr="00853482" w:rsidRDefault="000D2E5E" w:rsidP="000D2E5E">
            <w:pPr>
              <w:spacing w:after="0"/>
            </w:pPr>
            <w:r w:rsidRPr="00853482">
              <w:t>Other</w:t>
            </w:r>
          </w:p>
        </w:tc>
        <w:sdt>
          <w:sdtPr>
            <w:rPr>
              <w:lang w:eastAsia="ar-SA"/>
            </w:rPr>
            <w:id w:val="-66956380"/>
            <w14:checkbox>
              <w14:checked w14:val="0"/>
              <w14:checkedState w14:val="2612" w14:font="MS Gothic"/>
              <w14:uncheckedState w14:val="2610" w14:font="MS Gothic"/>
            </w14:checkbox>
          </w:sdtPr>
          <w:sdtContent>
            <w:tc>
              <w:tcPr>
                <w:tcW w:w="572" w:type="dxa"/>
                <w:vAlign w:val="top"/>
              </w:tcPr>
              <w:p w14:paraId="786F2ACC" w14:textId="77777777" w:rsidR="000D2E5E" w:rsidRPr="00853482" w:rsidRDefault="000D2E5E" w:rsidP="000D2E5E">
                <w:pPr>
                  <w:spacing w:after="0"/>
                </w:pPr>
                <w:r w:rsidRPr="00853482">
                  <w:rPr>
                    <w:rFonts w:ascii="MS Gothic" w:eastAsia="MS Gothic" w:hAnsi="MS Gothic" w:hint="eastAsia"/>
                    <w:lang w:eastAsia="ar-SA"/>
                  </w:rPr>
                  <w:t>☐</w:t>
                </w:r>
              </w:p>
            </w:tc>
          </w:sdtContent>
        </w:sdt>
        <w:sdt>
          <w:sdtPr>
            <w:rPr>
              <w:lang w:eastAsia="ar-SA"/>
            </w:rPr>
            <w:id w:val="-1916777181"/>
            <w14:checkbox>
              <w14:checked w14:val="0"/>
              <w14:checkedState w14:val="2612" w14:font="MS Gothic"/>
              <w14:uncheckedState w14:val="2610" w14:font="MS Gothic"/>
            </w14:checkbox>
          </w:sdtPr>
          <w:sdtContent>
            <w:tc>
              <w:tcPr>
                <w:tcW w:w="567" w:type="dxa"/>
                <w:vAlign w:val="top"/>
              </w:tcPr>
              <w:p w14:paraId="5BC9C061" w14:textId="77777777" w:rsidR="000D2E5E" w:rsidRPr="00853482" w:rsidRDefault="000D2E5E" w:rsidP="000D2E5E">
                <w:pPr>
                  <w:spacing w:after="0"/>
                </w:pPr>
                <w:r w:rsidRPr="00853482">
                  <w:rPr>
                    <w:rFonts w:ascii="MS Gothic" w:eastAsia="MS Gothic" w:hAnsi="MS Gothic" w:hint="eastAsia"/>
                    <w:lang w:eastAsia="ar-SA"/>
                  </w:rPr>
                  <w:t>☐</w:t>
                </w:r>
              </w:p>
            </w:tc>
          </w:sdtContent>
        </w:sdt>
        <w:tc>
          <w:tcPr>
            <w:tcW w:w="6232" w:type="dxa"/>
            <w:vAlign w:val="top"/>
          </w:tcPr>
          <w:p w14:paraId="65E63535" w14:textId="7F8C2013" w:rsidR="000D2E5E" w:rsidRPr="00853482" w:rsidRDefault="000D2E5E" w:rsidP="000D2E5E">
            <w:pPr>
              <w:spacing w:after="0"/>
            </w:pPr>
            <w:r w:rsidRPr="00427526">
              <w:rPr>
                <w:color w:val="FF0000"/>
              </w:rPr>
              <w:t>Not applicable to the scheme</w:t>
            </w:r>
          </w:p>
        </w:tc>
      </w:tr>
    </w:tbl>
    <w:p w14:paraId="0E0D2337" w14:textId="77777777" w:rsidR="00C064EF" w:rsidRPr="00853482" w:rsidRDefault="00C064EF" w:rsidP="009B6814"/>
    <w:p w14:paraId="290CBC3D" w14:textId="77777777" w:rsidR="00C064EF" w:rsidRPr="00853482" w:rsidRDefault="00C064EF" w:rsidP="006A4C81">
      <w:pPr>
        <w:pStyle w:val="Heading3"/>
      </w:pPr>
      <w:bookmarkStart w:id="63" w:name="_Toc129016903"/>
      <w:bookmarkStart w:id="64" w:name="_Toc210825916"/>
      <w:r w:rsidRPr="00853482">
        <w:t>Information about existing structures</w:t>
      </w:r>
      <w:bookmarkEnd w:id="63"/>
      <w:bookmarkEnd w:id="64"/>
    </w:p>
    <w:p w14:paraId="7F2A8EAA" w14:textId="77777777" w:rsidR="00BC3F75" w:rsidRPr="00853482" w:rsidRDefault="00BC3F75" w:rsidP="00BC3F75">
      <w:bookmarkStart w:id="65" w:name="_Toc129016904"/>
      <w:r w:rsidRPr="00853482">
        <w:t xml:space="preserve">No existing structural information available for the specific work areas under this scope. </w:t>
      </w:r>
    </w:p>
    <w:p w14:paraId="4229A36A" w14:textId="203A7F18" w:rsidR="00C064EF" w:rsidRPr="00853482" w:rsidRDefault="00C064EF" w:rsidP="006A4C81">
      <w:pPr>
        <w:pStyle w:val="Heading3"/>
      </w:pPr>
      <w:bookmarkStart w:id="66" w:name="_Toc210825917"/>
      <w:r w:rsidRPr="00853482">
        <w:t>Previous structural modifications, including strengthening</w:t>
      </w:r>
      <w:bookmarkEnd w:id="65"/>
      <w:bookmarkEnd w:id="66"/>
    </w:p>
    <w:p w14:paraId="27D59A60" w14:textId="77777777" w:rsidR="00BE3A74" w:rsidRPr="00853482" w:rsidRDefault="00BE3A74" w:rsidP="00BE3A74">
      <w:r w:rsidRPr="00853482">
        <w:t>No existing structural information relating to previous structural modifications are available for the specific work areas under this scope.</w:t>
      </w:r>
    </w:p>
    <w:p w14:paraId="7FA06DB3" w14:textId="77777777" w:rsidR="00C064EF" w:rsidRPr="00853482" w:rsidRDefault="00C064EF" w:rsidP="006A4C81">
      <w:pPr>
        <w:pStyle w:val="Heading3"/>
      </w:pPr>
      <w:bookmarkStart w:id="67" w:name="_Toc129016905"/>
      <w:bookmarkStart w:id="68" w:name="_Toc210825918"/>
      <w:r w:rsidRPr="00853482">
        <w:t>Difficulties relating to the use of plant and equipment in the premises</w:t>
      </w:r>
      <w:bookmarkEnd w:id="67"/>
      <w:bookmarkEnd w:id="68"/>
    </w:p>
    <w:p w14:paraId="3BABB192" w14:textId="77777777" w:rsidR="00F67D0E" w:rsidRPr="00853482" w:rsidRDefault="00F67D0E" w:rsidP="00F67D0E">
      <w:r w:rsidRPr="00853482">
        <w:t xml:space="preserve">Ground works are to be assessed to minimise the effects of vibration on the adjacent accommodation and structures.  </w:t>
      </w:r>
    </w:p>
    <w:p w14:paraId="44C80328" w14:textId="77777777" w:rsidR="00F67D0E" w:rsidRPr="00853482" w:rsidRDefault="00F67D0E" w:rsidP="00F67D0E">
      <w:r w:rsidRPr="00853482">
        <w:t>1 weeks’ notice is to be given to premises Operational staff for prolonged noisy or vibration producing activities.</w:t>
      </w:r>
    </w:p>
    <w:p w14:paraId="0666D0EA" w14:textId="77777777" w:rsidR="00C064EF" w:rsidRPr="00853482" w:rsidRDefault="00C064EF" w:rsidP="006A4C81">
      <w:pPr>
        <w:pStyle w:val="Heading3"/>
      </w:pPr>
      <w:bookmarkStart w:id="69" w:name="_Toc129016906"/>
      <w:bookmarkStart w:id="70" w:name="_Toc210825919"/>
      <w:r w:rsidRPr="00853482">
        <w:t>Health and safety information contained in earlier designs / drawings</w:t>
      </w:r>
      <w:bookmarkEnd w:id="69"/>
      <w:bookmarkEnd w:id="70"/>
    </w:p>
    <w:p w14:paraId="0B08281A" w14:textId="62A3BFD0" w:rsidR="00CB1444" w:rsidRPr="00853482" w:rsidRDefault="00CB1444" w:rsidP="00CB1444">
      <w:r w:rsidRPr="00853482">
        <w:t xml:space="preserve">Refer to Tender folder – </w:t>
      </w:r>
      <w:r w:rsidR="00FE1FA1">
        <w:t xml:space="preserve">05.01 </w:t>
      </w:r>
      <w:proofErr w:type="spellStart"/>
      <w:r w:rsidR="00FE1FA1">
        <w:t>Topo</w:t>
      </w:r>
      <w:proofErr w:type="spellEnd"/>
      <w:r w:rsidRPr="00853482">
        <w:t xml:space="preserve">, Drainage and Buried services. </w:t>
      </w:r>
    </w:p>
    <w:p w14:paraId="6B853428" w14:textId="18C17C29" w:rsidR="00C064EF" w:rsidRPr="00853482" w:rsidRDefault="00C064EF" w:rsidP="009B6814">
      <w:pPr>
        <w:pStyle w:val="Heading2"/>
      </w:pPr>
      <w:bookmarkStart w:id="71" w:name="_Toc129016907"/>
      <w:bookmarkStart w:id="72" w:name="_Toc210825920"/>
      <w:r w:rsidRPr="00853482">
        <w:t xml:space="preserve">Materials and Health </w:t>
      </w:r>
      <w:r w:rsidR="002E3B4C" w:rsidRPr="00853482">
        <w:t>H</w:t>
      </w:r>
      <w:r w:rsidRPr="00853482">
        <w:t>azards</w:t>
      </w:r>
      <w:bookmarkEnd w:id="71"/>
      <w:bookmarkEnd w:id="72"/>
    </w:p>
    <w:p w14:paraId="702EC476" w14:textId="77777777" w:rsidR="00C064EF" w:rsidRPr="00853482" w:rsidRDefault="00C064EF" w:rsidP="006A4C81">
      <w:pPr>
        <w:pStyle w:val="Heading3"/>
        <w:rPr>
          <w:lang w:eastAsia="ar-SA"/>
        </w:rPr>
      </w:pPr>
      <w:bookmarkStart w:id="73" w:name="_Toc129016908"/>
      <w:bookmarkStart w:id="74" w:name="_Toc210825921"/>
      <w:r w:rsidRPr="00853482">
        <w:rPr>
          <w:lang w:eastAsia="ar-SA"/>
        </w:rPr>
        <w:t>Asbestos</w:t>
      </w:r>
      <w:bookmarkEnd w:id="73"/>
      <w:bookmarkEnd w:id="74"/>
    </w:p>
    <w:p w14:paraId="20BEF500" w14:textId="62CCF014" w:rsidR="005D5246" w:rsidRPr="005454B9" w:rsidRDefault="005D5246" w:rsidP="005D5246">
      <w:r w:rsidRPr="00736093">
        <w:t>Refer to Tender folder - 0</w:t>
      </w:r>
      <w:r w:rsidR="00736093" w:rsidRPr="00736093">
        <w:t>5</w:t>
      </w:r>
      <w:r w:rsidRPr="00736093">
        <w:t>.03 Asbestos survey report.</w:t>
      </w:r>
    </w:p>
    <w:p w14:paraId="1309411E" w14:textId="29D46F16" w:rsidR="00C064EF" w:rsidRPr="00853482" w:rsidRDefault="00972FB6" w:rsidP="009B6814">
      <w:r w:rsidRPr="00853482">
        <w:t>Irrespective of the Asbestos Management Survey results, should any person encounter material they suspect may contain asbestos or discover damage to previously identified asbestos containing materials in any area, specialist advice should be sought immediately by the Principal Contractor and the Project Manager informed.</w:t>
      </w:r>
    </w:p>
    <w:p w14:paraId="6513E733" w14:textId="77777777" w:rsidR="00C064EF" w:rsidRPr="00853482" w:rsidRDefault="00C064EF" w:rsidP="006A4C81">
      <w:pPr>
        <w:pStyle w:val="Heading3"/>
        <w:rPr>
          <w:lang w:eastAsia="ar-SA"/>
        </w:rPr>
      </w:pPr>
      <w:bookmarkStart w:id="75" w:name="_Toc129016909"/>
      <w:bookmarkStart w:id="76" w:name="_Toc210825922"/>
      <w:r w:rsidRPr="00853482">
        <w:rPr>
          <w:lang w:eastAsia="ar-SA"/>
        </w:rPr>
        <w:t>Lead in paint surveys</w:t>
      </w:r>
      <w:bookmarkEnd w:id="75"/>
      <w:bookmarkEnd w:id="76"/>
    </w:p>
    <w:p w14:paraId="4E7EE8F4" w14:textId="5EF49459" w:rsidR="00C064EF" w:rsidRPr="00853482" w:rsidRDefault="00493A67" w:rsidP="009B6814">
      <w:r>
        <w:t xml:space="preserve">No </w:t>
      </w:r>
      <w:r w:rsidR="0089404B" w:rsidRPr="00853482">
        <w:t>lead s</w:t>
      </w:r>
      <w:r w:rsidR="00FA4EFB" w:rsidRPr="00853482">
        <w:t>urvey r</w:t>
      </w:r>
      <w:r>
        <w:t>eport available. Sh</w:t>
      </w:r>
      <w:r w:rsidR="00FA4EFB" w:rsidRPr="00853482">
        <w:t xml:space="preserve">ould any person encounter material they suspect may contain </w:t>
      </w:r>
      <w:r w:rsidR="00736093">
        <w:t>lead</w:t>
      </w:r>
      <w:r w:rsidR="00FA4EFB" w:rsidRPr="00853482">
        <w:t xml:space="preserve"> or discover damage to previously identified </w:t>
      </w:r>
      <w:r>
        <w:t>lead</w:t>
      </w:r>
      <w:r w:rsidR="00FA4EFB" w:rsidRPr="00853482">
        <w:t xml:space="preserve"> containing materials in any area, specialist advice should be sought immediately by the Principal Contractor and the Project Manager informed.</w:t>
      </w:r>
    </w:p>
    <w:p w14:paraId="75BBC369" w14:textId="77777777" w:rsidR="00C064EF" w:rsidRPr="00853482" w:rsidRDefault="00C064EF" w:rsidP="006A4C81">
      <w:pPr>
        <w:pStyle w:val="Heading3"/>
        <w:rPr>
          <w:lang w:eastAsia="ar-SA"/>
        </w:rPr>
      </w:pPr>
      <w:bookmarkStart w:id="77" w:name="_Toc129016910"/>
      <w:bookmarkStart w:id="78" w:name="_Toc210825923"/>
      <w:r w:rsidRPr="00853482">
        <w:rPr>
          <w:lang w:eastAsia="ar-SA"/>
        </w:rPr>
        <w:lastRenderedPageBreak/>
        <w:t>Contaminated land</w:t>
      </w:r>
      <w:bookmarkEnd w:id="77"/>
      <w:bookmarkEnd w:id="78"/>
    </w:p>
    <w:p w14:paraId="0F079DD5" w14:textId="6FD20A51" w:rsidR="00C064EF" w:rsidRPr="00CB216F" w:rsidRDefault="005F207B" w:rsidP="009B6814">
      <w:r w:rsidRPr="00CB216F">
        <w:rPr>
          <w:rStyle w:val="PlaceholderText"/>
          <w:color w:val="auto"/>
        </w:rPr>
        <w:t>None reporte</w:t>
      </w:r>
      <w:r w:rsidR="007120E5">
        <w:rPr>
          <w:rStyle w:val="PlaceholderText"/>
          <w:color w:val="auto"/>
        </w:rPr>
        <w:t>d within the area of scope works.</w:t>
      </w:r>
    </w:p>
    <w:p w14:paraId="323EA383" w14:textId="77777777" w:rsidR="00C064EF" w:rsidRPr="00853482" w:rsidRDefault="00C064EF" w:rsidP="006A4C81">
      <w:pPr>
        <w:pStyle w:val="Heading3"/>
        <w:rPr>
          <w:lang w:eastAsia="ar-SA"/>
        </w:rPr>
      </w:pPr>
      <w:bookmarkStart w:id="79" w:name="_Toc129016911"/>
      <w:bookmarkStart w:id="80" w:name="_Toc210825924"/>
      <w:r w:rsidRPr="00853482">
        <w:rPr>
          <w:lang w:eastAsia="ar-SA"/>
        </w:rPr>
        <w:t>Existing storage of hazardous materials</w:t>
      </w:r>
      <w:bookmarkEnd w:id="79"/>
      <w:bookmarkEnd w:id="80"/>
    </w:p>
    <w:p w14:paraId="31BC0476" w14:textId="77777777" w:rsidR="00441625" w:rsidRPr="00667D87" w:rsidRDefault="00441625" w:rsidP="00441625">
      <w:pPr>
        <w:rPr>
          <w:rStyle w:val="PlaceholderText"/>
          <w:color w:val="auto"/>
        </w:rPr>
      </w:pPr>
      <w:r w:rsidRPr="00441625">
        <w:rPr>
          <w:rStyle w:val="PlaceholderText"/>
          <w:color w:val="auto"/>
        </w:rPr>
        <w:t>Principal Contractor and Facility Manager to review existing storage of hazardous materials prior to commencement of works and put in place any safety measures in agreement with the health and Safety Manager.</w:t>
      </w:r>
    </w:p>
    <w:p w14:paraId="4B73AA17" w14:textId="77777777" w:rsidR="00C064EF" w:rsidRPr="00853482" w:rsidRDefault="00C064EF" w:rsidP="006A4C81">
      <w:pPr>
        <w:pStyle w:val="Heading3"/>
        <w:rPr>
          <w:lang w:eastAsia="ar-SA"/>
        </w:rPr>
      </w:pPr>
      <w:bookmarkStart w:id="81" w:name="_Toc129016912"/>
      <w:bookmarkStart w:id="82" w:name="_Toc210825925"/>
      <w:r w:rsidRPr="00853482">
        <w:rPr>
          <w:lang w:eastAsia="ar-SA"/>
        </w:rPr>
        <w:t>Health risks arising from client activities</w:t>
      </w:r>
      <w:bookmarkEnd w:id="81"/>
      <w:bookmarkEnd w:id="82"/>
    </w:p>
    <w:p w14:paraId="117C53C2" w14:textId="77777777" w:rsidR="001925FA" w:rsidRPr="001925FA" w:rsidRDefault="001925FA" w:rsidP="001925FA">
      <w:pPr>
        <w:rPr>
          <w:rStyle w:val="PlaceholderText"/>
          <w:color w:val="auto"/>
        </w:rPr>
      </w:pPr>
      <w:r w:rsidRPr="001925FA">
        <w:rPr>
          <w:rStyle w:val="PlaceholderText"/>
          <w:color w:val="auto"/>
        </w:rPr>
        <w:t>No health risks arising from client activities to report.</w:t>
      </w:r>
    </w:p>
    <w:p w14:paraId="7CB6FA99" w14:textId="77777777" w:rsidR="008F1D74" w:rsidRPr="00853482" w:rsidRDefault="008F1D74" w:rsidP="00C241AD">
      <w:pPr>
        <w:rPr>
          <w:rStyle w:val="PlaceholderText"/>
        </w:rPr>
      </w:pPr>
    </w:p>
    <w:p w14:paraId="4C964905" w14:textId="77777777" w:rsidR="008F1D74" w:rsidRPr="00853482" w:rsidRDefault="008F1D74" w:rsidP="00C241AD">
      <w:pPr>
        <w:rPr>
          <w:rStyle w:val="PlaceholderText"/>
        </w:rPr>
      </w:pPr>
    </w:p>
    <w:p w14:paraId="2F19E521" w14:textId="77777777" w:rsidR="008F1D74" w:rsidRPr="00853482" w:rsidRDefault="008F1D74" w:rsidP="00C241AD">
      <w:pPr>
        <w:rPr>
          <w:rStyle w:val="PlaceholderText"/>
        </w:rPr>
      </w:pPr>
    </w:p>
    <w:p w14:paraId="60BC989B" w14:textId="77777777" w:rsidR="008F1D74" w:rsidRPr="00853482" w:rsidRDefault="008F1D74" w:rsidP="00C241AD">
      <w:pPr>
        <w:rPr>
          <w:rStyle w:val="PlaceholderText"/>
        </w:rPr>
      </w:pPr>
    </w:p>
    <w:p w14:paraId="50CCBFBB" w14:textId="77777777" w:rsidR="008F1D74" w:rsidRPr="00853482" w:rsidRDefault="008F1D74" w:rsidP="00C241AD">
      <w:pPr>
        <w:rPr>
          <w:rStyle w:val="PlaceholderText"/>
        </w:rPr>
      </w:pPr>
    </w:p>
    <w:p w14:paraId="65C74043" w14:textId="77777777" w:rsidR="008F1D74" w:rsidRDefault="008F1D74" w:rsidP="00C241AD">
      <w:pPr>
        <w:rPr>
          <w:rStyle w:val="PlaceholderText"/>
        </w:rPr>
      </w:pPr>
    </w:p>
    <w:p w14:paraId="638760A1" w14:textId="77777777" w:rsidR="001925FA" w:rsidRDefault="001925FA" w:rsidP="00C241AD">
      <w:pPr>
        <w:rPr>
          <w:rStyle w:val="PlaceholderText"/>
        </w:rPr>
      </w:pPr>
    </w:p>
    <w:p w14:paraId="2F1E940A" w14:textId="77777777" w:rsidR="001925FA" w:rsidRDefault="001925FA" w:rsidP="00C241AD">
      <w:pPr>
        <w:rPr>
          <w:rStyle w:val="PlaceholderText"/>
        </w:rPr>
      </w:pPr>
    </w:p>
    <w:p w14:paraId="0AC98B0F" w14:textId="77777777" w:rsidR="001925FA" w:rsidRPr="00853482" w:rsidRDefault="001925FA" w:rsidP="00C241AD">
      <w:pPr>
        <w:rPr>
          <w:rStyle w:val="PlaceholderText"/>
        </w:rPr>
      </w:pPr>
    </w:p>
    <w:p w14:paraId="3BD5D0E6" w14:textId="77777777" w:rsidR="008F1D74" w:rsidRDefault="008F1D74" w:rsidP="00C241AD">
      <w:pPr>
        <w:rPr>
          <w:rStyle w:val="PlaceholderText"/>
        </w:rPr>
      </w:pPr>
    </w:p>
    <w:p w14:paraId="398A07E9" w14:textId="77777777" w:rsidR="000B2900" w:rsidRDefault="000B2900" w:rsidP="00C241AD">
      <w:pPr>
        <w:rPr>
          <w:rStyle w:val="PlaceholderText"/>
        </w:rPr>
      </w:pPr>
    </w:p>
    <w:p w14:paraId="0537BF81" w14:textId="77777777" w:rsidR="000B2900" w:rsidRDefault="000B2900" w:rsidP="00C241AD">
      <w:pPr>
        <w:rPr>
          <w:rStyle w:val="PlaceholderText"/>
        </w:rPr>
      </w:pPr>
    </w:p>
    <w:p w14:paraId="0B2168D1" w14:textId="77777777" w:rsidR="000B2900" w:rsidRDefault="000B2900" w:rsidP="00C241AD">
      <w:pPr>
        <w:rPr>
          <w:rStyle w:val="PlaceholderText"/>
        </w:rPr>
      </w:pPr>
    </w:p>
    <w:p w14:paraId="5B0CC3CA" w14:textId="77777777" w:rsidR="000B2900" w:rsidRDefault="000B2900" w:rsidP="00C241AD">
      <w:pPr>
        <w:rPr>
          <w:rStyle w:val="PlaceholderText"/>
        </w:rPr>
      </w:pPr>
    </w:p>
    <w:p w14:paraId="4A1B30ED" w14:textId="77777777" w:rsidR="000B2900" w:rsidRDefault="000B2900" w:rsidP="00C241AD">
      <w:pPr>
        <w:rPr>
          <w:rStyle w:val="PlaceholderText"/>
        </w:rPr>
      </w:pPr>
    </w:p>
    <w:p w14:paraId="636099B3" w14:textId="77777777" w:rsidR="000B2900" w:rsidRDefault="000B2900" w:rsidP="00C241AD">
      <w:pPr>
        <w:rPr>
          <w:rStyle w:val="PlaceholderText"/>
        </w:rPr>
      </w:pPr>
    </w:p>
    <w:p w14:paraId="1CDAFD66" w14:textId="77777777" w:rsidR="000B2900" w:rsidRDefault="000B2900" w:rsidP="00C241AD">
      <w:pPr>
        <w:rPr>
          <w:rStyle w:val="PlaceholderText"/>
        </w:rPr>
      </w:pPr>
    </w:p>
    <w:p w14:paraId="4526D83C" w14:textId="77777777" w:rsidR="000B2900" w:rsidRDefault="000B2900" w:rsidP="00C241AD">
      <w:pPr>
        <w:rPr>
          <w:rStyle w:val="PlaceholderText"/>
        </w:rPr>
      </w:pPr>
    </w:p>
    <w:p w14:paraId="2B9D87F9" w14:textId="77777777" w:rsidR="000B2900" w:rsidRPr="00853482" w:rsidRDefault="000B2900" w:rsidP="00C241AD">
      <w:pPr>
        <w:rPr>
          <w:rStyle w:val="PlaceholderText"/>
        </w:rPr>
      </w:pPr>
    </w:p>
    <w:p w14:paraId="6CDEA972" w14:textId="77777777" w:rsidR="00C064EF" w:rsidRPr="00853482" w:rsidRDefault="00C064EF" w:rsidP="009B6814">
      <w:pPr>
        <w:pStyle w:val="Heading1"/>
        <w:rPr>
          <w:lang w:eastAsia="ar-SA"/>
        </w:rPr>
      </w:pPr>
      <w:bookmarkStart w:id="83" w:name="_Toc129016914"/>
      <w:bookmarkStart w:id="84" w:name="_Toc210825926"/>
      <w:r w:rsidRPr="00853482">
        <w:rPr>
          <w:lang w:eastAsia="ar-SA"/>
        </w:rPr>
        <w:lastRenderedPageBreak/>
        <w:t>Significant design and construction hazards</w:t>
      </w:r>
      <w:bookmarkEnd w:id="83"/>
      <w:bookmarkEnd w:id="84"/>
    </w:p>
    <w:p w14:paraId="351773B9" w14:textId="77777777" w:rsidR="00F27C03" w:rsidRPr="00853482" w:rsidRDefault="00C064EF" w:rsidP="009B6814">
      <w:pPr>
        <w:pStyle w:val="Heading2"/>
        <w:rPr>
          <w:rStyle w:val="PlaceholderText"/>
          <w:color w:val="6C5DF3"/>
          <w:sz w:val="24"/>
        </w:rPr>
      </w:pPr>
      <w:bookmarkStart w:id="85" w:name="_Toc129016915"/>
      <w:bookmarkStart w:id="86" w:name="_Toc210825927"/>
      <w:r w:rsidRPr="00853482">
        <w:t>Design assumptions and suggested work methods, sequences or other control measure</w:t>
      </w:r>
      <w:bookmarkEnd w:id="85"/>
      <w:bookmarkEnd w:id="86"/>
    </w:p>
    <w:p w14:paraId="6E81A7EB" w14:textId="1C968D3A" w:rsidR="00C064EF" w:rsidRPr="00853482" w:rsidRDefault="00C064EF" w:rsidP="009B6814">
      <w:pPr>
        <w:rPr>
          <w:lang w:eastAsia="ar-SA"/>
        </w:rPr>
      </w:pPr>
      <w:r w:rsidRPr="00853482">
        <w:rPr>
          <w:lang w:eastAsia="ar-SA"/>
        </w:rPr>
        <w:t xml:space="preserve">A copy of the </w:t>
      </w:r>
      <w:bookmarkStart w:id="87" w:name="_Hlk152056890"/>
      <w:r w:rsidRPr="00853482">
        <w:rPr>
          <w:lang w:eastAsia="ar-SA"/>
        </w:rPr>
        <w:t xml:space="preserve">designer’s hazard management </w:t>
      </w:r>
      <w:r w:rsidR="00CA35FA" w:rsidRPr="00853482">
        <w:rPr>
          <w:lang w:eastAsia="ar-SA"/>
        </w:rPr>
        <w:t>register</w:t>
      </w:r>
      <w:r w:rsidRPr="00853482">
        <w:rPr>
          <w:lang w:eastAsia="ar-SA"/>
        </w:rPr>
        <w:t xml:space="preserve"> </w:t>
      </w:r>
      <w:bookmarkEnd w:id="87"/>
      <w:r w:rsidR="00383FFA" w:rsidRPr="00853482">
        <w:rPr>
          <w:lang w:eastAsia="ar-SA"/>
        </w:rPr>
        <w:t xml:space="preserve">AMEY-HS-CDM-FO-07 </w:t>
      </w:r>
      <w:r w:rsidRPr="00853482">
        <w:rPr>
          <w:lang w:eastAsia="ar-SA"/>
        </w:rPr>
        <w:t xml:space="preserve">is stored in </w:t>
      </w:r>
      <w:r w:rsidR="004B1333">
        <w:rPr>
          <w:lang w:eastAsia="ar-SA"/>
        </w:rPr>
        <w:t>Appendix E</w:t>
      </w:r>
      <w:r w:rsidRPr="00853482">
        <w:rPr>
          <w:lang w:eastAsia="ar-SA"/>
        </w:rPr>
        <w:t>.  This document lists the hazards identified during the design and the design measures taken to eliminate or reduce the hazard.</w:t>
      </w:r>
    </w:p>
    <w:p w14:paraId="7F13E5F1" w14:textId="77777777" w:rsidR="00C064EF" w:rsidRPr="00853482" w:rsidRDefault="00C064EF" w:rsidP="002549E3">
      <w:pPr>
        <w:rPr>
          <w:lang w:eastAsia="ar-SA"/>
        </w:rPr>
      </w:pPr>
      <w:r w:rsidRPr="00853482">
        <w:rPr>
          <w:lang w:eastAsia="ar-SA"/>
        </w:rPr>
        <w:t>The Principal Contractor shall consider all potential construction hazards and review existing hazards already identified. All identified risks and hazards shall be integrated into the construction phase plan.</w:t>
      </w:r>
    </w:p>
    <w:p w14:paraId="17C59673" w14:textId="0F3C81F6" w:rsidR="00F27C03" w:rsidRPr="00853482" w:rsidRDefault="00F27C03" w:rsidP="002549E3">
      <w:pPr>
        <w:rPr>
          <w:lang w:eastAsia="ar-SA"/>
        </w:rPr>
      </w:pPr>
      <w:r w:rsidRPr="00853482">
        <w:rPr>
          <w:lang w:eastAsia="ar-SA"/>
        </w:rPr>
        <w:t xml:space="preserve">To enable efficient and appropriate management of risks across the project life cycle, the PD MUST discuss the </w:t>
      </w:r>
      <w:r w:rsidRPr="00853482">
        <w:rPr>
          <w:b/>
          <w:bCs/>
          <w:lang w:eastAsia="ar-SA"/>
        </w:rPr>
        <w:t>PCIP contents</w:t>
      </w:r>
      <w:r w:rsidRPr="00853482">
        <w:rPr>
          <w:lang w:eastAsia="ar-SA"/>
        </w:rPr>
        <w:t xml:space="preserve">, </w:t>
      </w:r>
      <w:r w:rsidRPr="00853482">
        <w:rPr>
          <w:b/>
          <w:bCs/>
          <w:lang w:eastAsia="ar-SA"/>
        </w:rPr>
        <w:t>risk mitigations</w:t>
      </w:r>
      <w:r w:rsidRPr="00853482">
        <w:rPr>
          <w:lang w:eastAsia="ar-SA"/>
        </w:rPr>
        <w:t xml:space="preserve"> and </w:t>
      </w:r>
      <w:r w:rsidR="00DE5774" w:rsidRPr="00853482">
        <w:rPr>
          <w:b/>
          <w:bCs/>
          <w:lang w:eastAsia="ar-SA"/>
        </w:rPr>
        <w:t>s</w:t>
      </w:r>
      <w:r w:rsidRPr="00853482">
        <w:rPr>
          <w:b/>
          <w:bCs/>
          <w:lang w:eastAsia="ar-SA"/>
        </w:rPr>
        <w:t>ignificant risk</w:t>
      </w:r>
      <w:r w:rsidRPr="00853482">
        <w:rPr>
          <w:lang w:eastAsia="ar-SA"/>
        </w:rPr>
        <w:t xml:space="preserve"> </w:t>
      </w:r>
      <w:r w:rsidRPr="00853482">
        <w:rPr>
          <w:b/>
          <w:bCs/>
          <w:lang w:eastAsia="ar-SA"/>
        </w:rPr>
        <w:t>remaining</w:t>
      </w:r>
      <w:r w:rsidRPr="00853482">
        <w:rPr>
          <w:lang w:eastAsia="ar-SA"/>
        </w:rPr>
        <w:t xml:space="preserve"> with the Principal Contractor to ensure risks are managed</w:t>
      </w:r>
      <w:r w:rsidR="00DE5774" w:rsidRPr="00853482">
        <w:rPr>
          <w:lang w:eastAsia="ar-SA"/>
        </w:rPr>
        <w:t>. C</w:t>
      </w:r>
      <w:r w:rsidRPr="00853482">
        <w:rPr>
          <w:lang w:eastAsia="ar-SA"/>
        </w:rPr>
        <w:t xml:space="preserve">ollaboration </w:t>
      </w:r>
      <w:r w:rsidR="00514513" w:rsidRPr="00853482">
        <w:rPr>
          <w:lang w:eastAsia="ar-SA"/>
        </w:rPr>
        <w:t>and communication are k</w:t>
      </w:r>
      <w:r w:rsidRPr="00853482">
        <w:rPr>
          <w:lang w:eastAsia="ar-SA"/>
        </w:rPr>
        <w:t>ey to safe proje</w:t>
      </w:r>
      <w:r w:rsidR="00514513" w:rsidRPr="00853482">
        <w:rPr>
          <w:lang w:eastAsia="ar-SA"/>
        </w:rPr>
        <w:t>ct</w:t>
      </w:r>
      <w:r w:rsidRPr="00853482">
        <w:rPr>
          <w:lang w:eastAsia="ar-SA"/>
        </w:rPr>
        <w:t xml:space="preserve"> </w:t>
      </w:r>
      <w:r w:rsidR="00B14C33" w:rsidRPr="00853482">
        <w:rPr>
          <w:lang w:eastAsia="ar-SA"/>
        </w:rPr>
        <w:t>delivery;</w:t>
      </w:r>
      <w:r w:rsidR="00DE5774" w:rsidRPr="00853482">
        <w:rPr>
          <w:lang w:eastAsia="ar-SA"/>
        </w:rPr>
        <w:t xml:space="preserve"> this should be face to face to ensure risks are understood and accepted and not just email </w:t>
      </w:r>
      <w:r w:rsidR="009620B3" w:rsidRPr="00853482">
        <w:rPr>
          <w:lang w:eastAsia="ar-SA"/>
        </w:rPr>
        <w:t>‘</w:t>
      </w:r>
      <w:r w:rsidR="00DE5774" w:rsidRPr="00853482">
        <w:rPr>
          <w:lang w:eastAsia="ar-SA"/>
        </w:rPr>
        <w:t>send and assume’.</w:t>
      </w:r>
      <w:r w:rsidR="000019D8" w:rsidRPr="00853482">
        <w:rPr>
          <w:lang w:eastAsia="ar-SA"/>
        </w:rPr>
        <w:t xml:space="preserve"> </w:t>
      </w:r>
      <w:r w:rsidR="00DE5774" w:rsidRPr="00853482">
        <w:rPr>
          <w:lang w:eastAsia="ar-SA"/>
        </w:rPr>
        <w:t>W</w:t>
      </w:r>
      <w:r w:rsidRPr="00853482">
        <w:rPr>
          <w:lang w:eastAsia="ar-SA"/>
        </w:rPr>
        <w:t xml:space="preserve">hilst it is recognised </w:t>
      </w:r>
      <w:r w:rsidR="00514513" w:rsidRPr="00853482">
        <w:rPr>
          <w:lang w:eastAsia="ar-SA"/>
        </w:rPr>
        <w:t xml:space="preserve">project phasing and </w:t>
      </w:r>
      <w:r w:rsidRPr="00853482">
        <w:rPr>
          <w:lang w:eastAsia="ar-SA"/>
        </w:rPr>
        <w:t xml:space="preserve">time scales don’t always allow for this where projects are over </w:t>
      </w:r>
      <w:r w:rsidR="00514513" w:rsidRPr="00853482">
        <w:rPr>
          <w:lang w:eastAsia="ar-SA"/>
        </w:rPr>
        <w:t xml:space="preserve">delivered over </w:t>
      </w:r>
      <w:r w:rsidRPr="00853482">
        <w:rPr>
          <w:lang w:eastAsia="ar-SA"/>
        </w:rPr>
        <w:t>many years</w:t>
      </w:r>
      <w:r w:rsidR="00514513" w:rsidRPr="00853482">
        <w:rPr>
          <w:lang w:eastAsia="ar-SA"/>
        </w:rPr>
        <w:t xml:space="preserve">, </w:t>
      </w:r>
      <w:r w:rsidRPr="00853482">
        <w:rPr>
          <w:lang w:eastAsia="ar-SA"/>
        </w:rPr>
        <w:t xml:space="preserve">all efforts must be made where PC has been appointed. </w:t>
      </w:r>
    </w:p>
    <w:p w14:paraId="5C25B334" w14:textId="52D8D314" w:rsidR="00F27C03" w:rsidRPr="00853482" w:rsidRDefault="00F27C03" w:rsidP="009B6814">
      <w:pPr>
        <w:rPr>
          <w:lang w:eastAsia="ar-SA"/>
        </w:rPr>
      </w:pPr>
      <w:r w:rsidRPr="00853482">
        <w:rPr>
          <w:lang w:eastAsia="ar-SA"/>
        </w:rPr>
        <w:t>A signature box has been added to the front page to provide an evidence trail of PC acceptance.</w:t>
      </w:r>
    </w:p>
    <w:p w14:paraId="2D58BE17" w14:textId="77777777" w:rsidR="00C064EF" w:rsidRPr="00853482" w:rsidRDefault="00C064EF" w:rsidP="00182ACF">
      <w:pPr>
        <w:pStyle w:val="Heading2"/>
      </w:pPr>
      <w:bookmarkStart w:id="88" w:name="_Toc129016916"/>
      <w:bookmarkStart w:id="89" w:name="_Toc210825928"/>
      <w:r w:rsidRPr="00853482">
        <w:t>Information on significant risks identified during the design</w:t>
      </w:r>
      <w:bookmarkEnd w:id="88"/>
      <w:bookmarkEnd w:id="89"/>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3020"/>
        <w:gridCol w:w="3020"/>
        <w:gridCol w:w="3878"/>
      </w:tblGrid>
      <w:tr w:rsidR="00E67BEB" w:rsidRPr="00853482" w14:paraId="079EDCC6" w14:textId="77777777" w:rsidTr="00E856BA">
        <w:tc>
          <w:tcPr>
            <w:tcW w:w="3020" w:type="dxa"/>
            <w:shd w:val="clear" w:color="auto" w:fill="200C4C"/>
          </w:tcPr>
          <w:p w14:paraId="408136EC" w14:textId="77777777" w:rsidR="00C064EF" w:rsidRPr="00853482" w:rsidRDefault="00C064EF" w:rsidP="00E856BA">
            <w:pPr>
              <w:spacing w:after="0" w:line="240" w:lineRule="auto"/>
              <w:rPr>
                <w:b/>
                <w:color w:val="FFFFFF"/>
                <w:sz w:val="16"/>
                <w:lang w:eastAsia="ar-SA"/>
              </w:rPr>
            </w:pPr>
            <w:r w:rsidRPr="00853482">
              <w:rPr>
                <w:b/>
                <w:color w:val="FFFFFF"/>
                <w:sz w:val="16"/>
                <w:lang w:eastAsia="ar-SA"/>
              </w:rPr>
              <w:t>Element of duties / Activity</w:t>
            </w:r>
          </w:p>
        </w:tc>
        <w:tc>
          <w:tcPr>
            <w:tcW w:w="3020" w:type="dxa"/>
            <w:shd w:val="clear" w:color="auto" w:fill="200C4C"/>
          </w:tcPr>
          <w:p w14:paraId="3824C8E9" w14:textId="77777777" w:rsidR="00C064EF" w:rsidRPr="00853482" w:rsidRDefault="00C064EF" w:rsidP="00E856BA">
            <w:pPr>
              <w:spacing w:after="0" w:line="240" w:lineRule="auto"/>
              <w:rPr>
                <w:b/>
                <w:color w:val="FFFFFF"/>
                <w:sz w:val="16"/>
                <w:lang w:eastAsia="ar-SA"/>
              </w:rPr>
            </w:pPr>
            <w:r w:rsidRPr="00853482">
              <w:rPr>
                <w:b/>
                <w:color w:val="FFFFFF"/>
                <w:sz w:val="16"/>
                <w:lang w:eastAsia="ar-SA"/>
              </w:rPr>
              <w:t>Hazard</w:t>
            </w:r>
          </w:p>
        </w:tc>
        <w:tc>
          <w:tcPr>
            <w:tcW w:w="3878" w:type="dxa"/>
            <w:shd w:val="clear" w:color="auto" w:fill="200C4C"/>
          </w:tcPr>
          <w:p w14:paraId="763C6FED" w14:textId="77777777" w:rsidR="00C064EF" w:rsidRPr="00853482" w:rsidRDefault="00C064EF" w:rsidP="00E856BA">
            <w:pPr>
              <w:spacing w:after="0" w:line="240" w:lineRule="auto"/>
              <w:rPr>
                <w:b/>
                <w:color w:val="FFFFFF"/>
                <w:sz w:val="16"/>
                <w:lang w:eastAsia="ar-SA"/>
              </w:rPr>
            </w:pPr>
            <w:r w:rsidRPr="00853482">
              <w:rPr>
                <w:b/>
                <w:color w:val="FFFFFF"/>
                <w:sz w:val="16"/>
                <w:lang w:eastAsia="ar-SA"/>
              </w:rPr>
              <w:t>Information on the Residual Risk</w:t>
            </w:r>
          </w:p>
        </w:tc>
      </w:tr>
      <w:tr w:rsidR="00AE2861" w:rsidRPr="00853482" w14:paraId="6DA5393D" w14:textId="77777777" w:rsidTr="00E856BA">
        <w:tc>
          <w:tcPr>
            <w:tcW w:w="3020" w:type="dxa"/>
            <w:shd w:val="clear" w:color="auto" w:fill="E6E5E3"/>
          </w:tcPr>
          <w:p w14:paraId="74884D33" w14:textId="77777777" w:rsidR="00AE2861" w:rsidRPr="00853482" w:rsidRDefault="00AE2861" w:rsidP="00AE2861">
            <w:pPr>
              <w:spacing w:after="0" w:line="240" w:lineRule="auto"/>
              <w:rPr>
                <w:sz w:val="16"/>
                <w:lang w:eastAsia="ar-SA"/>
              </w:rPr>
            </w:pPr>
          </w:p>
        </w:tc>
        <w:tc>
          <w:tcPr>
            <w:tcW w:w="3020" w:type="dxa"/>
            <w:shd w:val="clear" w:color="auto" w:fill="E6E5E3"/>
          </w:tcPr>
          <w:p w14:paraId="2C06A35A" w14:textId="6923E507" w:rsidR="00AE2861" w:rsidRPr="00853482" w:rsidRDefault="00AE2861" w:rsidP="00AE2861">
            <w:pPr>
              <w:spacing w:after="0" w:line="240" w:lineRule="auto"/>
              <w:rPr>
                <w:sz w:val="16"/>
                <w:lang w:eastAsia="ar-SA"/>
              </w:rPr>
            </w:pPr>
            <w:r w:rsidRPr="00853482">
              <w:t xml:space="preserve">All Significant Risks </w:t>
            </w:r>
          </w:p>
        </w:tc>
        <w:tc>
          <w:tcPr>
            <w:tcW w:w="3878" w:type="dxa"/>
            <w:shd w:val="clear" w:color="auto" w:fill="E6E5E3"/>
          </w:tcPr>
          <w:p w14:paraId="15B5770F" w14:textId="6DEC88E9" w:rsidR="00AE2861" w:rsidRPr="00853482" w:rsidRDefault="00AE2861" w:rsidP="00AE2861">
            <w:pPr>
              <w:spacing w:after="0" w:line="240" w:lineRule="auto"/>
              <w:rPr>
                <w:sz w:val="16"/>
                <w:lang w:eastAsia="ar-SA"/>
              </w:rPr>
            </w:pPr>
            <w:r w:rsidRPr="00853482">
              <w:t xml:space="preserve">Refer to the Design Hazard Management Register – </w:t>
            </w:r>
            <w:r w:rsidR="004B1333">
              <w:t>Appendix E</w:t>
            </w:r>
          </w:p>
        </w:tc>
      </w:tr>
      <w:tr w:rsidR="00E67BEB" w:rsidRPr="00853482" w14:paraId="5CF17AAA" w14:textId="77777777" w:rsidTr="00E856BA">
        <w:tc>
          <w:tcPr>
            <w:tcW w:w="3020" w:type="dxa"/>
            <w:shd w:val="clear" w:color="auto" w:fill="FFFFFF"/>
          </w:tcPr>
          <w:p w14:paraId="7691BB3D" w14:textId="77777777" w:rsidR="00C064EF" w:rsidRPr="00853482" w:rsidRDefault="00C064EF" w:rsidP="00E856BA">
            <w:pPr>
              <w:spacing w:after="0" w:line="240" w:lineRule="auto"/>
              <w:rPr>
                <w:sz w:val="16"/>
                <w:lang w:eastAsia="ar-SA"/>
              </w:rPr>
            </w:pPr>
          </w:p>
        </w:tc>
        <w:tc>
          <w:tcPr>
            <w:tcW w:w="3020" w:type="dxa"/>
            <w:shd w:val="clear" w:color="auto" w:fill="FFFFFF"/>
          </w:tcPr>
          <w:p w14:paraId="4FC90A85" w14:textId="77777777" w:rsidR="00C064EF" w:rsidRPr="00853482" w:rsidRDefault="00C064EF" w:rsidP="00E856BA">
            <w:pPr>
              <w:spacing w:after="0" w:line="240" w:lineRule="auto"/>
              <w:rPr>
                <w:sz w:val="16"/>
                <w:lang w:eastAsia="ar-SA"/>
              </w:rPr>
            </w:pPr>
          </w:p>
        </w:tc>
        <w:tc>
          <w:tcPr>
            <w:tcW w:w="3878" w:type="dxa"/>
            <w:shd w:val="clear" w:color="auto" w:fill="FFFFFF"/>
          </w:tcPr>
          <w:p w14:paraId="6EA577CA" w14:textId="77777777" w:rsidR="00C064EF" w:rsidRPr="00853482" w:rsidRDefault="00C064EF" w:rsidP="00E856BA">
            <w:pPr>
              <w:spacing w:after="0" w:line="240" w:lineRule="auto"/>
              <w:rPr>
                <w:sz w:val="16"/>
                <w:lang w:eastAsia="ar-SA"/>
              </w:rPr>
            </w:pPr>
          </w:p>
        </w:tc>
      </w:tr>
      <w:tr w:rsidR="00E67BEB" w:rsidRPr="00853482" w14:paraId="0E582D16" w14:textId="77777777" w:rsidTr="00E856BA">
        <w:tc>
          <w:tcPr>
            <w:tcW w:w="3020" w:type="dxa"/>
            <w:shd w:val="clear" w:color="auto" w:fill="E6E5E3"/>
          </w:tcPr>
          <w:p w14:paraId="36FBB662" w14:textId="77777777" w:rsidR="00C064EF" w:rsidRPr="00853482" w:rsidRDefault="00C064EF" w:rsidP="00E856BA">
            <w:pPr>
              <w:spacing w:after="0" w:line="240" w:lineRule="auto"/>
              <w:rPr>
                <w:sz w:val="16"/>
                <w:lang w:eastAsia="ar-SA"/>
              </w:rPr>
            </w:pPr>
          </w:p>
        </w:tc>
        <w:tc>
          <w:tcPr>
            <w:tcW w:w="3020" w:type="dxa"/>
            <w:shd w:val="clear" w:color="auto" w:fill="E6E5E3"/>
          </w:tcPr>
          <w:p w14:paraId="71909348" w14:textId="77777777" w:rsidR="00C064EF" w:rsidRPr="00853482" w:rsidRDefault="00C064EF" w:rsidP="00E856BA">
            <w:pPr>
              <w:spacing w:after="0" w:line="240" w:lineRule="auto"/>
              <w:rPr>
                <w:sz w:val="16"/>
                <w:lang w:eastAsia="ar-SA"/>
              </w:rPr>
            </w:pPr>
          </w:p>
        </w:tc>
        <w:tc>
          <w:tcPr>
            <w:tcW w:w="3878" w:type="dxa"/>
            <w:shd w:val="clear" w:color="auto" w:fill="E6E5E3"/>
          </w:tcPr>
          <w:p w14:paraId="526F2E83" w14:textId="77777777" w:rsidR="00C064EF" w:rsidRPr="00853482" w:rsidRDefault="00C064EF" w:rsidP="00E856BA">
            <w:pPr>
              <w:spacing w:after="0" w:line="240" w:lineRule="auto"/>
              <w:rPr>
                <w:sz w:val="16"/>
                <w:lang w:eastAsia="ar-SA"/>
              </w:rPr>
            </w:pPr>
          </w:p>
        </w:tc>
      </w:tr>
      <w:tr w:rsidR="00E67BEB" w:rsidRPr="00853482" w14:paraId="0687201B" w14:textId="77777777" w:rsidTr="00E856BA">
        <w:tc>
          <w:tcPr>
            <w:tcW w:w="3020" w:type="dxa"/>
            <w:shd w:val="clear" w:color="auto" w:fill="FFFFFF"/>
          </w:tcPr>
          <w:p w14:paraId="67C66222" w14:textId="77777777" w:rsidR="00C064EF" w:rsidRPr="00853482" w:rsidRDefault="00C064EF" w:rsidP="00E856BA">
            <w:pPr>
              <w:spacing w:after="0" w:line="240" w:lineRule="auto"/>
              <w:rPr>
                <w:sz w:val="16"/>
                <w:lang w:eastAsia="ar-SA"/>
              </w:rPr>
            </w:pPr>
          </w:p>
        </w:tc>
        <w:tc>
          <w:tcPr>
            <w:tcW w:w="3020" w:type="dxa"/>
            <w:shd w:val="clear" w:color="auto" w:fill="FFFFFF"/>
          </w:tcPr>
          <w:p w14:paraId="40AF9495" w14:textId="77777777" w:rsidR="00C064EF" w:rsidRPr="00853482" w:rsidRDefault="00C064EF" w:rsidP="00E856BA">
            <w:pPr>
              <w:spacing w:after="0" w:line="240" w:lineRule="auto"/>
              <w:rPr>
                <w:sz w:val="16"/>
                <w:lang w:eastAsia="ar-SA"/>
              </w:rPr>
            </w:pPr>
          </w:p>
        </w:tc>
        <w:tc>
          <w:tcPr>
            <w:tcW w:w="3878" w:type="dxa"/>
            <w:shd w:val="clear" w:color="auto" w:fill="FFFFFF"/>
          </w:tcPr>
          <w:p w14:paraId="2AE3F6FD" w14:textId="77777777" w:rsidR="00C064EF" w:rsidRPr="00853482" w:rsidRDefault="00C064EF" w:rsidP="00E856BA">
            <w:pPr>
              <w:spacing w:after="0" w:line="240" w:lineRule="auto"/>
              <w:rPr>
                <w:sz w:val="16"/>
                <w:lang w:eastAsia="ar-SA"/>
              </w:rPr>
            </w:pPr>
          </w:p>
        </w:tc>
      </w:tr>
      <w:tr w:rsidR="00E67BEB" w:rsidRPr="00853482" w14:paraId="59689A54" w14:textId="77777777" w:rsidTr="00E856BA">
        <w:tc>
          <w:tcPr>
            <w:tcW w:w="3020" w:type="dxa"/>
            <w:shd w:val="clear" w:color="auto" w:fill="E6E5E3"/>
          </w:tcPr>
          <w:p w14:paraId="08E75745" w14:textId="77777777" w:rsidR="00C064EF" w:rsidRPr="00853482" w:rsidRDefault="00C064EF" w:rsidP="00E856BA">
            <w:pPr>
              <w:spacing w:after="0" w:line="240" w:lineRule="auto"/>
              <w:rPr>
                <w:sz w:val="16"/>
                <w:lang w:eastAsia="ar-SA"/>
              </w:rPr>
            </w:pPr>
          </w:p>
        </w:tc>
        <w:tc>
          <w:tcPr>
            <w:tcW w:w="3020" w:type="dxa"/>
            <w:shd w:val="clear" w:color="auto" w:fill="E6E5E3"/>
          </w:tcPr>
          <w:p w14:paraId="2E0BB308" w14:textId="77777777" w:rsidR="00C064EF" w:rsidRPr="00853482" w:rsidRDefault="00C064EF" w:rsidP="00E856BA">
            <w:pPr>
              <w:spacing w:after="0" w:line="240" w:lineRule="auto"/>
              <w:rPr>
                <w:sz w:val="16"/>
                <w:lang w:eastAsia="ar-SA"/>
              </w:rPr>
            </w:pPr>
          </w:p>
        </w:tc>
        <w:tc>
          <w:tcPr>
            <w:tcW w:w="3878" w:type="dxa"/>
            <w:shd w:val="clear" w:color="auto" w:fill="E6E5E3"/>
          </w:tcPr>
          <w:p w14:paraId="11DFFFE4" w14:textId="77777777" w:rsidR="00C064EF" w:rsidRPr="00853482" w:rsidRDefault="00C064EF" w:rsidP="00E856BA">
            <w:pPr>
              <w:spacing w:after="0" w:line="240" w:lineRule="auto"/>
              <w:rPr>
                <w:sz w:val="16"/>
                <w:lang w:eastAsia="ar-SA"/>
              </w:rPr>
            </w:pPr>
          </w:p>
        </w:tc>
      </w:tr>
      <w:tr w:rsidR="00E67BEB" w:rsidRPr="00853482" w14:paraId="71453E9F" w14:textId="77777777" w:rsidTr="00E856BA">
        <w:tc>
          <w:tcPr>
            <w:tcW w:w="3020" w:type="dxa"/>
            <w:shd w:val="clear" w:color="auto" w:fill="FFFFFF"/>
          </w:tcPr>
          <w:p w14:paraId="1CF573D1" w14:textId="77777777" w:rsidR="00C064EF" w:rsidRPr="00853482" w:rsidRDefault="00C064EF" w:rsidP="00E856BA">
            <w:pPr>
              <w:spacing w:after="0" w:line="240" w:lineRule="auto"/>
              <w:rPr>
                <w:sz w:val="16"/>
                <w:lang w:eastAsia="ar-SA"/>
              </w:rPr>
            </w:pPr>
          </w:p>
        </w:tc>
        <w:tc>
          <w:tcPr>
            <w:tcW w:w="3020" w:type="dxa"/>
            <w:shd w:val="clear" w:color="auto" w:fill="FFFFFF"/>
          </w:tcPr>
          <w:p w14:paraId="0F68D09A" w14:textId="77777777" w:rsidR="00C064EF" w:rsidRPr="00853482" w:rsidRDefault="00C064EF" w:rsidP="00E856BA">
            <w:pPr>
              <w:spacing w:after="0" w:line="240" w:lineRule="auto"/>
              <w:rPr>
                <w:sz w:val="16"/>
                <w:lang w:eastAsia="ar-SA"/>
              </w:rPr>
            </w:pPr>
          </w:p>
        </w:tc>
        <w:tc>
          <w:tcPr>
            <w:tcW w:w="3878" w:type="dxa"/>
            <w:shd w:val="clear" w:color="auto" w:fill="FFFFFF"/>
          </w:tcPr>
          <w:p w14:paraId="431755D9" w14:textId="77777777" w:rsidR="00C064EF" w:rsidRPr="00853482" w:rsidRDefault="00C064EF" w:rsidP="00E856BA">
            <w:pPr>
              <w:spacing w:after="0" w:line="240" w:lineRule="auto"/>
              <w:rPr>
                <w:sz w:val="16"/>
                <w:lang w:eastAsia="ar-SA"/>
              </w:rPr>
            </w:pPr>
          </w:p>
        </w:tc>
      </w:tr>
      <w:tr w:rsidR="00E67BEB" w:rsidRPr="00853482" w14:paraId="052FB6F5" w14:textId="77777777" w:rsidTr="00E856BA">
        <w:tc>
          <w:tcPr>
            <w:tcW w:w="3020" w:type="dxa"/>
            <w:shd w:val="clear" w:color="auto" w:fill="E6E5E3"/>
          </w:tcPr>
          <w:p w14:paraId="08803CF8" w14:textId="77777777" w:rsidR="00C064EF" w:rsidRPr="00853482" w:rsidRDefault="00C064EF" w:rsidP="00E856BA">
            <w:pPr>
              <w:spacing w:after="0" w:line="240" w:lineRule="auto"/>
              <w:rPr>
                <w:sz w:val="16"/>
                <w:lang w:eastAsia="ar-SA"/>
              </w:rPr>
            </w:pPr>
          </w:p>
        </w:tc>
        <w:tc>
          <w:tcPr>
            <w:tcW w:w="3020" w:type="dxa"/>
            <w:shd w:val="clear" w:color="auto" w:fill="E6E5E3"/>
          </w:tcPr>
          <w:p w14:paraId="3AAFBC74" w14:textId="77777777" w:rsidR="00C064EF" w:rsidRPr="00853482" w:rsidRDefault="00C064EF" w:rsidP="00E856BA">
            <w:pPr>
              <w:spacing w:after="0" w:line="240" w:lineRule="auto"/>
              <w:rPr>
                <w:sz w:val="16"/>
                <w:lang w:eastAsia="ar-SA"/>
              </w:rPr>
            </w:pPr>
          </w:p>
        </w:tc>
        <w:tc>
          <w:tcPr>
            <w:tcW w:w="3878" w:type="dxa"/>
            <w:shd w:val="clear" w:color="auto" w:fill="E6E5E3"/>
          </w:tcPr>
          <w:p w14:paraId="02DD7720" w14:textId="77777777" w:rsidR="00C064EF" w:rsidRPr="00853482" w:rsidRDefault="00C064EF" w:rsidP="00E856BA">
            <w:pPr>
              <w:spacing w:after="0" w:line="240" w:lineRule="auto"/>
              <w:rPr>
                <w:sz w:val="16"/>
                <w:lang w:eastAsia="ar-SA"/>
              </w:rPr>
            </w:pPr>
          </w:p>
        </w:tc>
      </w:tr>
      <w:tr w:rsidR="00E67BEB" w:rsidRPr="00853482" w14:paraId="6AB0E991" w14:textId="77777777" w:rsidTr="00E856BA">
        <w:tc>
          <w:tcPr>
            <w:tcW w:w="3020" w:type="dxa"/>
            <w:shd w:val="clear" w:color="auto" w:fill="FFFFFF"/>
          </w:tcPr>
          <w:p w14:paraId="128A8E8E" w14:textId="77777777" w:rsidR="00C064EF" w:rsidRPr="00853482" w:rsidRDefault="00C064EF" w:rsidP="00E856BA">
            <w:pPr>
              <w:spacing w:after="0" w:line="240" w:lineRule="auto"/>
              <w:rPr>
                <w:sz w:val="16"/>
                <w:lang w:eastAsia="ar-SA"/>
              </w:rPr>
            </w:pPr>
          </w:p>
        </w:tc>
        <w:tc>
          <w:tcPr>
            <w:tcW w:w="3020" w:type="dxa"/>
            <w:shd w:val="clear" w:color="auto" w:fill="FFFFFF"/>
          </w:tcPr>
          <w:p w14:paraId="688B94DF" w14:textId="77777777" w:rsidR="00C064EF" w:rsidRPr="00853482" w:rsidRDefault="00C064EF" w:rsidP="00E856BA">
            <w:pPr>
              <w:spacing w:after="0" w:line="240" w:lineRule="auto"/>
              <w:rPr>
                <w:sz w:val="16"/>
                <w:lang w:eastAsia="ar-SA"/>
              </w:rPr>
            </w:pPr>
          </w:p>
        </w:tc>
        <w:tc>
          <w:tcPr>
            <w:tcW w:w="3878" w:type="dxa"/>
            <w:shd w:val="clear" w:color="auto" w:fill="FFFFFF"/>
          </w:tcPr>
          <w:p w14:paraId="4DDB21EA" w14:textId="77777777" w:rsidR="00C064EF" w:rsidRPr="00853482" w:rsidRDefault="00C064EF" w:rsidP="00E856BA">
            <w:pPr>
              <w:spacing w:after="0" w:line="240" w:lineRule="auto"/>
              <w:rPr>
                <w:sz w:val="16"/>
                <w:lang w:eastAsia="ar-SA"/>
              </w:rPr>
            </w:pPr>
          </w:p>
        </w:tc>
      </w:tr>
    </w:tbl>
    <w:p w14:paraId="401D3F58" w14:textId="77777777" w:rsidR="00C064EF" w:rsidRPr="00853482" w:rsidRDefault="00C064EF" w:rsidP="00182ACF">
      <w:pPr>
        <w:pStyle w:val="Heading2"/>
      </w:pPr>
      <w:bookmarkStart w:id="90" w:name="_Toc129016917"/>
      <w:bookmarkStart w:id="91" w:name="_Toc210825929"/>
      <w:r w:rsidRPr="00853482">
        <w:t>Arrangements for co-ordination of on-going design work and handling design changes</w:t>
      </w:r>
      <w:bookmarkEnd w:id="90"/>
      <w:bookmarkEnd w:id="91"/>
    </w:p>
    <w:p w14:paraId="3D13F7BF" w14:textId="77777777" w:rsidR="00C064EF" w:rsidRPr="00853482" w:rsidRDefault="00C064EF" w:rsidP="009B6814">
      <w:pPr>
        <w:rPr>
          <w:lang w:eastAsia="ar-SA"/>
        </w:rPr>
      </w:pPr>
      <w:r w:rsidRPr="00853482">
        <w:rPr>
          <w:lang w:eastAsia="ar-SA"/>
        </w:rPr>
        <w:t>The design is considered complete at the time of issue of this pre-construction information pack. Any amendments will be notified by issue of revised drawings with covering issue-sheet or letter. All design queries to be directed through the Principal Contractor and Principal Designer</w:t>
      </w:r>
    </w:p>
    <w:p w14:paraId="42143FFD" w14:textId="77777777" w:rsidR="00182ACF" w:rsidRPr="00853482" w:rsidRDefault="00C064EF">
      <w:pPr>
        <w:rPr>
          <w:lang w:eastAsia="ar-SA"/>
        </w:rPr>
      </w:pPr>
      <w:r w:rsidRPr="00853482">
        <w:rPr>
          <w:lang w:eastAsia="ar-SA"/>
        </w:rPr>
        <w:t>Health and Safety aspects of any design carried out on behalf of the Contractor, for example temporary works, are to be assessed by the Contractor and details submitted to the Project Manager and Principal Designer.</w:t>
      </w:r>
      <w:bookmarkStart w:id="92" w:name="_Toc129016918"/>
      <w:r w:rsidR="00182ACF" w:rsidRPr="00853482">
        <w:rPr>
          <w:lang w:eastAsia="ar-SA"/>
        </w:rPr>
        <w:br w:type="page"/>
      </w:r>
    </w:p>
    <w:p w14:paraId="1DE7B271" w14:textId="77777777" w:rsidR="00C064EF" w:rsidRPr="00853482" w:rsidRDefault="00C064EF" w:rsidP="009B6814">
      <w:pPr>
        <w:pStyle w:val="Heading1"/>
        <w:rPr>
          <w:lang w:eastAsia="ar-SA"/>
        </w:rPr>
      </w:pPr>
      <w:bookmarkStart w:id="93" w:name="_Toc210825930"/>
      <w:r w:rsidRPr="00853482">
        <w:rPr>
          <w:lang w:eastAsia="ar-SA"/>
        </w:rPr>
        <w:lastRenderedPageBreak/>
        <w:t>The Health &amp; Safety File</w:t>
      </w:r>
      <w:bookmarkEnd w:id="92"/>
      <w:bookmarkEnd w:id="93"/>
    </w:p>
    <w:p w14:paraId="5CB5513F" w14:textId="77777777" w:rsidR="00C064EF" w:rsidRPr="00853482" w:rsidRDefault="00C064EF" w:rsidP="00182ACF">
      <w:r w:rsidRPr="00853482">
        <w:t>The Health and Safety File should contain information needed to allow future construction work, including maintenance, alterations and demolition to be carried out safely.   The level of detail should be sufficient to allow the likely risks to be identified and addressed by those carrying out future work.</w:t>
      </w:r>
    </w:p>
    <w:p w14:paraId="32FAC092" w14:textId="77777777" w:rsidR="00C064EF" w:rsidRPr="00853482" w:rsidRDefault="00C064EF" w:rsidP="00182ACF">
      <w:r w:rsidRPr="00853482">
        <w:t xml:space="preserve">The Client is under statutory duty under Regulation 4(5) to ensure that the Principal Designer prepares the H&amp;S File which </w:t>
      </w:r>
    </w:p>
    <w:p w14:paraId="58BA5CFB" w14:textId="77777777" w:rsidR="00C064EF" w:rsidRPr="00853482" w:rsidRDefault="00C064EF" w:rsidP="00182ACF">
      <w:pPr>
        <w:pStyle w:val="ListParagraph"/>
        <w:numPr>
          <w:ilvl w:val="0"/>
          <w:numId w:val="26"/>
        </w:numPr>
      </w:pPr>
      <w:r w:rsidRPr="00853482">
        <w:t xml:space="preserve">Complies with the requirements of Regulation 12(5); </w:t>
      </w:r>
    </w:p>
    <w:p w14:paraId="008DEF04" w14:textId="77777777" w:rsidR="00C064EF" w:rsidRPr="00853482" w:rsidRDefault="00C064EF" w:rsidP="00182ACF">
      <w:pPr>
        <w:pStyle w:val="ListParagraph"/>
        <w:numPr>
          <w:ilvl w:val="0"/>
          <w:numId w:val="26"/>
        </w:numPr>
      </w:pPr>
      <w:r w:rsidRPr="00853482">
        <w:t>Is revised from time to time as appropriate to incorporate any relevant information; and</w:t>
      </w:r>
    </w:p>
    <w:p w14:paraId="60171A28" w14:textId="77777777" w:rsidR="00C064EF" w:rsidRPr="00853482" w:rsidRDefault="00C064EF" w:rsidP="00182ACF">
      <w:pPr>
        <w:pStyle w:val="ListParagraph"/>
        <w:numPr>
          <w:ilvl w:val="0"/>
          <w:numId w:val="26"/>
        </w:numPr>
      </w:pPr>
      <w:r w:rsidRPr="00853482">
        <w:t xml:space="preserve">Is kept available for any person who may need it to comply with any relevant legal requirements. </w:t>
      </w:r>
    </w:p>
    <w:p w14:paraId="71536917" w14:textId="77777777" w:rsidR="00C064EF" w:rsidRPr="00853482" w:rsidRDefault="00C064EF" w:rsidP="00182ACF">
      <w:r w:rsidRPr="00853482">
        <w:t xml:space="preserve">If the Client disposes of the Clients interest in the structure, the client Complies with the duty in paragraph (5)(b)(iii) by providing the H&amp;S File to the person who acquires the Clients interest and ensures that that person is aware of the purpose of the File. </w:t>
      </w:r>
    </w:p>
    <w:p w14:paraId="27F386A0" w14:textId="77777777" w:rsidR="00C064EF" w:rsidRPr="00853482" w:rsidRDefault="00C064EF" w:rsidP="00182ACF">
      <w:r w:rsidRPr="00853482">
        <w:t xml:space="preserve">The Principal Designer must prepare the H&amp;S File appropriate to the characteristics of the project in accordance with Regulation 12(5) and must ensure that it is reviewed and updated appropriately, Regulation 12(6).  Should the Principal Designer’s appointment end before completion of construction the Principal Designer must pass the H&amp;S File to the Principal Contractor for completion, Regulation 12(8). Where the H&amp;S File is passed to the Principal </w:t>
      </w:r>
      <w:r w:rsidR="00182ACF" w:rsidRPr="00853482">
        <w:t>Contractor,</w:t>
      </w:r>
      <w:r w:rsidRPr="00853482">
        <w:t xml:space="preserve"> they must ensure that it is adequately reviewed, updated and revised from time to time to take into account any work that may have occurred. At the end of the project the H&amp;S File the Principal Designer or where there is no Principal Designer, the Principal Contractor must pass the H&amp;S File back to the client, Regulation 12(10).</w:t>
      </w:r>
    </w:p>
    <w:p w14:paraId="101B8576" w14:textId="77777777" w:rsidR="00C064EF" w:rsidRPr="001925FA" w:rsidRDefault="00C064EF" w:rsidP="009B6814">
      <w:pPr>
        <w:rPr>
          <w:rStyle w:val="PlaceholderText"/>
          <w:i/>
          <w:iCs/>
          <w:color w:val="auto"/>
        </w:rPr>
      </w:pPr>
      <w:r w:rsidRPr="001925FA">
        <w:rPr>
          <w:rStyle w:val="PlaceholderText"/>
          <w:i/>
          <w:iCs/>
          <w:color w:val="auto"/>
        </w:rPr>
        <w:t>Typical Contents list</w:t>
      </w:r>
    </w:p>
    <w:p w14:paraId="0ADBC242" w14:textId="77777777" w:rsidR="00C064EF" w:rsidRPr="001925FA" w:rsidRDefault="00C064EF" w:rsidP="00182ACF">
      <w:pPr>
        <w:pStyle w:val="ListParagraph"/>
        <w:numPr>
          <w:ilvl w:val="0"/>
          <w:numId w:val="27"/>
        </w:numPr>
        <w:rPr>
          <w:rStyle w:val="PlaceholderText"/>
          <w:i/>
          <w:iCs/>
          <w:color w:val="auto"/>
        </w:rPr>
      </w:pPr>
      <w:r w:rsidRPr="001925FA">
        <w:rPr>
          <w:rStyle w:val="PlaceholderText"/>
          <w:i/>
          <w:iCs/>
          <w:color w:val="auto"/>
        </w:rPr>
        <w:t>Introduction</w:t>
      </w:r>
      <w:r w:rsidRPr="001925FA">
        <w:rPr>
          <w:rStyle w:val="PlaceholderText"/>
          <w:i/>
          <w:iCs/>
          <w:color w:val="auto"/>
        </w:rPr>
        <w:tab/>
      </w:r>
    </w:p>
    <w:p w14:paraId="2BB80EE8"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Statutory Implications of the Health and Safety File</w:t>
      </w:r>
    </w:p>
    <w:p w14:paraId="4F20A535"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Project Team</w:t>
      </w:r>
    </w:p>
    <w:p w14:paraId="326ED4AC" w14:textId="77777777" w:rsidR="00C064EF" w:rsidRPr="001925FA" w:rsidRDefault="00C064EF" w:rsidP="00182ACF">
      <w:pPr>
        <w:pStyle w:val="ListParagraph"/>
        <w:numPr>
          <w:ilvl w:val="0"/>
          <w:numId w:val="27"/>
        </w:numPr>
        <w:rPr>
          <w:rStyle w:val="PlaceholderText"/>
          <w:i/>
          <w:iCs/>
          <w:color w:val="auto"/>
        </w:rPr>
      </w:pPr>
      <w:r w:rsidRPr="001925FA">
        <w:rPr>
          <w:rStyle w:val="PlaceholderText"/>
          <w:i/>
          <w:iCs/>
          <w:color w:val="auto"/>
        </w:rPr>
        <w:t>Project</w:t>
      </w:r>
      <w:r w:rsidRPr="001925FA">
        <w:rPr>
          <w:rStyle w:val="PlaceholderText"/>
          <w:i/>
          <w:iCs/>
          <w:color w:val="auto"/>
        </w:rPr>
        <w:tab/>
      </w:r>
    </w:p>
    <w:p w14:paraId="60E18BF8"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Description of the works</w:t>
      </w:r>
      <w:r w:rsidRPr="001925FA">
        <w:rPr>
          <w:rStyle w:val="PlaceholderText"/>
          <w:i/>
          <w:iCs/>
          <w:color w:val="auto"/>
        </w:rPr>
        <w:tab/>
      </w:r>
    </w:p>
    <w:p w14:paraId="47C39FDB"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Residual hazards</w:t>
      </w:r>
      <w:r w:rsidRPr="001925FA">
        <w:rPr>
          <w:rStyle w:val="PlaceholderText"/>
          <w:i/>
          <w:iCs/>
          <w:color w:val="auto"/>
        </w:rPr>
        <w:tab/>
      </w:r>
    </w:p>
    <w:p w14:paraId="36D86A94"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Design philosophy</w:t>
      </w:r>
      <w:r w:rsidRPr="001925FA">
        <w:rPr>
          <w:rStyle w:val="PlaceholderText"/>
          <w:i/>
          <w:iCs/>
          <w:color w:val="auto"/>
        </w:rPr>
        <w:tab/>
      </w:r>
    </w:p>
    <w:p w14:paraId="277D7753"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Hazardous materials</w:t>
      </w:r>
      <w:r w:rsidRPr="001925FA">
        <w:rPr>
          <w:rStyle w:val="PlaceholderText"/>
          <w:i/>
          <w:iCs/>
          <w:color w:val="auto"/>
        </w:rPr>
        <w:tab/>
      </w:r>
    </w:p>
    <w:p w14:paraId="1357708A"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Plant and equipment</w:t>
      </w:r>
      <w:r w:rsidRPr="001925FA">
        <w:rPr>
          <w:rStyle w:val="PlaceholderText"/>
          <w:i/>
          <w:iCs/>
          <w:color w:val="auto"/>
        </w:rPr>
        <w:tab/>
      </w:r>
    </w:p>
    <w:p w14:paraId="1C851941"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Services information</w:t>
      </w:r>
      <w:r w:rsidRPr="001925FA">
        <w:rPr>
          <w:rStyle w:val="PlaceholderText"/>
          <w:i/>
          <w:iCs/>
          <w:color w:val="auto"/>
        </w:rPr>
        <w:tab/>
      </w:r>
    </w:p>
    <w:p w14:paraId="39269227"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As-Built information</w:t>
      </w:r>
      <w:r w:rsidRPr="001925FA">
        <w:rPr>
          <w:rStyle w:val="PlaceholderText"/>
          <w:i/>
          <w:iCs/>
          <w:color w:val="auto"/>
        </w:rPr>
        <w:tab/>
      </w:r>
    </w:p>
    <w:p w14:paraId="17C1BD35" w14:textId="77777777" w:rsidR="00C064EF" w:rsidRPr="001925FA" w:rsidRDefault="00C064EF" w:rsidP="00182ACF">
      <w:pPr>
        <w:pStyle w:val="ListParagraph"/>
        <w:numPr>
          <w:ilvl w:val="1"/>
          <w:numId w:val="27"/>
        </w:numPr>
        <w:rPr>
          <w:rStyle w:val="PlaceholderText"/>
          <w:i/>
          <w:iCs/>
          <w:color w:val="auto"/>
        </w:rPr>
      </w:pPr>
      <w:r w:rsidRPr="001925FA">
        <w:rPr>
          <w:rStyle w:val="PlaceholderText"/>
          <w:i/>
          <w:iCs/>
          <w:color w:val="auto"/>
        </w:rPr>
        <w:t>Other details</w:t>
      </w:r>
      <w:r w:rsidRPr="001925FA">
        <w:rPr>
          <w:rStyle w:val="PlaceholderText"/>
          <w:i/>
          <w:iCs/>
          <w:color w:val="auto"/>
        </w:rPr>
        <w:tab/>
      </w:r>
    </w:p>
    <w:p w14:paraId="7E846853" w14:textId="77777777" w:rsidR="00C064EF" w:rsidRPr="001925FA" w:rsidRDefault="00C064EF" w:rsidP="00182ACF">
      <w:pPr>
        <w:pStyle w:val="ListParagraph"/>
        <w:numPr>
          <w:ilvl w:val="0"/>
          <w:numId w:val="27"/>
        </w:numPr>
        <w:rPr>
          <w:rStyle w:val="PlaceholderText"/>
          <w:i/>
          <w:iCs/>
          <w:color w:val="auto"/>
        </w:rPr>
      </w:pPr>
      <w:r w:rsidRPr="001925FA">
        <w:rPr>
          <w:rStyle w:val="PlaceholderText"/>
          <w:i/>
          <w:iCs/>
          <w:color w:val="auto"/>
        </w:rPr>
        <w:t>Appendices</w:t>
      </w:r>
    </w:p>
    <w:p w14:paraId="38A342B2" w14:textId="77777777" w:rsidR="00182ACF" w:rsidRPr="00853482" w:rsidRDefault="00182ACF" w:rsidP="00182ACF">
      <w:pPr>
        <w:rPr>
          <w:rFonts w:eastAsia="Times New Roman"/>
          <w:b/>
          <w:color w:val="200C4C"/>
          <w:sz w:val="32"/>
          <w:szCs w:val="32"/>
        </w:rPr>
        <w:sectPr w:rsidR="00182ACF" w:rsidRPr="00853482" w:rsidSect="00BE092F">
          <w:footerReference w:type="even" r:id="rId28"/>
          <w:footerReference w:type="first" r:id="rId29"/>
          <w:pgSz w:w="11906" w:h="16838"/>
          <w:pgMar w:top="1304" w:right="851" w:bottom="1304" w:left="851" w:header="709" w:footer="709" w:gutter="0"/>
          <w:pgNumType w:start="1"/>
          <w:cols w:space="708"/>
          <w:docGrid w:linePitch="360"/>
        </w:sectPr>
      </w:pPr>
    </w:p>
    <w:p w14:paraId="6A427AF5" w14:textId="77777777" w:rsidR="00C064EF" w:rsidRPr="00853482" w:rsidRDefault="00C064EF" w:rsidP="00C064EF">
      <w:pPr>
        <w:pStyle w:val="Appendixheading"/>
      </w:pPr>
      <w:bookmarkStart w:id="94" w:name="_Toc129016594"/>
      <w:bookmarkStart w:id="95" w:name="_Toc129016867"/>
      <w:bookmarkStart w:id="96" w:name="_Toc210825931"/>
      <w:r w:rsidRPr="00853482">
        <w:lastRenderedPageBreak/>
        <w:t>Additional Organograms – Structure for Project</w:t>
      </w:r>
      <w:bookmarkEnd w:id="94"/>
      <w:bookmarkEnd w:id="95"/>
      <w:bookmarkEnd w:id="96"/>
    </w:p>
    <w:p w14:paraId="399E8ACF" w14:textId="77777777" w:rsidR="00DA5CA4" w:rsidRPr="00853482" w:rsidRDefault="00DA5CA4" w:rsidP="00DA5CA4">
      <w:pPr>
        <w:rPr>
          <w:rFonts w:ascii="Tahoma" w:hAnsi="Tahoma" w:cs="Tahoma"/>
          <w:color w:val="200C4C" w:themeColor="text1"/>
        </w:rPr>
      </w:pPr>
      <w:r w:rsidRPr="00853482">
        <w:rPr>
          <w:rFonts w:ascii="Tahoma" w:hAnsi="Tahoma" w:cs="Tahoma"/>
          <w:color w:val="200C4C" w:themeColor="text1"/>
        </w:rPr>
        <w:t>See Section 2.1.1 for the main management structure Organogram.</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1489"/>
        <w:gridCol w:w="581"/>
        <w:gridCol w:w="4450"/>
        <w:gridCol w:w="3108"/>
      </w:tblGrid>
      <w:tr w:rsidR="00DA5CA4" w:rsidRPr="00853482" w14:paraId="08BDC9AA" w14:textId="77777777" w:rsidTr="00BE092F">
        <w:tc>
          <w:tcPr>
            <w:tcW w:w="1489" w:type="dxa"/>
            <w:shd w:val="clear" w:color="auto" w:fill="200C4C"/>
          </w:tcPr>
          <w:p w14:paraId="57E439BA" w14:textId="77777777" w:rsidR="00DA5CA4" w:rsidRPr="00853482" w:rsidRDefault="00DA5CA4" w:rsidP="00BE092F">
            <w:pPr>
              <w:spacing w:after="0" w:line="240" w:lineRule="auto"/>
              <w:rPr>
                <w:b/>
                <w:color w:val="FFFFFF"/>
                <w:sz w:val="16"/>
              </w:rPr>
            </w:pPr>
            <w:r w:rsidRPr="00853482">
              <w:rPr>
                <w:b/>
                <w:color w:val="FFFFFF"/>
                <w:sz w:val="16"/>
              </w:rPr>
              <w:t>Ref</w:t>
            </w:r>
          </w:p>
        </w:tc>
        <w:tc>
          <w:tcPr>
            <w:tcW w:w="581" w:type="dxa"/>
            <w:shd w:val="clear" w:color="auto" w:fill="200C4C"/>
          </w:tcPr>
          <w:p w14:paraId="6987797F" w14:textId="77777777" w:rsidR="00DA5CA4" w:rsidRPr="00853482" w:rsidRDefault="00DA5CA4" w:rsidP="00BE092F">
            <w:pPr>
              <w:spacing w:after="0" w:line="240" w:lineRule="auto"/>
              <w:rPr>
                <w:b/>
                <w:color w:val="FFFFFF"/>
                <w:sz w:val="16"/>
              </w:rPr>
            </w:pPr>
            <w:r w:rsidRPr="00853482">
              <w:rPr>
                <w:b/>
                <w:color w:val="FFFFFF"/>
                <w:sz w:val="16"/>
              </w:rPr>
              <w:t>Rev</w:t>
            </w:r>
          </w:p>
        </w:tc>
        <w:tc>
          <w:tcPr>
            <w:tcW w:w="4450" w:type="dxa"/>
            <w:shd w:val="clear" w:color="auto" w:fill="200C4C"/>
          </w:tcPr>
          <w:p w14:paraId="0D4CF0AE" w14:textId="77777777" w:rsidR="00DA5CA4" w:rsidRPr="00853482" w:rsidRDefault="00DA5CA4" w:rsidP="00BE092F">
            <w:pPr>
              <w:spacing w:after="0" w:line="240" w:lineRule="auto"/>
              <w:rPr>
                <w:b/>
                <w:color w:val="FFFFFF"/>
                <w:sz w:val="16"/>
              </w:rPr>
            </w:pPr>
            <w:r w:rsidRPr="00853482">
              <w:rPr>
                <w:b/>
                <w:color w:val="FFFFFF"/>
                <w:sz w:val="16"/>
              </w:rPr>
              <w:t>Title</w:t>
            </w:r>
          </w:p>
        </w:tc>
        <w:tc>
          <w:tcPr>
            <w:tcW w:w="3108" w:type="dxa"/>
            <w:shd w:val="clear" w:color="auto" w:fill="200C4C"/>
          </w:tcPr>
          <w:p w14:paraId="5BB9FA22" w14:textId="77777777" w:rsidR="00DA5CA4" w:rsidRPr="00853482" w:rsidRDefault="00DA5CA4" w:rsidP="00BE092F">
            <w:pPr>
              <w:spacing w:after="0" w:line="240" w:lineRule="auto"/>
              <w:rPr>
                <w:b/>
                <w:color w:val="FFFFFF"/>
                <w:sz w:val="16"/>
              </w:rPr>
            </w:pPr>
            <w:r w:rsidRPr="00853482">
              <w:rPr>
                <w:b/>
                <w:color w:val="FFFFFF"/>
                <w:sz w:val="16"/>
              </w:rPr>
              <w:t>Company</w:t>
            </w:r>
          </w:p>
        </w:tc>
      </w:tr>
      <w:tr w:rsidR="00DA5CA4" w:rsidRPr="00853482" w14:paraId="144EF65E" w14:textId="77777777" w:rsidTr="00BE092F">
        <w:tc>
          <w:tcPr>
            <w:tcW w:w="9628" w:type="dxa"/>
            <w:gridSpan w:val="4"/>
            <w:shd w:val="clear" w:color="auto" w:fill="E6E5E3"/>
          </w:tcPr>
          <w:p w14:paraId="73EE3407" w14:textId="77777777" w:rsidR="00DA5CA4" w:rsidRPr="00853482" w:rsidRDefault="00DA5CA4" w:rsidP="00BE092F">
            <w:pPr>
              <w:spacing w:after="0" w:line="240" w:lineRule="auto"/>
              <w:rPr>
                <w:sz w:val="16"/>
              </w:rPr>
            </w:pPr>
            <w:r w:rsidRPr="00853482">
              <w:rPr>
                <w:sz w:val="16"/>
              </w:rPr>
              <w:t>Details of subcontracted design or subcontracted construction work organograms</w:t>
            </w:r>
          </w:p>
        </w:tc>
      </w:tr>
      <w:tr w:rsidR="00DA5CA4" w:rsidRPr="00853482" w14:paraId="0746628E" w14:textId="77777777" w:rsidTr="00BE092F">
        <w:tc>
          <w:tcPr>
            <w:tcW w:w="1489" w:type="dxa"/>
            <w:shd w:val="clear" w:color="auto" w:fill="FFFFFF"/>
          </w:tcPr>
          <w:p w14:paraId="344E3783" w14:textId="77777777" w:rsidR="00DA5CA4" w:rsidRPr="00853482" w:rsidRDefault="00DA5CA4" w:rsidP="00BE092F">
            <w:pPr>
              <w:spacing w:after="0" w:line="240" w:lineRule="auto"/>
              <w:rPr>
                <w:sz w:val="16"/>
              </w:rPr>
            </w:pPr>
          </w:p>
        </w:tc>
        <w:tc>
          <w:tcPr>
            <w:tcW w:w="581" w:type="dxa"/>
            <w:shd w:val="clear" w:color="auto" w:fill="FFFFFF"/>
          </w:tcPr>
          <w:p w14:paraId="37B45B61" w14:textId="77777777" w:rsidR="00DA5CA4" w:rsidRPr="00853482" w:rsidRDefault="00DA5CA4" w:rsidP="00BE092F">
            <w:pPr>
              <w:spacing w:after="0" w:line="240" w:lineRule="auto"/>
              <w:rPr>
                <w:sz w:val="16"/>
              </w:rPr>
            </w:pPr>
          </w:p>
        </w:tc>
        <w:tc>
          <w:tcPr>
            <w:tcW w:w="4450" w:type="dxa"/>
            <w:shd w:val="clear" w:color="auto" w:fill="FFFFFF"/>
          </w:tcPr>
          <w:p w14:paraId="1D227A52" w14:textId="77777777" w:rsidR="00DA5CA4" w:rsidRPr="00853482" w:rsidRDefault="00DA5CA4" w:rsidP="00BE092F">
            <w:pPr>
              <w:spacing w:after="0" w:line="240" w:lineRule="auto"/>
              <w:rPr>
                <w:sz w:val="16"/>
              </w:rPr>
            </w:pPr>
          </w:p>
        </w:tc>
        <w:tc>
          <w:tcPr>
            <w:tcW w:w="3108" w:type="dxa"/>
            <w:shd w:val="clear" w:color="auto" w:fill="FFFFFF"/>
          </w:tcPr>
          <w:p w14:paraId="4EBB6CB6" w14:textId="77777777" w:rsidR="00DA5CA4" w:rsidRPr="00853482" w:rsidRDefault="00DA5CA4" w:rsidP="00BE092F">
            <w:pPr>
              <w:spacing w:after="0" w:line="240" w:lineRule="auto"/>
              <w:rPr>
                <w:sz w:val="16"/>
              </w:rPr>
            </w:pPr>
          </w:p>
        </w:tc>
      </w:tr>
      <w:tr w:rsidR="00DA5CA4" w:rsidRPr="00853482" w14:paraId="5DB40296" w14:textId="77777777" w:rsidTr="00BE092F">
        <w:tc>
          <w:tcPr>
            <w:tcW w:w="1489" w:type="dxa"/>
            <w:shd w:val="clear" w:color="auto" w:fill="E6E5E3"/>
          </w:tcPr>
          <w:p w14:paraId="323F8C4C" w14:textId="77777777" w:rsidR="00DA5CA4" w:rsidRPr="00853482" w:rsidRDefault="00DA5CA4" w:rsidP="00BE092F">
            <w:pPr>
              <w:spacing w:after="0" w:line="240" w:lineRule="auto"/>
              <w:rPr>
                <w:sz w:val="16"/>
              </w:rPr>
            </w:pPr>
          </w:p>
        </w:tc>
        <w:tc>
          <w:tcPr>
            <w:tcW w:w="581" w:type="dxa"/>
            <w:shd w:val="clear" w:color="auto" w:fill="E6E5E3"/>
          </w:tcPr>
          <w:p w14:paraId="4AF6079D" w14:textId="77777777" w:rsidR="00DA5CA4" w:rsidRPr="00853482" w:rsidRDefault="00DA5CA4" w:rsidP="00BE092F">
            <w:pPr>
              <w:spacing w:after="0" w:line="240" w:lineRule="auto"/>
              <w:rPr>
                <w:sz w:val="16"/>
              </w:rPr>
            </w:pPr>
          </w:p>
        </w:tc>
        <w:tc>
          <w:tcPr>
            <w:tcW w:w="4450" w:type="dxa"/>
            <w:shd w:val="clear" w:color="auto" w:fill="E6E5E3"/>
          </w:tcPr>
          <w:p w14:paraId="5B8F013A" w14:textId="77777777" w:rsidR="00DA5CA4" w:rsidRPr="00853482" w:rsidRDefault="00DA5CA4" w:rsidP="00BE092F">
            <w:pPr>
              <w:spacing w:after="0" w:line="240" w:lineRule="auto"/>
              <w:rPr>
                <w:sz w:val="16"/>
              </w:rPr>
            </w:pPr>
          </w:p>
        </w:tc>
        <w:tc>
          <w:tcPr>
            <w:tcW w:w="3108" w:type="dxa"/>
            <w:shd w:val="clear" w:color="auto" w:fill="E6E5E3"/>
          </w:tcPr>
          <w:p w14:paraId="182EFD31" w14:textId="77777777" w:rsidR="00DA5CA4" w:rsidRPr="00853482" w:rsidRDefault="00DA5CA4" w:rsidP="00BE092F">
            <w:pPr>
              <w:spacing w:after="0" w:line="240" w:lineRule="auto"/>
              <w:rPr>
                <w:sz w:val="16"/>
              </w:rPr>
            </w:pPr>
          </w:p>
        </w:tc>
      </w:tr>
      <w:tr w:rsidR="00DA5CA4" w:rsidRPr="00853482" w14:paraId="57E729DD" w14:textId="77777777" w:rsidTr="00BE092F">
        <w:tc>
          <w:tcPr>
            <w:tcW w:w="1489" w:type="dxa"/>
            <w:shd w:val="clear" w:color="auto" w:fill="FFFFFF"/>
          </w:tcPr>
          <w:p w14:paraId="5DD420C3" w14:textId="77777777" w:rsidR="00DA5CA4" w:rsidRPr="00853482" w:rsidRDefault="00DA5CA4" w:rsidP="00BE092F">
            <w:pPr>
              <w:spacing w:after="0" w:line="240" w:lineRule="auto"/>
              <w:rPr>
                <w:sz w:val="16"/>
              </w:rPr>
            </w:pPr>
          </w:p>
        </w:tc>
        <w:tc>
          <w:tcPr>
            <w:tcW w:w="581" w:type="dxa"/>
            <w:shd w:val="clear" w:color="auto" w:fill="FFFFFF"/>
          </w:tcPr>
          <w:p w14:paraId="2DF9C4BD" w14:textId="77777777" w:rsidR="00DA5CA4" w:rsidRPr="00853482" w:rsidRDefault="00DA5CA4" w:rsidP="00BE092F">
            <w:pPr>
              <w:spacing w:after="0" w:line="240" w:lineRule="auto"/>
              <w:rPr>
                <w:sz w:val="16"/>
              </w:rPr>
            </w:pPr>
          </w:p>
        </w:tc>
        <w:tc>
          <w:tcPr>
            <w:tcW w:w="4450" w:type="dxa"/>
            <w:shd w:val="clear" w:color="auto" w:fill="FFFFFF"/>
          </w:tcPr>
          <w:p w14:paraId="61FD4FB7" w14:textId="77777777" w:rsidR="00DA5CA4" w:rsidRPr="00853482" w:rsidRDefault="00DA5CA4" w:rsidP="00BE092F">
            <w:pPr>
              <w:spacing w:after="0" w:line="240" w:lineRule="auto"/>
              <w:rPr>
                <w:sz w:val="16"/>
              </w:rPr>
            </w:pPr>
          </w:p>
        </w:tc>
        <w:tc>
          <w:tcPr>
            <w:tcW w:w="3108" w:type="dxa"/>
            <w:shd w:val="clear" w:color="auto" w:fill="FFFFFF"/>
          </w:tcPr>
          <w:p w14:paraId="4DE7FD24" w14:textId="77777777" w:rsidR="00DA5CA4" w:rsidRPr="00853482" w:rsidRDefault="00DA5CA4" w:rsidP="00BE092F">
            <w:pPr>
              <w:spacing w:after="0" w:line="240" w:lineRule="auto"/>
              <w:rPr>
                <w:sz w:val="16"/>
              </w:rPr>
            </w:pPr>
          </w:p>
        </w:tc>
      </w:tr>
      <w:tr w:rsidR="00DA5CA4" w:rsidRPr="00853482" w14:paraId="26C94922" w14:textId="77777777" w:rsidTr="00BE092F">
        <w:tc>
          <w:tcPr>
            <w:tcW w:w="1489" w:type="dxa"/>
            <w:shd w:val="clear" w:color="auto" w:fill="E6E5E3"/>
          </w:tcPr>
          <w:p w14:paraId="5A3DF0AE" w14:textId="77777777" w:rsidR="00DA5CA4" w:rsidRPr="00853482" w:rsidRDefault="00DA5CA4" w:rsidP="00BE092F">
            <w:pPr>
              <w:spacing w:after="0" w:line="240" w:lineRule="auto"/>
              <w:rPr>
                <w:sz w:val="16"/>
              </w:rPr>
            </w:pPr>
          </w:p>
        </w:tc>
        <w:tc>
          <w:tcPr>
            <w:tcW w:w="581" w:type="dxa"/>
            <w:shd w:val="clear" w:color="auto" w:fill="E6E5E3"/>
          </w:tcPr>
          <w:p w14:paraId="1547248C" w14:textId="77777777" w:rsidR="00DA5CA4" w:rsidRPr="00853482" w:rsidRDefault="00DA5CA4" w:rsidP="00BE092F">
            <w:pPr>
              <w:spacing w:after="0" w:line="240" w:lineRule="auto"/>
              <w:rPr>
                <w:sz w:val="16"/>
              </w:rPr>
            </w:pPr>
          </w:p>
        </w:tc>
        <w:tc>
          <w:tcPr>
            <w:tcW w:w="4450" w:type="dxa"/>
            <w:shd w:val="clear" w:color="auto" w:fill="E6E5E3"/>
          </w:tcPr>
          <w:p w14:paraId="6551C076" w14:textId="77777777" w:rsidR="00DA5CA4" w:rsidRPr="00853482" w:rsidRDefault="00DA5CA4" w:rsidP="00BE092F">
            <w:pPr>
              <w:spacing w:after="0" w:line="240" w:lineRule="auto"/>
              <w:rPr>
                <w:sz w:val="16"/>
              </w:rPr>
            </w:pPr>
          </w:p>
        </w:tc>
        <w:tc>
          <w:tcPr>
            <w:tcW w:w="3108" w:type="dxa"/>
            <w:shd w:val="clear" w:color="auto" w:fill="E6E5E3"/>
          </w:tcPr>
          <w:p w14:paraId="0C515227" w14:textId="77777777" w:rsidR="00DA5CA4" w:rsidRPr="00853482" w:rsidRDefault="00DA5CA4" w:rsidP="00BE092F">
            <w:pPr>
              <w:spacing w:after="0" w:line="240" w:lineRule="auto"/>
              <w:rPr>
                <w:sz w:val="16"/>
              </w:rPr>
            </w:pPr>
          </w:p>
        </w:tc>
      </w:tr>
      <w:tr w:rsidR="00DA5CA4" w:rsidRPr="00853482" w14:paraId="0115C563" w14:textId="77777777" w:rsidTr="00BE092F">
        <w:tc>
          <w:tcPr>
            <w:tcW w:w="1489" w:type="dxa"/>
            <w:shd w:val="clear" w:color="auto" w:fill="FFFFFF"/>
          </w:tcPr>
          <w:p w14:paraId="13076237" w14:textId="77777777" w:rsidR="00DA5CA4" w:rsidRPr="00853482" w:rsidRDefault="00DA5CA4" w:rsidP="00BE092F">
            <w:pPr>
              <w:spacing w:after="0" w:line="240" w:lineRule="auto"/>
              <w:rPr>
                <w:sz w:val="16"/>
              </w:rPr>
            </w:pPr>
          </w:p>
        </w:tc>
        <w:tc>
          <w:tcPr>
            <w:tcW w:w="581" w:type="dxa"/>
            <w:shd w:val="clear" w:color="auto" w:fill="FFFFFF"/>
          </w:tcPr>
          <w:p w14:paraId="1D4F88B0" w14:textId="77777777" w:rsidR="00DA5CA4" w:rsidRPr="00853482" w:rsidRDefault="00DA5CA4" w:rsidP="00BE092F">
            <w:pPr>
              <w:spacing w:after="0" w:line="240" w:lineRule="auto"/>
              <w:rPr>
                <w:sz w:val="16"/>
              </w:rPr>
            </w:pPr>
          </w:p>
        </w:tc>
        <w:tc>
          <w:tcPr>
            <w:tcW w:w="4450" w:type="dxa"/>
            <w:shd w:val="clear" w:color="auto" w:fill="FFFFFF"/>
          </w:tcPr>
          <w:p w14:paraId="0F3B7DF7" w14:textId="77777777" w:rsidR="00DA5CA4" w:rsidRPr="00853482" w:rsidRDefault="00DA5CA4" w:rsidP="00BE092F">
            <w:pPr>
              <w:spacing w:after="0" w:line="240" w:lineRule="auto"/>
              <w:rPr>
                <w:sz w:val="16"/>
              </w:rPr>
            </w:pPr>
          </w:p>
        </w:tc>
        <w:tc>
          <w:tcPr>
            <w:tcW w:w="3108" w:type="dxa"/>
            <w:shd w:val="clear" w:color="auto" w:fill="FFFFFF"/>
          </w:tcPr>
          <w:p w14:paraId="785C1EC8" w14:textId="77777777" w:rsidR="00DA5CA4" w:rsidRPr="00853482" w:rsidRDefault="00DA5CA4" w:rsidP="00BE092F">
            <w:pPr>
              <w:spacing w:after="0" w:line="240" w:lineRule="auto"/>
              <w:rPr>
                <w:sz w:val="16"/>
              </w:rPr>
            </w:pPr>
          </w:p>
        </w:tc>
      </w:tr>
      <w:tr w:rsidR="00DA5CA4" w:rsidRPr="00853482" w14:paraId="0AB7DAF2" w14:textId="77777777" w:rsidTr="00BE092F">
        <w:tc>
          <w:tcPr>
            <w:tcW w:w="1489" w:type="dxa"/>
            <w:shd w:val="clear" w:color="auto" w:fill="E6E5E3"/>
          </w:tcPr>
          <w:p w14:paraId="3B421BA4" w14:textId="77777777" w:rsidR="00DA5CA4" w:rsidRPr="00853482" w:rsidRDefault="00DA5CA4" w:rsidP="00BE092F">
            <w:pPr>
              <w:spacing w:after="0" w:line="240" w:lineRule="auto"/>
              <w:rPr>
                <w:sz w:val="16"/>
              </w:rPr>
            </w:pPr>
          </w:p>
        </w:tc>
        <w:tc>
          <w:tcPr>
            <w:tcW w:w="581" w:type="dxa"/>
            <w:shd w:val="clear" w:color="auto" w:fill="E6E5E3"/>
          </w:tcPr>
          <w:p w14:paraId="722B30A7" w14:textId="77777777" w:rsidR="00DA5CA4" w:rsidRPr="00853482" w:rsidRDefault="00DA5CA4" w:rsidP="00BE092F">
            <w:pPr>
              <w:spacing w:after="0" w:line="240" w:lineRule="auto"/>
              <w:rPr>
                <w:sz w:val="16"/>
              </w:rPr>
            </w:pPr>
          </w:p>
        </w:tc>
        <w:tc>
          <w:tcPr>
            <w:tcW w:w="4450" w:type="dxa"/>
            <w:shd w:val="clear" w:color="auto" w:fill="E6E5E3"/>
          </w:tcPr>
          <w:p w14:paraId="7DF6664F" w14:textId="77777777" w:rsidR="00DA5CA4" w:rsidRPr="00853482" w:rsidRDefault="00DA5CA4" w:rsidP="00BE092F">
            <w:pPr>
              <w:spacing w:after="0" w:line="240" w:lineRule="auto"/>
              <w:rPr>
                <w:sz w:val="16"/>
              </w:rPr>
            </w:pPr>
          </w:p>
        </w:tc>
        <w:tc>
          <w:tcPr>
            <w:tcW w:w="3108" w:type="dxa"/>
            <w:shd w:val="clear" w:color="auto" w:fill="E6E5E3"/>
          </w:tcPr>
          <w:p w14:paraId="70BFD769" w14:textId="77777777" w:rsidR="00DA5CA4" w:rsidRPr="00853482" w:rsidRDefault="00DA5CA4" w:rsidP="00BE092F">
            <w:pPr>
              <w:spacing w:after="0" w:line="240" w:lineRule="auto"/>
              <w:rPr>
                <w:sz w:val="16"/>
              </w:rPr>
            </w:pPr>
          </w:p>
        </w:tc>
      </w:tr>
      <w:tr w:rsidR="00DA5CA4" w:rsidRPr="00853482" w14:paraId="5CFF1147" w14:textId="77777777" w:rsidTr="00BE092F">
        <w:tc>
          <w:tcPr>
            <w:tcW w:w="1489" w:type="dxa"/>
            <w:shd w:val="clear" w:color="auto" w:fill="FFFFFF"/>
          </w:tcPr>
          <w:p w14:paraId="4A573CDF" w14:textId="77777777" w:rsidR="00DA5CA4" w:rsidRPr="00853482" w:rsidRDefault="00DA5CA4" w:rsidP="00BE092F">
            <w:pPr>
              <w:spacing w:after="0" w:line="240" w:lineRule="auto"/>
              <w:rPr>
                <w:sz w:val="16"/>
              </w:rPr>
            </w:pPr>
          </w:p>
        </w:tc>
        <w:tc>
          <w:tcPr>
            <w:tcW w:w="581" w:type="dxa"/>
            <w:shd w:val="clear" w:color="auto" w:fill="FFFFFF"/>
          </w:tcPr>
          <w:p w14:paraId="0FC71161" w14:textId="77777777" w:rsidR="00DA5CA4" w:rsidRPr="00853482" w:rsidRDefault="00DA5CA4" w:rsidP="00BE092F">
            <w:pPr>
              <w:spacing w:after="0" w:line="240" w:lineRule="auto"/>
              <w:rPr>
                <w:sz w:val="16"/>
              </w:rPr>
            </w:pPr>
          </w:p>
        </w:tc>
        <w:tc>
          <w:tcPr>
            <w:tcW w:w="4450" w:type="dxa"/>
            <w:shd w:val="clear" w:color="auto" w:fill="FFFFFF"/>
          </w:tcPr>
          <w:p w14:paraId="62F26BF6" w14:textId="77777777" w:rsidR="00DA5CA4" w:rsidRPr="00853482" w:rsidRDefault="00DA5CA4" w:rsidP="00BE092F">
            <w:pPr>
              <w:spacing w:after="0" w:line="240" w:lineRule="auto"/>
              <w:rPr>
                <w:sz w:val="16"/>
              </w:rPr>
            </w:pPr>
          </w:p>
        </w:tc>
        <w:tc>
          <w:tcPr>
            <w:tcW w:w="3108" w:type="dxa"/>
            <w:shd w:val="clear" w:color="auto" w:fill="FFFFFF"/>
          </w:tcPr>
          <w:p w14:paraId="09249F47" w14:textId="77777777" w:rsidR="00DA5CA4" w:rsidRPr="00853482" w:rsidRDefault="00DA5CA4" w:rsidP="00BE092F">
            <w:pPr>
              <w:spacing w:after="0" w:line="240" w:lineRule="auto"/>
              <w:rPr>
                <w:sz w:val="16"/>
              </w:rPr>
            </w:pPr>
          </w:p>
        </w:tc>
      </w:tr>
      <w:tr w:rsidR="00DA5CA4" w:rsidRPr="00853482" w14:paraId="3CC8961C" w14:textId="77777777" w:rsidTr="00BE092F">
        <w:tc>
          <w:tcPr>
            <w:tcW w:w="1489" w:type="dxa"/>
            <w:shd w:val="clear" w:color="auto" w:fill="E6E5E3"/>
          </w:tcPr>
          <w:p w14:paraId="4046AA42" w14:textId="77777777" w:rsidR="00DA5CA4" w:rsidRPr="00853482" w:rsidRDefault="00DA5CA4" w:rsidP="00BE092F">
            <w:pPr>
              <w:spacing w:after="0" w:line="240" w:lineRule="auto"/>
              <w:rPr>
                <w:sz w:val="16"/>
              </w:rPr>
            </w:pPr>
          </w:p>
        </w:tc>
        <w:tc>
          <w:tcPr>
            <w:tcW w:w="581" w:type="dxa"/>
            <w:shd w:val="clear" w:color="auto" w:fill="E6E5E3"/>
          </w:tcPr>
          <w:p w14:paraId="71FE7B2B" w14:textId="77777777" w:rsidR="00DA5CA4" w:rsidRPr="00853482" w:rsidRDefault="00DA5CA4" w:rsidP="00BE092F">
            <w:pPr>
              <w:spacing w:after="0" w:line="240" w:lineRule="auto"/>
              <w:rPr>
                <w:sz w:val="16"/>
              </w:rPr>
            </w:pPr>
          </w:p>
        </w:tc>
        <w:tc>
          <w:tcPr>
            <w:tcW w:w="4450" w:type="dxa"/>
            <w:shd w:val="clear" w:color="auto" w:fill="E6E5E3"/>
          </w:tcPr>
          <w:p w14:paraId="4AC80E9E" w14:textId="77777777" w:rsidR="00DA5CA4" w:rsidRPr="00853482" w:rsidRDefault="00DA5CA4" w:rsidP="00BE092F">
            <w:pPr>
              <w:spacing w:after="0" w:line="240" w:lineRule="auto"/>
              <w:rPr>
                <w:sz w:val="16"/>
              </w:rPr>
            </w:pPr>
          </w:p>
        </w:tc>
        <w:tc>
          <w:tcPr>
            <w:tcW w:w="3108" w:type="dxa"/>
            <w:shd w:val="clear" w:color="auto" w:fill="E6E5E3"/>
          </w:tcPr>
          <w:p w14:paraId="77E58FBF" w14:textId="77777777" w:rsidR="00DA5CA4" w:rsidRPr="00853482" w:rsidRDefault="00DA5CA4" w:rsidP="00BE092F">
            <w:pPr>
              <w:spacing w:after="0" w:line="240" w:lineRule="auto"/>
              <w:rPr>
                <w:sz w:val="16"/>
              </w:rPr>
            </w:pPr>
          </w:p>
        </w:tc>
      </w:tr>
      <w:tr w:rsidR="00DA5CA4" w:rsidRPr="00853482" w14:paraId="1CE959EC" w14:textId="77777777" w:rsidTr="00BE092F">
        <w:tc>
          <w:tcPr>
            <w:tcW w:w="1489" w:type="dxa"/>
            <w:shd w:val="clear" w:color="auto" w:fill="FFFFFF"/>
          </w:tcPr>
          <w:p w14:paraId="76339699" w14:textId="77777777" w:rsidR="00DA5CA4" w:rsidRPr="00853482" w:rsidRDefault="00DA5CA4" w:rsidP="00BE092F">
            <w:pPr>
              <w:spacing w:after="0" w:line="240" w:lineRule="auto"/>
              <w:rPr>
                <w:sz w:val="16"/>
              </w:rPr>
            </w:pPr>
          </w:p>
        </w:tc>
        <w:tc>
          <w:tcPr>
            <w:tcW w:w="581" w:type="dxa"/>
            <w:shd w:val="clear" w:color="auto" w:fill="FFFFFF"/>
          </w:tcPr>
          <w:p w14:paraId="34255109" w14:textId="77777777" w:rsidR="00DA5CA4" w:rsidRPr="00853482" w:rsidRDefault="00DA5CA4" w:rsidP="00BE092F">
            <w:pPr>
              <w:spacing w:after="0" w:line="240" w:lineRule="auto"/>
              <w:rPr>
                <w:sz w:val="16"/>
              </w:rPr>
            </w:pPr>
          </w:p>
        </w:tc>
        <w:tc>
          <w:tcPr>
            <w:tcW w:w="4450" w:type="dxa"/>
            <w:shd w:val="clear" w:color="auto" w:fill="FFFFFF"/>
          </w:tcPr>
          <w:p w14:paraId="16A29E03" w14:textId="77777777" w:rsidR="00DA5CA4" w:rsidRPr="00853482" w:rsidRDefault="00DA5CA4" w:rsidP="00BE092F">
            <w:pPr>
              <w:spacing w:after="0" w:line="240" w:lineRule="auto"/>
              <w:rPr>
                <w:sz w:val="16"/>
              </w:rPr>
            </w:pPr>
          </w:p>
        </w:tc>
        <w:tc>
          <w:tcPr>
            <w:tcW w:w="3108" w:type="dxa"/>
            <w:shd w:val="clear" w:color="auto" w:fill="FFFFFF"/>
          </w:tcPr>
          <w:p w14:paraId="7794A776" w14:textId="77777777" w:rsidR="00DA5CA4" w:rsidRPr="00853482" w:rsidRDefault="00DA5CA4" w:rsidP="00BE092F">
            <w:pPr>
              <w:spacing w:after="0" w:line="240" w:lineRule="auto"/>
              <w:rPr>
                <w:sz w:val="16"/>
              </w:rPr>
            </w:pPr>
          </w:p>
        </w:tc>
      </w:tr>
      <w:tr w:rsidR="00DA5CA4" w:rsidRPr="00853482" w14:paraId="3F99ECBA" w14:textId="77777777" w:rsidTr="00BE092F">
        <w:tc>
          <w:tcPr>
            <w:tcW w:w="1489" w:type="dxa"/>
            <w:shd w:val="clear" w:color="auto" w:fill="E6E5E3"/>
          </w:tcPr>
          <w:p w14:paraId="3F2B768B" w14:textId="77777777" w:rsidR="00DA5CA4" w:rsidRPr="00853482" w:rsidRDefault="00DA5CA4" w:rsidP="00BE092F">
            <w:pPr>
              <w:spacing w:after="0" w:line="240" w:lineRule="auto"/>
              <w:rPr>
                <w:sz w:val="16"/>
              </w:rPr>
            </w:pPr>
          </w:p>
        </w:tc>
        <w:tc>
          <w:tcPr>
            <w:tcW w:w="581" w:type="dxa"/>
            <w:shd w:val="clear" w:color="auto" w:fill="E6E5E3"/>
          </w:tcPr>
          <w:p w14:paraId="016F9B1A" w14:textId="77777777" w:rsidR="00DA5CA4" w:rsidRPr="00853482" w:rsidRDefault="00DA5CA4" w:rsidP="00BE092F">
            <w:pPr>
              <w:spacing w:after="0" w:line="240" w:lineRule="auto"/>
              <w:rPr>
                <w:sz w:val="16"/>
              </w:rPr>
            </w:pPr>
          </w:p>
        </w:tc>
        <w:tc>
          <w:tcPr>
            <w:tcW w:w="4450" w:type="dxa"/>
            <w:shd w:val="clear" w:color="auto" w:fill="E6E5E3"/>
          </w:tcPr>
          <w:p w14:paraId="319DD770" w14:textId="77777777" w:rsidR="00DA5CA4" w:rsidRPr="00853482" w:rsidRDefault="00DA5CA4" w:rsidP="00BE092F">
            <w:pPr>
              <w:spacing w:after="0" w:line="240" w:lineRule="auto"/>
              <w:rPr>
                <w:sz w:val="16"/>
              </w:rPr>
            </w:pPr>
          </w:p>
        </w:tc>
        <w:tc>
          <w:tcPr>
            <w:tcW w:w="3108" w:type="dxa"/>
            <w:shd w:val="clear" w:color="auto" w:fill="E6E5E3"/>
          </w:tcPr>
          <w:p w14:paraId="0F5EB6DD" w14:textId="77777777" w:rsidR="00DA5CA4" w:rsidRPr="00853482" w:rsidRDefault="00DA5CA4" w:rsidP="00BE092F">
            <w:pPr>
              <w:spacing w:after="0" w:line="240" w:lineRule="auto"/>
              <w:rPr>
                <w:sz w:val="16"/>
              </w:rPr>
            </w:pPr>
          </w:p>
        </w:tc>
      </w:tr>
    </w:tbl>
    <w:p w14:paraId="1D8BE4B2" w14:textId="1AD1339E" w:rsidR="002D6A8D" w:rsidRPr="00853482" w:rsidRDefault="002D6A8D" w:rsidP="002D6A8D">
      <w:pPr>
        <w:tabs>
          <w:tab w:val="left" w:pos="6072"/>
        </w:tabs>
        <w:rPr>
          <w:rFonts w:ascii="Tahoma" w:hAnsi="Tahoma" w:cs="Tahoma"/>
        </w:rPr>
      </w:pPr>
      <w:r w:rsidRPr="00853482">
        <w:rPr>
          <w:rFonts w:ascii="Tahoma" w:hAnsi="Tahoma" w:cs="Tahoma"/>
        </w:rPr>
        <w:tab/>
      </w:r>
    </w:p>
    <w:p w14:paraId="46C75B80" w14:textId="77777777" w:rsidR="00C064EF" w:rsidRPr="00853482" w:rsidRDefault="00C064EF" w:rsidP="00C064EF">
      <w:pPr>
        <w:pStyle w:val="Appendixheading"/>
      </w:pPr>
      <w:bookmarkStart w:id="97" w:name="_Toc129016595"/>
      <w:bookmarkStart w:id="98" w:name="_Toc129016868"/>
      <w:bookmarkStart w:id="99" w:name="_Toc210825932"/>
      <w:r w:rsidRPr="00853482">
        <w:lastRenderedPageBreak/>
        <w:t>Existing Records and Plans</w:t>
      </w:r>
      <w:bookmarkEnd w:id="97"/>
      <w:bookmarkEnd w:id="98"/>
      <w:bookmarkEnd w:id="99"/>
      <w:r w:rsidRPr="00853482">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1507"/>
        <w:gridCol w:w="585"/>
        <w:gridCol w:w="4530"/>
        <w:gridCol w:w="3006"/>
      </w:tblGrid>
      <w:tr w:rsidR="00E67BEB" w:rsidRPr="00853482" w14:paraId="73DD9A8C" w14:textId="77777777" w:rsidTr="00E856BA">
        <w:tc>
          <w:tcPr>
            <w:tcW w:w="1555" w:type="dxa"/>
            <w:shd w:val="clear" w:color="auto" w:fill="200C4C"/>
          </w:tcPr>
          <w:p w14:paraId="690E14DD" w14:textId="77777777" w:rsidR="00C064EF" w:rsidRPr="00853482" w:rsidRDefault="00C064EF" w:rsidP="00E856BA">
            <w:pPr>
              <w:spacing w:after="0" w:line="240" w:lineRule="auto"/>
              <w:rPr>
                <w:b/>
                <w:color w:val="FFFFFF"/>
                <w:sz w:val="16"/>
              </w:rPr>
            </w:pPr>
            <w:r w:rsidRPr="00853482">
              <w:rPr>
                <w:b/>
                <w:color w:val="FFFFFF"/>
                <w:sz w:val="16"/>
              </w:rPr>
              <w:t>Ref</w:t>
            </w:r>
          </w:p>
        </w:tc>
        <w:tc>
          <w:tcPr>
            <w:tcW w:w="596" w:type="dxa"/>
            <w:shd w:val="clear" w:color="auto" w:fill="200C4C"/>
          </w:tcPr>
          <w:p w14:paraId="5C435A8B" w14:textId="77777777" w:rsidR="00C064EF" w:rsidRPr="00853482" w:rsidRDefault="00C064EF" w:rsidP="00E856BA">
            <w:pPr>
              <w:spacing w:after="0" w:line="240" w:lineRule="auto"/>
              <w:rPr>
                <w:b/>
                <w:color w:val="FFFFFF"/>
                <w:sz w:val="16"/>
              </w:rPr>
            </w:pPr>
            <w:r w:rsidRPr="00853482">
              <w:rPr>
                <w:b/>
                <w:color w:val="FFFFFF"/>
                <w:sz w:val="16"/>
              </w:rPr>
              <w:t>Rev</w:t>
            </w:r>
          </w:p>
        </w:tc>
        <w:tc>
          <w:tcPr>
            <w:tcW w:w="4673" w:type="dxa"/>
            <w:shd w:val="clear" w:color="auto" w:fill="200C4C"/>
          </w:tcPr>
          <w:p w14:paraId="1EF574CB" w14:textId="77777777" w:rsidR="00C064EF" w:rsidRPr="00853482" w:rsidRDefault="00C064EF" w:rsidP="00E856BA">
            <w:pPr>
              <w:spacing w:after="0" w:line="240" w:lineRule="auto"/>
              <w:rPr>
                <w:b/>
                <w:color w:val="FFFFFF"/>
                <w:sz w:val="16"/>
              </w:rPr>
            </w:pPr>
            <w:r w:rsidRPr="00853482">
              <w:rPr>
                <w:b/>
                <w:color w:val="FFFFFF"/>
                <w:sz w:val="16"/>
              </w:rPr>
              <w:t>Title</w:t>
            </w:r>
          </w:p>
        </w:tc>
        <w:tc>
          <w:tcPr>
            <w:tcW w:w="3094" w:type="dxa"/>
            <w:shd w:val="clear" w:color="auto" w:fill="200C4C"/>
          </w:tcPr>
          <w:p w14:paraId="498E519C" w14:textId="77777777" w:rsidR="00C064EF" w:rsidRPr="00853482" w:rsidRDefault="00C064EF" w:rsidP="00E856BA">
            <w:pPr>
              <w:spacing w:after="0" w:line="240" w:lineRule="auto"/>
              <w:rPr>
                <w:b/>
                <w:color w:val="FFFFFF"/>
                <w:sz w:val="16"/>
              </w:rPr>
            </w:pPr>
            <w:r w:rsidRPr="00853482">
              <w:rPr>
                <w:b/>
                <w:color w:val="FFFFFF"/>
                <w:sz w:val="16"/>
              </w:rPr>
              <w:t>Company</w:t>
            </w:r>
          </w:p>
        </w:tc>
      </w:tr>
      <w:tr w:rsidR="00E67BEB" w:rsidRPr="00853482" w14:paraId="1CCF56AC" w14:textId="77777777" w:rsidTr="00E856BA">
        <w:tc>
          <w:tcPr>
            <w:tcW w:w="1555" w:type="dxa"/>
            <w:shd w:val="clear" w:color="auto" w:fill="E6E5E3"/>
          </w:tcPr>
          <w:p w14:paraId="177ED4A3" w14:textId="77777777" w:rsidR="00C064EF" w:rsidRPr="00853482" w:rsidRDefault="00C064EF" w:rsidP="00E856BA">
            <w:pPr>
              <w:spacing w:after="0" w:line="240" w:lineRule="auto"/>
              <w:rPr>
                <w:sz w:val="16"/>
              </w:rPr>
            </w:pPr>
          </w:p>
        </w:tc>
        <w:tc>
          <w:tcPr>
            <w:tcW w:w="596" w:type="dxa"/>
            <w:shd w:val="clear" w:color="auto" w:fill="E6E5E3"/>
          </w:tcPr>
          <w:p w14:paraId="77B03AB7" w14:textId="77777777" w:rsidR="00C064EF" w:rsidRPr="00853482" w:rsidRDefault="00C064EF" w:rsidP="00E856BA">
            <w:pPr>
              <w:spacing w:after="0" w:line="240" w:lineRule="auto"/>
              <w:rPr>
                <w:sz w:val="16"/>
              </w:rPr>
            </w:pPr>
          </w:p>
        </w:tc>
        <w:tc>
          <w:tcPr>
            <w:tcW w:w="4673" w:type="dxa"/>
            <w:shd w:val="clear" w:color="auto" w:fill="E6E5E3"/>
          </w:tcPr>
          <w:p w14:paraId="3EC985F4" w14:textId="5BA83ADD" w:rsidR="00C064EF" w:rsidRPr="00853482" w:rsidRDefault="00452C5D" w:rsidP="00E856BA">
            <w:pPr>
              <w:spacing w:after="0" w:line="240" w:lineRule="auto"/>
              <w:rPr>
                <w:sz w:val="16"/>
              </w:rPr>
            </w:pPr>
            <w:r w:rsidRPr="00853482">
              <w:t xml:space="preserve">Refer to Tender folder – </w:t>
            </w:r>
            <w:r w:rsidR="00FE1FA1">
              <w:t xml:space="preserve">05.01 </w:t>
            </w:r>
            <w:proofErr w:type="spellStart"/>
            <w:r w:rsidR="00FE1FA1">
              <w:t>Topo</w:t>
            </w:r>
            <w:proofErr w:type="spellEnd"/>
            <w:r w:rsidRPr="00853482">
              <w:t>, Drainage and Buried services</w:t>
            </w:r>
          </w:p>
        </w:tc>
        <w:tc>
          <w:tcPr>
            <w:tcW w:w="3094" w:type="dxa"/>
            <w:shd w:val="clear" w:color="auto" w:fill="E6E5E3"/>
          </w:tcPr>
          <w:p w14:paraId="5424A4B3" w14:textId="77777777" w:rsidR="00C064EF" w:rsidRPr="00853482" w:rsidRDefault="00C064EF" w:rsidP="00E856BA">
            <w:pPr>
              <w:spacing w:after="0" w:line="240" w:lineRule="auto"/>
              <w:rPr>
                <w:sz w:val="16"/>
              </w:rPr>
            </w:pPr>
          </w:p>
        </w:tc>
      </w:tr>
      <w:tr w:rsidR="00E67BEB" w:rsidRPr="00853482" w14:paraId="7E001873" w14:textId="77777777" w:rsidTr="00E856BA">
        <w:tc>
          <w:tcPr>
            <w:tcW w:w="1555" w:type="dxa"/>
            <w:shd w:val="clear" w:color="auto" w:fill="FFFFFF"/>
          </w:tcPr>
          <w:p w14:paraId="593CD0AF" w14:textId="77777777" w:rsidR="00C064EF" w:rsidRPr="00853482" w:rsidRDefault="00C064EF" w:rsidP="00E856BA">
            <w:pPr>
              <w:spacing w:after="0" w:line="240" w:lineRule="auto"/>
              <w:rPr>
                <w:sz w:val="16"/>
              </w:rPr>
            </w:pPr>
          </w:p>
        </w:tc>
        <w:tc>
          <w:tcPr>
            <w:tcW w:w="596" w:type="dxa"/>
            <w:shd w:val="clear" w:color="auto" w:fill="FFFFFF"/>
          </w:tcPr>
          <w:p w14:paraId="0D1EBF5D" w14:textId="77777777" w:rsidR="00C064EF" w:rsidRPr="00853482" w:rsidRDefault="00C064EF" w:rsidP="00E856BA">
            <w:pPr>
              <w:spacing w:after="0" w:line="240" w:lineRule="auto"/>
              <w:rPr>
                <w:sz w:val="16"/>
              </w:rPr>
            </w:pPr>
          </w:p>
        </w:tc>
        <w:tc>
          <w:tcPr>
            <w:tcW w:w="4673" w:type="dxa"/>
            <w:shd w:val="clear" w:color="auto" w:fill="FFFFFF"/>
          </w:tcPr>
          <w:p w14:paraId="6FA01AF0" w14:textId="77777777" w:rsidR="00C064EF" w:rsidRPr="00853482" w:rsidRDefault="00C064EF" w:rsidP="00E856BA">
            <w:pPr>
              <w:spacing w:after="0" w:line="240" w:lineRule="auto"/>
              <w:rPr>
                <w:sz w:val="16"/>
              </w:rPr>
            </w:pPr>
          </w:p>
        </w:tc>
        <w:tc>
          <w:tcPr>
            <w:tcW w:w="3094" w:type="dxa"/>
            <w:shd w:val="clear" w:color="auto" w:fill="FFFFFF"/>
          </w:tcPr>
          <w:p w14:paraId="6C366651" w14:textId="77777777" w:rsidR="00C064EF" w:rsidRPr="00853482" w:rsidRDefault="00C064EF" w:rsidP="00E856BA">
            <w:pPr>
              <w:spacing w:after="0" w:line="240" w:lineRule="auto"/>
              <w:rPr>
                <w:sz w:val="16"/>
              </w:rPr>
            </w:pPr>
          </w:p>
        </w:tc>
      </w:tr>
      <w:tr w:rsidR="00E67BEB" w:rsidRPr="00853482" w14:paraId="481F7A10" w14:textId="77777777" w:rsidTr="00E856BA">
        <w:tc>
          <w:tcPr>
            <w:tcW w:w="1555" w:type="dxa"/>
            <w:shd w:val="clear" w:color="auto" w:fill="E6E5E3"/>
          </w:tcPr>
          <w:p w14:paraId="64B6EAB0" w14:textId="77777777" w:rsidR="00C064EF" w:rsidRPr="00853482" w:rsidRDefault="00C064EF" w:rsidP="00E856BA">
            <w:pPr>
              <w:spacing w:after="0" w:line="240" w:lineRule="auto"/>
              <w:rPr>
                <w:sz w:val="16"/>
              </w:rPr>
            </w:pPr>
          </w:p>
        </w:tc>
        <w:tc>
          <w:tcPr>
            <w:tcW w:w="596" w:type="dxa"/>
            <w:shd w:val="clear" w:color="auto" w:fill="E6E5E3"/>
          </w:tcPr>
          <w:p w14:paraId="585645F7" w14:textId="77777777" w:rsidR="00C064EF" w:rsidRPr="00853482" w:rsidRDefault="00C064EF" w:rsidP="00E856BA">
            <w:pPr>
              <w:spacing w:after="0" w:line="240" w:lineRule="auto"/>
              <w:rPr>
                <w:sz w:val="16"/>
              </w:rPr>
            </w:pPr>
          </w:p>
        </w:tc>
        <w:tc>
          <w:tcPr>
            <w:tcW w:w="4673" w:type="dxa"/>
            <w:shd w:val="clear" w:color="auto" w:fill="E6E5E3"/>
          </w:tcPr>
          <w:p w14:paraId="00C70161" w14:textId="77777777" w:rsidR="00C064EF" w:rsidRPr="00853482" w:rsidRDefault="00C064EF" w:rsidP="00E856BA">
            <w:pPr>
              <w:spacing w:after="0" w:line="240" w:lineRule="auto"/>
              <w:rPr>
                <w:sz w:val="16"/>
              </w:rPr>
            </w:pPr>
          </w:p>
        </w:tc>
        <w:tc>
          <w:tcPr>
            <w:tcW w:w="3094" w:type="dxa"/>
            <w:shd w:val="clear" w:color="auto" w:fill="E6E5E3"/>
          </w:tcPr>
          <w:p w14:paraId="6D8CA83F" w14:textId="77777777" w:rsidR="00C064EF" w:rsidRPr="00853482" w:rsidRDefault="00C064EF" w:rsidP="00E856BA">
            <w:pPr>
              <w:spacing w:after="0" w:line="240" w:lineRule="auto"/>
              <w:rPr>
                <w:sz w:val="16"/>
              </w:rPr>
            </w:pPr>
          </w:p>
        </w:tc>
      </w:tr>
      <w:tr w:rsidR="00E67BEB" w:rsidRPr="00853482" w14:paraId="0E00E7E9" w14:textId="77777777" w:rsidTr="00E856BA">
        <w:tc>
          <w:tcPr>
            <w:tcW w:w="1555" w:type="dxa"/>
            <w:shd w:val="clear" w:color="auto" w:fill="FFFFFF"/>
          </w:tcPr>
          <w:p w14:paraId="7A9AA2E2" w14:textId="77777777" w:rsidR="00C064EF" w:rsidRPr="00853482" w:rsidRDefault="00C064EF" w:rsidP="00E856BA">
            <w:pPr>
              <w:spacing w:after="0" w:line="240" w:lineRule="auto"/>
              <w:rPr>
                <w:sz w:val="16"/>
              </w:rPr>
            </w:pPr>
          </w:p>
        </w:tc>
        <w:tc>
          <w:tcPr>
            <w:tcW w:w="596" w:type="dxa"/>
            <w:shd w:val="clear" w:color="auto" w:fill="FFFFFF"/>
          </w:tcPr>
          <w:p w14:paraId="1967A799" w14:textId="77777777" w:rsidR="00C064EF" w:rsidRPr="00853482" w:rsidRDefault="00C064EF" w:rsidP="00E856BA">
            <w:pPr>
              <w:spacing w:after="0" w:line="240" w:lineRule="auto"/>
              <w:rPr>
                <w:sz w:val="16"/>
              </w:rPr>
            </w:pPr>
          </w:p>
        </w:tc>
        <w:tc>
          <w:tcPr>
            <w:tcW w:w="4673" w:type="dxa"/>
            <w:shd w:val="clear" w:color="auto" w:fill="FFFFFF"/>
          </w:tcPr>
          <w:p w14:paraId="389556D9" w14:textId="77777777" w:rsidR="00C064EF" w:rsidRPr="00853482" w:rsidRDefault="00C064EF" w:rsidP="00E856BA">
            <w:pPr>
              <w:spacing w:after="0" w:line="240" w:lineRule="auto"/>
              <w:rPr>
                <w:sz w:val="16"/>
              </w:rPr>
            </w:pPr>
          </w:p>
        </w:tc>
        <w:tc>
          <w:tcPr>
            <w:tcW w:w="3094" w:type="dxa"/>
            <w:shd w:val="clear" w:color="auto" w:fill="FFFFFF"/>
          </w:tcPr>
          <w:p w14:paraId="54319A7F" w14:textId="77777777" w:rsidR="00C064EF" w:rsidRPr="00853482" w:rsidRDefault="00C064EF" w:rsidP="00E856BA">
            <w:pPr>
              <w:spacing w:after="0" w:line="240" w:lineRule="auto"/>
              <w:rPr>
                <w:sz w:val="16"/>
              </w:rPr>
            </w:pPr>
          </w:p>
        </w:tc>
      </w:tr>
      <w:tr w:rsidR="00E67BEB" w:rsidRPr="00853482" w14:paraId="37F95090" w14:textId="77777777" w:rsidTr="00E856BA">
        <w:tc>
          <w:tcPr>
            <w:tcW w:w="1555" w:type="dxa"/>
            <w:shd w:val="clear" w:color="auto" w:fill="E6E5E3"/>
          </w:tcPr>
          <w:p w14:paraId="53CD8D17" w14:textId="77777777" w:rsidR="00C064EF" w:rsidRPr="00853482" w:rsidRDefault="00C064EF" w:rsidP="00E856BA">
            <w:pPr>
              <w:spacing w:after="0" w:line="240" w:lineRule="auto"/>
              <w:rPr>
                <w:sz w:val="16"/>
              </w:rPr>
            </w:pPr>
          </w:p>
        </w:tc>
        <w:tc>
          <w:tcPr>
            <w:tcW w:w="596" w:type="dxa"/>
            <w:shd w:val="clear" w:color="auto" w:fill="E6E5E3"/>
          </w:tcPr>
          <w:p w14:paraId="0FAA9515" w14:textId="77777777" w:rsidR="00C064EF" w:rsidRPr="00853482" w:rsidRDefault="00C064EF" w:rsidP="00E856BA">
            <w:pPr>
              <w:spacing w:after="0" w:line="240" w:lineRule="auto"/>
              <w:rPr>
                <w:sz w:val="16"/>
              </w:rPr>
            </w:pPr>
          </w:p>
        </w:tc>
        <w:tc>
          <w:tcPr>
            <w:tcW w:w="4673" w:type="dxa"/>
            <w:shd w:val="clear" w:color="auto" w:fill="E6E5E3"/>
          </w:tcPr>
          <w:p w14:paraId="1E26056C" w14:textId="77777777" w:rsidR="00C064EF" w:rsidRPr="00853482" w:rsidRDefault="00C064EF" w:rsidP="00E856BA">
            <w:pPr>
              <w:spacing w:after="0" w:line="240" w:lineRule="auto"/>
              <w:rPr>
                <w:sz w:val="16"/>
              </w:rPr>
            </w:pPr>
          </w:p>
        </w:tc>
        <w:tc>
          <w:tcPr>
            <w:tcW w:w="3094" w:type="dxa"/>
            <w:shd w:val="clear" w:color="auto" w:fill="E6E5E3"/>
          </w:tcPr>
          <w:p w14:paraId="33AABBF4" w14:textId="77777777" w:rsidR="00C064EF" w:rsidRPr="00853482" w:rsidRDefault="00C064EF" w:rsidP="00E856BA">
            <w:pPr>
              <w:spacing w:after="0" w:line="240" w:lineRule="auto"/>
              <w:rPr>
                <w:sz w:val="16"/>
              </w:rPr>
            </w:pPr>
          </w:p>
        </w:tc>
      </w:tr>
      <w:tr w:rsidR="00E67BEB" w:rsidRPr="00853482" w14:paraId="0E87D9CB" w14:textId="77777777" w:rsidTr="00E856BA">
        <w:tc>
          <w:tcPr>
            <w:tcW w:w="1555" w:type="dxa"/>
            <w:shd w:val="clear" w:color="auto" w:fill="FFFFFF"/>
          </w:tcPr>
          <w:p w14:paraId="729484BE" w14:textId="77777777" w:rsidR="00C064EF" w:rsidRPr="00853482" w:rsidRDefault="00C064EF" w:rsidP="00E856BA">
            <w:pPr>
              <w:spacing w:after="0" w:line="240" w:lineRule="auto"/>
              <w:rPr>
                <w:sz w:val="16"/>
              </w:rPr>
            </w:pPr>
          </w:p>
        </w:tc>
        <w:tc>
          <w:tcPr>
            <w:tcW w:w="596" w:type="dxa"/>
            <w:shd w:val="clear" w:color="auto" w:fill="FFFFFF"/>
          </w:tcPr>
          <w:p w14:paraId="46B56476" w14:textId="77777777" w:rsidR="00C064EF" w:rsidRPr="00853482" w:rsidRDefault="00C064EF" w:rsidP="00E856BA">
            <w:pPr>
              <w:spacing w:after="0" w:line="240" w:lineRule="auto"/>
              <w:rPr>
                <w:sz w:val="16"/>
              </w:rPr>
            </w:pPr>
          </w:p>
        </w:tc>
        <w:tc>
          <w:tcPr>
            <w:tcW w:w="4673" w:type="dxa"/>
            <w:shd w:val="clear" w:color="auto" w:fill="FFFFFF"/>
          </w:tcPr>
          <w:p w14:paraId="37DBCB06" w14:textId="77777777" w:rsidR="00C064EF" w:rsidRPr="00853482" w:rsidRDefault="00C064EF" w:rsidP="00E856BA">
            <w:pPr>
              <w:spacing w:after="0" w:line="240" w:lineRule="auto"/>
              <w:rPr>
                <w:sz w:val="16"/>
              </w:rPr>
            </w:pPr>
          </w:p>
        </w:tc>
        <w:tc>
          <w:tcPr>
            <w:tcW w:w="3094" w:type="dxa"/>
            <w:shd w:val="clear" w:color="auto" w:fill="FFFFFF"/>
          </w:tcPr>
          <w:p w14:paraId="06087BF3" w14:textId="77777777" w:rsidR="00C064EF" w:rsidRPr="00853482" w:rsidRDefault="00C064EF" w:rsidP="00E856BA">
            <w:pPr>
              <w:spacing w:after="0" w:line="240" w:lineRule="auto"/>
              <w:rPr>
                <w:sz w:val="16"/>
              </w:rPr>
            </w:pPr>
          </w:p>
        </w:tc>
      </w:tr>
      <w:tr w:rsidR="00E67BEB" w:rsidRPr="00853482" w14:paraId="6D277924" w14:textId="77777777" w:rsidTr="00E856BA">
        <w:tc>
          <w:tcPr>
            <w:tcW w:w="1555" w:type="dxa"/>
            <w:shd w:val="clear" w:color="auto" w:fill="E6E5E3"/>
          </w:tcPr>
          <w:p w14:paraId="0CBB0349" w14:textId="77777777" w:rsidR="00C064EF" w:rsidRPr="00853482" w:rsidRDefault="00C064EF" w:rsidP="00E856BA">
            <w:pPr>
              <w:spacing w:after="0" w:line="240" w:lineRule="auto"/>
              <w:rPr>
                <w:sz w:val="16"/>
              </w:rPr>
            </w:pPr>
          </w:p>
        </w:tc>
        <w:tc>
          <w:tcPr>
            <w:tcW w:w="596" w:type="dxa"/>
            <w:shd w:val="clear" w:color="auto" w:fill="E6E5E3"/>
          </w:tcPr>
          <w:p w14:paraId="7D79C662" w14:textId="77777777" w:rsidR="00C064EF" w:rsidRPr="00853482" w:rsidRDefault="00C064EF" w:rsidP="00E856BA">
            <w:pPr>
              <w:spacing w:after="0" w:line="240" w:lineRule="auto"/>
              <w:rPr>
                <w:sz w:val="16"/>
              </w:rPr>
            </w:pPr>
          </w:p>
        </w:tc>
        <w:tc>
          <w:tcPr>
            <w:tcW w:w="4673" w:type="dxa"/>
            <w:shd w:val="clear" w:color="auto" w:fill="E6E5E3"/>
          </w:tcPr>
          <w:p w14:paraId="43BC86A7" w14:textId="77777777" w:rsidR="00C064EF" w:rsidRPr="00853482" w:rsidRDefault="00C064EF" w:rsidP="00E856BA">
            <w:pPr>
              <w:spacing w:after="0" w:line="240" w:lineRule="auto"/>
              <w:rPr>
                <w:sz w:val="16"/>
              </w:rPr>
            </w:pPr>
          </w:p>
        </w:tc>
        <w:tc>
          <w:tcPr>
            <w:tcW w:w="3094" w:type="dxa"/>
            <w:shd w:val="clear" w:color="auto" w:fill="E6E5E3"/>
          </w:tcPr>
          <w:p w14:paraId="3286819F" w14:textId="77777777" w:rsidR="00C064EF" w:rsidRPr="00853482" w:rsidRDefault="00C064EF" w:rsidP="00E856BA">
            <w:pPr>
              <w:spacing w:after="0" w:line="240" w:lineRule="auto"/>
              <w:rPr>
                <w:sz w:val="16"/>
              </w:rPr>
            </w:pPr>
          </w:p>
        </w:tc>
      </w:tr>
      <w:tr w:rsidR="00E67BEB" w:rsidRPr="00853482" w14:paraId="61A5C893" w14:textId="77777777" w:rsidTr="00E856BA">
        <w:tc>
          <w:tcPr>
            <w:tcW w:w="1555" w:type="dxa"/>
            <w:shd w:val="clear" w:color="auto" w:fill="FFFFFF"/>
          </w:tcPr>
          <w:p w14:paraId="1E5F45C1" w14:textId="77777777" w:rsidR="00C064EF" w:rsidRPr="00853482" w:rsidRDefault="00C064EF" w:rsidP="00E856BA">
            <w:pPr>
              <w:spacing w:after="0" w:line="240" w:lineRule="auto"/>
              <w:rPr>
                <w:sz w:val="16"/>
              </w:rPr>
            </w:pPr>
          </w:p>
        </w:tc>
        <w:tc>
          <w:tcPr>
            <w:tcW w:w="596" w:type="dxa"/>
            <w:shd w:val="clear" w:color="auto" w:fill="FFFFFF"/>
          </w:tcPr>
          <w:p w14:paraId="4803B157" w14:textId="77777777" w:rsidR="00C064EF" w:rsidRPr="00853482" w:rsidRDefault="00C064EF" w:rsidP="00E856BA">
            <w:pPr>
              <w:spacing w:after="0" w:line="240" w:lineRule="auto"/>
              <w:rPr>
                <w:sz w:val="16"/>
              </w:rPr>
            </w:pPr>
          </w:p>
        </w:tc>
        <w:tc>
          <w:tcPr>
            <w:tcW w:w="4673" w:type="dxa"/>
            <w:shd w:val="clear" w:color="auto" w:fill="FFFFFF"/>
          </w:tcPr>
          <w:p w14:paraId="50B7213C" w14:textId="77777777" w:rsidR="00C064EF" w:rsidRPr="00853482" w:rsidRDefault="00C064EF" w:rsidP="00E856BA">
            <w:pPr>
              <w:spacing w:after="0" w:line="240" w:lineRule="auto"/>
              <w:rPr>
                <w:sz w:val="16"/>
              </w:rPr>
            </w:pPr>
          </w:p>
        </w:tc>
        <w:tc>
          <w:tcPr>
            <w:tcW w:w="3094" w:type="dxa"/>
            <w:shd w:val="clear" w:color="auto" w:fill="FFFFFF"/>
          </w:tcPr>
          <w:p w14:paraId="1C82D157" w14:textId="77777777" w:rsidR="00C064EF" w:rsidRPr="00853482" w:rsidRDefault="00C064EF" w:rsidP="00E856BA">
            <w:pPr>
              <w:spacing w:after="0" w:line="240" w:lineRule="auto"/>
              <w:rPr>
                <w:sz w:val="16"/>
              </w:rPr>
            </w:pPr>
          </w:p>
        </w:tc>
      </w:tr>
      <w:tr w:rsidR="00E67BEB" w:rsidRPr="00853482" w14:paraId="767F153C" w14:textId="77777777" w:rsidTr="00E856BA">
        <w:tc>
          <w:tcPr>
            <w:tcW w:w="1555" w:type="dxa"/>
            <w:shd w:val="clear" w:color="auto" w:fill="E6E5E3"/>
          </w:tcPr>
          <w:p w14:paraId="300CA4AB" w14:textId="77777777" w:rsidR="00C064EF" w:rsidRPr="00853482" w:rsidRDefault="00C064EF" w:rsidP="00E856BA">
            <w:pPr>
              <w:spacing w:after="0" w:line="240" w:lineRule="auto"/>
              <w:rPr>
                <w:sz w:val="16"/>
              </w:rPr>
            </w:pPr>
          </w:p>
        </w:tc>
        <w:tc>
          <w:tcPr>
            <w:tcW w:w="596" w:type="dxa"/>
            <w:shd w:val="clear" w:color="auto" w:fill="E6E5E3"/>
          </w:tcPr>
          <w:p w14:paraId="7015F1DC" w14:textId="77777777" w:rsidR="00C064EF" w:rsidRPr="00853482" w:rsidRDefault="00C064EF" w:rsidP="00E856BA">
            <w:pPr>
              <w:spacing w:after="0" w:line="240" w:lineRule="auto"/>
              <w:rPr>
                <w:sz w:val="16"/>
              </w:rPr>
            </w:pPr>
          </w:p>
        </w:tc>
        <w:tc>
          <w:tcPr>
            <w:tcW w:w="4673" w:type="dxa"/>
            <w:shd w:val="clear" w:color="auto" w:fill="E6E5E3"/>
          </w:tcPr>
          <w:p w14:paraId="14EC788A" w14:textId="77777777" w:rsidR="00C064EF" w:rsidRPr="00853482" w:rsidRDefault="00C064EF" w:rsidP="00E856BA">
            <w:pPr>
              <w:spacing w:after="0" w:line="240" w:lineRule="auto"/>
              <w:rPr>
                <w:sz w:val="16"/>
              </w:rPr>
            </w:pPr>
          </w:p>
        </w:tc>
        <w:tc>
          <w:tcPr>
            <w:tcW w:w="3094" w:type="dxa"/>
            <w:shd w:val="clear" w:color="auto" w:fill="E6E5E3"/>
          </w:tcPr>
          <w:p w14:paraId="4ED90419" w14:textId="77777777" w:rsidR="00C064EF" w:rsidRPr="00853482" w:rsidRDefault="00C064EF" w:rsidP="00E856BA">
            <w:pPr>
              <w:spacing w:after="0" w:line="240" w:lineRule="auto"/>
              <w:rPr>
                <w:sz w:val="16"/>
              </w:rPr>
            </w:pPr>
          </w:p>
        </w:tc>
      </w:tr>
      <w:tr w:rsidR="00E67BEB" w:rsidRPr="00853482" w14:paraId="7A838E4E" w14:textId="77777777" w:rsidTr="00E856BA">
        <w:tc>
          <w:tcPr>
            <w:tcW w:w="1555" w:type="dxa"/>
            <w:shd w:val="clear" w:color="auto" w:fill="FFFFFF"/>
          </w:tcPr>
          <w:p w14:paraId="045E9D0E" w14:textId="77777777" w:rsidR="00C064EF" w:rsidRPr="00853482" w:rsidRDefault="00C064EF" w:rsidP="00E856BA">
            <w:pPr>
              <w:spacing w:after="0" w:line="240" w:lineRule="auto"/>
              <w:rPr>
                <w:sz w:val="16"/>
              </w:rPr>
            </w:pPr>
          </w:p>
        </w:tc>
        <w:tc>
          <w:tcPr>
            <w:tcW w:w="596" w:type="dxa"/>
            <w:shd w:val="clear" w:color="auto" w:fill="FFFFFF"/>
          </w:tcPr>
          <w:p w14:paraId="3CBBD81C" w14:textId="77777777" w:rsidR="00C064EF" w:rsidRPr="00853482" w:rsidRDefault="00C064EF" w:rsidP="00E856BA">
            <w:pPr>
              <w:spacing w:after="0" w:line="240" w:lineRule="auto"/>
              <w:rPr>
                <w:sz w:val="16"/>
              </w:rPr>
            </w:pPr>
          </w:p>
        </w:tc>
        <w:tc>
          <w:tcPr>
            <w:tcW w:w="4673" w:type="dxa"/>
            <w:shd w:val="clear" w:color="auto" w:fill="FFFFFF"/>
          </w:tcPr>
          <w:p w14:paraId="0D5E8297" w14:textId="77777777" w:rsidR="00C064EF" w:rsidRPr="00853482" w:rsidRDefault="00C064EF" w:rsidP="00E856BA">
            <w:pPr>
              <w:spacing w:after="0" w:line="240" w:lineRule="auto"/>
              <w:rPr>
                <w:sz w:val="16"/>
              </w:rPr>
            </w:pPr>
          </w:p>
        </w:tc>
        <w:tc>
          <w:tcPr>
            <w:tcW w:w="3094" w:type="dxa"/>
            <w:shd w:val="clear" w:color="auto" w:fill="FFFFFF"/>
          </w:tcPr>
          <w:p w14:paraId="7DC49B37" w14:textId="77777777" w:rsidR="00C064EF" w:rsidRPr="00853482" w:rsidRDefault="00C064EF" w:rsidP="00E856BA">
            <w:pPr>
              <w:spacing w:after="0" w:line="240" w:lineRule="auto"/>
              <w:rPr>
                <w:sz w:val="16"/>
              </w:rPr>
            </w:pPr>
          </w:p>
        </w:tc>
      </w:tr>
    </w:tbl>
    <w:p w14:paraId="23F733F5" w14:textId="77777777" w:rsidR="00C064EF" w:rsidRPr="00853482" w:rsidRDefault="00C064EF" w:rsidP="009B6814">
      <w:pPr>
        <w:rPr>
          <w:rFonts w:ascii="Tahoma" w:hAnsi="Tahoma" w:cs="Tahoma"/>
          <w:color w:val="200C4C"/>
        </w:rPr>
      </w:pPr>
    </w:p>
    <w:p w14:paraId="5D910DF3" w14:textId="77777777" w:rsidR="00C064EF" w:rsidRPr="00853482" w:rsidRDefault="00C064EF" w:rsidP="00C064EF">
      <w:pPr>
        <w:pStyle w:val="Appendixheading"/>
      </w:pPr>
      <w:bookmarkStart w:id="100" w:name="_Toc129016596"/>
      <w:bookmarkStart w:id="101" w:name="_Toc129016869"/>
      <w:bookmarkStart w:id="102" w:name="_Toc210825933"/>
      <w:r w:rsidRPr="00853482">
        <w:lastRenderedPageBreak/>
        <w:t>Construction Drawings</w:t>
      </w:r>
      <w:bookmarkEnd w:id="100"/>
      <w:bookmarkEnd w:id="101"/>
      <w:bookmarkEnd w:id="10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1530"/>
        <w:gridCol w:w="590"/>
        <w:gridCol w:w="4599"/>
        <w:gridCol w:w="2909"/>
      </w:tblGrid>
      <w:tr w:rsidR="00E67BEB" w:rsidRPr="00853482" w14:paraId="42472853" w14:textId="77777777" w:rsidTr="00E856BA">
        <w:tc>
          <w:tcPr>
            <w:tcW w:w="1555" w:type="dxa"/>
            <w:shd w:val="clear" w:color="auto" w:fill="200C4C"/>
          </w:tcPr>
          <w:p w14:paraId="20D11C37" w14:textId="77777777" w:rsidR="00C064EF" w:rsidRPr="00853482" w:rsidRDefault="00C064EF" w:rsidP="00E856BA">
            <w:pPr>
              <w:spacing w:after="0" w:line="240" w:lineRule="auto"/>
              <w:rPr>
                <w:b/>
                <w:color w:val="FFFFFF"/>
                <w:sz w:val="16"/>
              </w:rPr>
            </w:pPr>
            <w:r w:rsidRPr="00853482">
              <w:rPr>
                <w:b/>
                <w:color w:val="FFFFFF"/>
                <w:sz w:val="16"/>
              </w:rPr>
              <w:t>Ref</w:t>
            </w:r>
          </w:p>
        </w:tc>
        <w:tc>
          <w:tcPr>
            <w:tcW w:w="596" w:type="dxa"/>
            <w:shd w:val="clear" w:color="auto" w:fill="200C4C"/>
          </w:tcPr>
          <w:p w14:paraId="113423E7" w14:textId="77777777" w:rsidR="00C064EF" w:rsidRPr="00853482" w:rsidRDefault="00C064EF" w:rsidP="00E856BA">
            <w:pPr>
              <w:spacing w:after="0" w:line="240" w:lineRule="auto"/>
              <w:rPr>
                <w:b/>
                <w:color w:val="FFFFFF"/>
                <w:sz w:val="16"/>
              </w:rPr>
            </w:pPr>
            <w:r w:rsidRPr="00853482">
              <w:rPr>
                <w:b/>
                <w:color w:val="FFFFFF"/>
                <w:sz w:val="16"/>
              </w:rPr>
              <w:t>Rev</w:t>
            </w:r>
          </w:p>
        </w:tc>
        <w:tc>
          <w:tcPr>
            <w:tcW w:w="4673" w:type="dxa"/>
            <w:shd w:val="clear" w:color="auto" w:fill="200C4C"/>
          </w:tcPr>
          <w:p w14:paraId="1852180E" w14:textId="77777777" w:rsidR="00C064EF" w:rsidRPr="00853482" w:rsidRDefault="00C064EF" w:rsidP="00E856BA">
            <w:pPr>
              <w:spacing w:after="0" w:line="240" w:lineRule="auto"/>
              <w:rPr>
                <w:b/>
                <w:color w:val="FFFFFF"/>
                <w:sz w:val="16"/>
              </w:rPr>
            </w:pPr>
            <w:r w:rsidRPr="00853482">
              <w:rPr>
                <w:b/>
                <w:color w:val="FFFFFF"/>
                <w:sz w:val="16"/>
              </w:rPr>
              <w:t>Title</w:t>
            </w:r>
          </w:p>
        </w:tc>
        <w:tc>
          <w:tcPr>
            <w:tcW w:w="2952" w:type="dxa"/>
            <w:shd w:val="clear" w:color="auto" w:fill="200C4C"/>
          </w:tcPr>
          <w:p w14:paraId="2071A156" w14:textId="77777777" w:rsidR="00C064EF" w:rsidRPr="00853482" w:rsidRDefault="00C064EF" w:rsidP="00E856BA">
            <w:pPr>
              <w:spacing w:after="0" w:line="240" w:lineRule="auto"/>
              <w:rPr>
                <w:b/>
                <w:color w:val="FFFFFF"/>
                <w:sz w:val="16"/>
              </w:rPr>
            </w:pPr>
            <w:r w:rsidRPr="00853482">
              <w:rPr>
                <w:b/>
                <w:color w:val="FFFFFF"/>
                <w:sz w:val="16"/>
              </w:rPr>
              <w:t>Company</w:t>
            </w:r>
          </w:p>
        </w:tc>
      </w:tr>
      <w:tr w:rsidR="00E67BEB" w:rsidRPr="00853482" w14:paraId="508E359E" w14:textId="77777777" w:rsidTr="00E856BA">
        <w:tc>
          <w:tcPr>
            <w:tcW w:w="1555" w:type="dxa"/>
            <w:shd w:val="clear" w:color="auto" w:fill="E6E5E3"/>
          </w:tcPr>
          <w:p w14:paraId="3EE2C7F4" w14:textId="77777777" w:rsidR="00C064EF" w:rsidRPr="00853482" w:rsidRDefault="00C064EF" w:rsidP="00E856BA">
            <w:pPr>
              <w:spacing w:after="0" w:line="240" w:lineRule="auto"/>
              <w:rPr>
                <w:sz w:val="16"/>
              </w:rPr>
            </w:pPr>
          </w:p>
        </w:tc>
        <w:tc>
          <w:tcPr>
            <w:tcW w:w="596" w:type="dxa"/>
            <w:shd w:val="clear" w:color="auto" w:fill="E6E5E3"/>
          </w:tcPr>
          <w:p w14:paraId="1D1DA047" w14:textId="77777777" w:rsidR="00C064EF" w:rsidRPr="00853482" w:rsidRDefault="00C064EF" w:rsidP="00E856BA">
            <w:pPr>
              <w:spacing w:after="0" w:line="240" w:lineRule="auto"/>
              <w:rPr>
                <w:sz w:val="16"/>
              </w:rPr>
            </w:pPr>
          </w:p>
        </w:tc>
        <w:tc>
          <w:tcPr>
            <w:tcW w:w="4673" w:type="dxa"/>
            <w:shd w:val="clear" w:color="auto" w:fill="E6E5E3"/>
          </w:tcPr>
          <w:p w14:paraId="149A85F5" w14:textId="26E87B14" w:rsidR="00C064EF" w:rsidRPr="00853482" w:rsidRDefault="00AD616B" w:rsidP="00E856BA">
            <w:pPr>
              <w:spacing w:after="0" w:line="240" w:lineRule="auto"/>
              <w:rPr>
                <w:sz w:val="16"/>
              </w:rPr>
            </w:pPr>
            <w:r w:rsidRPr="00853482">
              <w:t>Not applicable at this stage</w:t>
            </w:r>
          </w:p>
        </w:tc>
        <w:tc>
          <w:tcPr>
            <w:tcW w:w="2952" w:type="dxa"/>
            <w:shd w:val="clear" w:color="auto" w:fill="E6E5E3"/>
          </w:tcPr>
          <w:p w14:paraId="0711CA65" w14:textId="77777777" w:rsidR="00C064EF" w:rsidRPr="00853482" w:rsidRDefault="00C064EF" w:rsidP="00E856BA">
            <w:pPr>
              <w:spacing w:after="0" w:line="240" w:lineRule="auto"/>
              <w:rPr>
                <w:sz w:val="16"/>
              </w:rPr>
            </w:pPr>
          </w:p>
        </w:tc>
      </w:tr>
      <w:tr w:rsidR="00E67BEB" w:rsidRPr="00853482" w14:paraId="4B310FE2" w14:textId="77777777" w:rsidTr="00E856BA">
        <w:tc>
          <w:tcPr>
            <w:tcW w:w="1555" w:type="dxa"/>
            <w:shd w:val="clear" w:color="auto" w:fill="FFFFFF"/>
          </w:tcPr>
          <w:p w14:paraId="7AABDFB0" w14:textId="77777777" w:rsidR="00C064EF" w:rsidRPr="00853482" w:rsidRDefault="00C064EF" w:rsidP="00E856BA">
            <w:pPr>
              <w:spacing w:after="0" w:line="240" w:lineRule="auto"/>
              <w:rPr>
                <w:sz w:val="16"/>
              </w:rPr>
            </w:pPr>
          </w:p>
        </w:tc>
        <w:tc>
          <w:tcPr>
            <w:tcW w:w="596" w:type="dxa"/>
            <w:shd w:val="clear" w:color="auto" w:fill="FFFFFF"/>
          </w:tcPr>
          <w:p w14:paraId="2EB1555B" w14:textId="77777777" w:rsidR="00C064EF" w:rsidRPr="00853482" w:rsidRDefault="00C064EF" w:rsidP="00E856BA">
            <w:pPr>
              <w:spacing w:after="0" w:line="240" w:lineRule="auto"/>
              <w:rPr>
                <w:sz w:val="16"/>
              </w:rPr>
            </w:pPr>
          </w:p>
        </w:tc>
        <w:tc>
          <w:tcPr>
            <w:tcW w:w="4673" w:type="dxa"/>
            <w:shd w:val="clear" w:color="auto" w:fill="FFFFFF"/>
          </w:tcPr>
          <w:p w14:paraId="6424459E" w14:textId="77777777" w:rsidR="00C064EF" w:rsidRPr="00853482" w:rsidRDefault="00C064EF" w:rsidP="00E856BA">
            <w:pPr>
              <w:spacing w:after="0" w:line="240" w:lineRule="auto"/>
              <w:rPr>
                <w:sz w:val="16"/>
              </w:rPr>
            </w:pPr>
          </w:p>
        </w:tc>
        <w:tc>
          <w:tcPr>
            <w:tcW w:w="2952" w:type="dxa"/>
            <w:shd w:val="clear" w:color="auto" w:fill="FFFFFF"/>
          </w:tcPr>
          <w:p w14:paraId="5E8FBC20" w14:textId="77777777" w:rsidR="00C064EF" w:rsidRPr="00853482" w:rsidRDefault="00C064EF" w:rsidP="00E856BA">
            <w:pPr>
              <w:spacing w:after="0" w:line="240" w:lineRule="auto"/>
              <w:rPr>
                <w:sz w:val="16"/>
              </w:rPr>
            </w:pPr>
          </w:p>
        </w:tc>
      </w:tr>
      <w:tr w:rsidR="00E67BEB" w:rsidRPr="00853482" w14:paraId="130F0031" w14:textId="77777777" w:rsidTr="00E856BA">
        <w:tc>
          <w:tcPr>
            <w:tcW w:w="1555" w:type="dxa"/>
            <w:shd w:val="clear" w:color="auto" w:fill="E6E5E3"/>
          </w:tcPr>
          <w:p w14:paraId="343B3F66" w14:textId="77777777" w:rsidR="00C064EF" w:rsidRPr="00853482" w:rsidRDefault="00C064EF" w:rsidP="00E856BA">
            <w:pPr>
              <w:spacing w:after="0" w:line="240" w:lineRule="auto"/>
              <w:rPr>
                <w:sz w:val="16"/>
              </w:rPr>
            </w:pPr>
          </w:p>
        </w:tc>
        <w:tc>
          <w:tcPr>
            <w:tcW w:w="596" w:type="dxa"/>
            <w:shd w:val="clear" w:color="auto" w:fill="E6E5E3"/>
          </w:tcPr>
          <w:p w14:paraId="5FFBEDEA" w14:textId="77777777" w:rsidR="00C064EF" w:rsidRPr="00853482" w:rsidRDefault="00C064EF" w:rsidP="00E856BA">
            <w:pPr>
              <w:spacing w:after="0" w:line="240" w:lineRule="auto"/>
              <w:rPr>
                <w:sz w:val="16"/>
              </w:rPr>
            </w:pPr>
          </w:p>
        </w:tc>
        <w:tc>
          <w:tcPr>
            <w:tcW w:w="4673" w:type="dxa"/>
            <w:shd w:val="clear" w:color="auto" w:fill="E6E5E3"/>
          </w:tcPr>
          <w:p w14:paraId="5EE31D3F" w14:textId="77777777" w:rsidR="00C064EF" w:rsidRPr="00853482" w:rsidRDefault="00C064EF" w:rsidP="00E856BA">
            <w:pPr>
              <w:spacing w:after="0" w:line="240" w:lineRule="auto"/>
              <w:rPr>
                <w:sz w:val="16"/>
              </w:rPr>
            </w:pPr>
          </w:p>
        </w:tc>
        <w:tc>
          <w:tcPr>
            <w:tcW w:w="2952" w:type="dxa"/>
            <w:shd w:val="clear" w:color="auto" w:fill="E6E5E3"/>
          </w:tcPr>
          <w:p w14:paraId="49E5E1AA" w14:textId="77777777" w:rsidR="00C064EF" w:rsidRPr="00853482" w:rsidRDefault="00C064EF" w:rsidP="00E856BA">
            <w:pPr>
              <w:spacing w:after="0" w:line="240" w:lineRule="auto"/>
              <w:rPr>
                <w:sz w:val="16"/>
              </w:rPr>
            </w:pPr>
          </w:p>
        </w:tc>
      </w:tr>
      <w:tr w:rsidR="00E67BEB" w:rsidRPr="00853482" w14:paraId="44045203" w14:textId="77777777" w:rsidTr="00E856BA">
        <w:tc>
          <w:tcPr>
            <w:tcW w:w="1555" w:type="dxa"/>
            <w:shd w:val="clear" w:color="auto" w:fill="FFFFFF"/>
          </w:tcPr>
          <w:p w14:paraId="41870B94" w14:textId="77777777" w:rsidR="00C064EF" w:rsidRPr="00853482" w:rsidRDefault="00C064EF" w:rsidP="00E856BA">
            <w:pPr>
              <w:spacing w:after="0" w:line="240" w:lineRule="auto"/>
              <w:rPr>
                <w:sz w:val="16"/>
              </w:rPr>
            </w:pPr>
          </w:p>
        </w:tc>
        <w:tc>
          <w:tcPr>
            <w:tcW w:w="596" w:type="dxa"/>
            <w:shd w:val="clear" w:color="auto" w:fill="FFFFFF"/>
          </w:tcPr>
          <w:p w14:paraId="74D3F3F2" w14:textId="77777777" w:rsidR="00C064EF" w:rsidRPr="00853482" w:rsidRDefault="00C064EF" w:rsidP="00E856BA">
            <w:pPr>
              <w:spacing w:after="0" w:line="240" w:lineRule="auto"/>
              <w:rPr>
                <w:sz w:val="16"/>
              </w:rPr>
            </w:pPr>
          </w:p>
        </w:tc>
        <w:tc>
          <w:tcPr>
            <w:tcW w:w="4673" w:type="dxa"/>
            <w:shd w:val="clear" w:color="auto" w:fill="FFFFFF"/>
          </w:tcPr>
          <w:p w14:paraId="02427A30" w14:textId="77777777" w:rsidR="00C064EF" w:rsidRPr="00853482" w:rsidRDefault="00C064EF" w:rsidP="00E856BA">
            <w:pPr>
              <w:spacing w:after="0" w:line="240" w:lineRule="auto"/>
              <w:rPr>
                <w:sz w:val="16"/>
              </w:rPr>
            </w:pPr>
          </w:p>
        </w:tc>
        <w:tc>
          <w:tcPr>
            <w:tcW w:w="2952" w:type="dxa"/>
            <w:shd w:val="clear" w:color="auto" w:fill="FFFFFF"/>
          </w:tcPr>
          <w:p w14:paraId="4B562CDF" w14:textId="77777777" w:rsidR="00C064EF" w:rsidRPr="00853482" w:rsidRDefault="00C064EF" w:rsidP="00E856BA">
            <w:pPr>
              <w:spacing w:after="0" w:line="240" w:lineRule="auto"/>
              <w:rPr>
                <w:sz w:val="16"/>
              </w:rPr>
            </w:pPr>
          </w:p>
        </w:tc>
      </w:tr>
      <w:tr w:rsidR="00E67BEB" w:rsidRPr="00853482" w14:paraId="07BAA093" w14:textId="77777777" w:rsidTr="00E856BA">
        <w:tc>
          <w:tcPr>
            <w:tcW w:w="1555" w:type="dxa"/>
            <w:shd w:val="clear" w:color="auto" w:fill="E6E5E3"/>
          </w:tcPr>
          <w:p w14:paraId="74CB1640" w14:textId="77777777" w:rsidR="00C064EF" w:rsidRPr="00853482" w:rsidRDefault="00C064EF" w:rsidP="00E856BA">
            <w:pPr>
              <w:spacing w:after="0" w:line="240" w:lineRule="auto"/>
              <w:rPr>
                <w:sz w:val="16"/>
              </w:rPr>
            </w:pPr>
          </w:p>
        </w:tc>
        <w:tc>
          <w:tcPr>
            <w:tcW w:w="596" w:type="dxa"/>
            <w:shd w:val="clear" w:color="auto" w:fill="E6E5E3"/>
          </w:tcPr>
          <w:p w14:paraId="2E219B4C" w14:textId="77777777" w:rsidR="00C064EF" w:rsidRPr="00853482" w:rsidRDefault="00C064EF" w:rsidP="00E856BA">
            <w:pPr>
              <w:spacing w:after="0" w:line="240" w:lineRule="auto"/>
              <w:rPr>
                <w:sz w:val="16"/>
              </w:rPr>
            </w:pPr>
          </w:p>
        </w:tc>
        <w:tc>
          <w:tcPr>
            <w:tcW w:w="4673" w:type="dxa"/>
            <w:shd w:val="clear" w:color="auto" w:fill="E6E5E3"/>
          </w:tcPr>
          <w:p w14:paraId="5A4F8ACC" w14:textId="77777777" w:rsidR="00C064EF" w:rsidRPr="00853482" w:rsidRDefault="00C064EF" w:rsidP="00E856BA">
            <w:pPr>
              <w:spacing w:after="0" w:line="240" w:lineRule="auto"/>
              <w:rPr>
                <w:sz w:val="16"/>
              </w:rPr>
            </w:pPr>
          </w:p>
        </w:tc>
        <w:tc>
          <w:tcPr>
            <w:tcW w:w="2952" w:type="dxa"/>
            <w:shd w:val="clear" w:color="auto" w:fill="E6E5E3"/>
          </w:tcPr>
          <w:p w14:paraId="388CAC4C" w14:textId="77777777" w:rsidR="00C064EF" w:rsidRPr="00853482" w:rsidRDefault="00C064EF" w:rsidP="00E856BA">
            <w:pPr>
              <w:spacing w:after="0" w:line="240" w:lineRule="auto"/>
              <w:rPr>
                <w:sz w:val="16"/>
              </w:rPr>
            </w:pPr>
          </w:p>
        </w:tc>
      </w:tr>
      <w:tr w:rsidR="00E67BEB" w:rsidRPr="00853482" w14:paraId="7FF55387" w14:textId="77777777" w:rsidTr="00E856BA">
        <w:tc>
          <w:tcPr>
            <w:tcW w:w="1555" w:type="dxa"/>
            <w:shd w:val="clear" w:color="auto" w:fill="FFFFFF"/>
          </w:tcPr>
          <w:p w14:paraId="1DAEED63" w14:textId="77777777" w:rsidR="00C064EF" w:rsidRPr="00853482" w:rsidRDefault="00C064EF" w:rsidP="00E856BA">
            <w:pPr>
              <w:spacing w:after="0" w:line="240" w:lineRule="auto"/>
              <w:rPr>
                <w:sz w:val="16"/>
              </w:rPr>
            </w:pPr>
          </w:p>
        </w:tc>
        <w:tc>
          <w:tcPr>
            <w:tcW w:w="596" w:type="dxa"/>
            <w:shd w:val="clear" w:color="auto" w:fill="FFFFFF"/>
          </w:tcPr>
          <w:p w14:paraId="5AD5BB77" w14:textId="77777777" w:rsidR="00C064EF" w:rsidRPr="00853482" w:rsidRDefault="00C064EF" w:rsidP="00E856BA">
            <w:pPr>
              <w:spacing w:after="0" w:line="240" w:lineRule="auto"/>
              <w:rPr>
                <w:sz w:val="16"/>
              </w:rPr>
            </w:pPr>
          </w:p>
        </w:tc>
        <w:tc>
          <w:tcPr>
            <w:tcW w:w="4673" w:type="dxa"/>
            <w:shd w:val="clear" w:color="auto" w:fill="FFFFFF"/>
          </w:tcPr>
          <w:p w14:paraId="5485AF87" w14:textId="77777777" w:rsidR="00C064EF" w:rsidRPr="00853482" w:rsidRDefault="00C064EF" w:rsidP="00E856BA">
            <w:pPr>
              <w:spacing w:after="0" w:line="240" w:lineRule="auto"/>
              <w:rPr>
                <w:sz w:val="16"/>
              </w:rPr>
            </w:pPr>
          </w:p>
        </w:tc>
        <w:tc>
          <w:tcPr>
            <w:tcW w:w="2952" w:type="dxa"/>
            <w:shd w:val="clear" w:color="auto" w:fill="FFFFFF"/>
          </w:tcPr>
          <w:p w14:paraId="27ABAC14" w14:textId="77777777" w:rsidR="00C064EF" w:rsidRPr="00853482" w:rsidRDefault="00C064EF" w:rsidP="00E856BA">
            <w:pPr>
              <w:spacing w:after="0" w:line="240" w:lineRule="auto"/>
              <w:rPr>
                <w:sz w:val="16"/>
              </w:rPr>
            </w:pPr>
          </w:p>
        </w:tc>
      </w:tr>
      <w:tr w:rsidR="00E67BEB" w:rsidRPr="00853482" w14:paraId="45F63262" w14:textId="77777777" w:rsidTr="00E856BA">
        <w:tc>
          <w:tcPr>
            <w:tcW w:w="1555" w:type="dxa"/>
            <w:shd w:val="clear" w:color="auto" w:fill="E6E5E3"/>
          </w:tcPr>
          <w:p w14:paraId="01926133" w14:textId="77777777" w:rsidR="00C064EF" w:rsidRPr="00853482" w:rsidRDefault="00C064EF" w:rsidP="00E856BA">
            <w:pPr>
              <w:spacing w:after="0" w:line="240" w:lineRule="auto"/>
              <w:rPr>
                <w:sz w:val="16"/>
              </w:rPr>
            </w:pPr>
          </w:p>
        </w:tc>
        <w:tc>
          <w:tcPr>
            <w:tcW w:w="596" w:type="dxa"/>
            <w:shd w:val="clear" w:color="auto" w:fill="E6E5E3"/>
          </w:tcPr>
          <w:p w14:paraId="67A79E71" w14:textId="77777777" w:rsidR="00C064EF" w:rsidRPr="00853482" w:rsidRDefault="00C064EF" w:rsidP="00E856BA">
            <w:pPr>
              <w:spacing w:after="0" w:line="240" w:lineRule="auto"/>
              <w:rPr>
                <w:sz w:val="16"/>
              </w:rPr>
            </w:pPr>
          </w:p>
        </w:tc>
        <w:tc>
          <w:tcPr>
            <w:tcW w:w="4673" w:type="dxa"/>
            <w:shd w:val="clear" w:color="auto" w:fill="E6E5E3"/>
          </w:tcPr>
          <w:p w14:paraId="247648BE" w14:textId="77777777" w:rsidR="00C064EF" w:rsidRPr="00853482" w:rsidRDefault="00C064EF" w:rsidP="00E856BA">
            <w:pPr>
              <w:spacing w:after="0" w:line="240" w:lineRule="auto"/>
              <w:rPr>
                <w:sz w:val="16"/>
              </w:rPr>
            </w:pPr>
          </w:p>
        </w:tc>
        <w:tc>
          <w:tcPr>
            <w:tcW w:w="2952" w:type="dxa"/>
            <w:shd w:val="clear" w:color="auto" w:fill="E6E5E3"/>
          </w:tcPr>
          <w:p w14:paraId="68D17158" w14:textId="77777777" w:rsidR="00C064EF" w:rsidRPr="00853482" w:rsidRDefault="00C064EF" w:rsidP="00E856BA">
            <w:pPr>
              <w:spacing w:after="0" w:line="240" w:lineRule="auto"/>
              <w:rPr>
                <w:sz w:val="16"/>
              </w:rPr>
            </w:pPr>
          </w:p>
        </w:tc>
      </w:tr>
      <w:tr w:rsidR="00E67BEB" w:rsidRPr="00853482" w14:paraId="7DA14435" w14:textId="77777777" w:rsidTr="00E856BA">
        <w:tc>
          <w:tcPr>
            <w:tcW w:w="1555" w:type="dxa"/>
            <w:shd w:val="clear" w:color="auto" w:fill="FFFFFF"/>
          </w:tcPr>
          <w:p w14:paraId="10F7A548" w14:textId="77777777" w:rsidR="00C064EF" w:rsidRPr="00853482" w:rsidRDefault="00C064EF" w:rsidP="00E856BA">
            <w:pPr>
              <w:spacing w:after="0" w:line="240" w:lineRule="auto"/>
              <w:rPr>
                <w:sz w:val="16"/>
              </w:rPr>
            </w:pPr>
          </w:p>
        </w:tc>
        <w:tc>
          <w:tcPr>
            <w:tcW w:w="596" w:type="dxa"/>
            <w:shd w:val="clear" w:color="auto" w:fill="FFFFFF"/>
          </w:tcPr>
          <w:p w14:paraId="078C802B" w14:textId="77777777" w:rsidR="00C064EF" w:rsidRPr="00853482" w:rsidRDefault="00C064EF" w:rsidP="00E856BA">
            <w:pPr>
              <w:spacing w:after="0" w:line="240" w:lineRule="auto"/>
              <w:rPr>
                <w:sz w:val="16"/>
              </w:rPr>
            </w:pPr>
          </w:p>
        </w:tc>
        <w:tc>
          <w:tcPr>
            <w:tcW w:w="4673" w:type="dxa"/>
            <w:shd w:val="clear" w:color="auto" w:fill="FFFFFF"/>
          </w:tcPr>
          <w:p w14:paraId="341DB043" w14:textId="77777777" w:rsidR="00C064EF" w:rsidRPr="00853482" w:rsidRDefault="00C064EF" w:rsidP="00E856BA">
            <w:pPr>
              <w:spacing w:after="0" w:line="240" w:lineRule="auto"/>
              <w:rPr>
                <w:sz w:val="16"/>
              </w:rPr>
            </w:pPr>
          </w:p>
        </w:tc>
        <w:tc>
          <w:tcPr>
            <w:tcW w:w="2952" w:type="dxa"/>
            <w:shd w:val="clear" w:color="auto" w:fill="FFFFFF"/>
          </w:tcPr>
          <w:p w14:paraId="71FFCE7B" w14:textId="77777777" w:rsidR="00C064EF" w:rsidRPr="00853482" w:rsidRDefault="00C064EF" w:rsidP="00E856BA">
            <w:pPr>
              <w:spacing w:after="0" w:line="240" w:lineRule="auto"/>
              <w:rPr>
                <w:sz w:val="16"/>
              </w:rPr>
            </w:pPr>
          </w:p>
        </w:tc>
      </w:tr>
      <w:tr w:rsidR="00E67BEB" w:rsidRPr="00853482" w14:paraId="1484D3C2" w14:textId="77777777" w:rsidTr="00E856BA">
        <w:tc>
          <w:tcPr>
            <w:tcW w:w="1555" w:type="dxa"/>
            <w:shd w:val="clear" w:color="auto" w:fill="E6E5E3"/>
          </w:tcPr>
          <w:p w14:paraId="2EC2AB74" w14:textId="77777777" w:rsidR="00C064EF" w:rsidRPr="00853482" w:rsidRDefault="00C064EF" w:rsidP="00E856BA">
            <w:pPr>
              <w:spacing w:after="0" w:line="240" w:lineRule="auto"/>
              <w:rPr>
                <w:sz w:val="16"/>
              </w:rPr>
            </w:pPr>
          </w:p>
        </w:tc>
        <w:tc>
          <w:tcPr>
            <w:tcW w:w="596" w:type="dxa"/>
            <w:shd w:val="clear" w:color="auto" w:fill="E6E5E3"/>
          </w:tcPr>
          <w:p w14:paraId="7D3840E7" w14:textId="77777777" w:rsidR="00C064EF" w:rsidRPr="00853482" w:rsidRDefault="00C064EF" w:rsidP="00E856BA">
            <w:pPr>
              <w:spacing w:after="0" w:line="240" w:lineRule="auto"/>
              <w:rPr>
                <w:sz w:val="16"/>
              </w:rPr>
            </w:pPr>
          </w:p>
        </w:tc>
        <w:tc>
          <w:tcPr>
            <w:tcW w:w="4673" w:type="dxa"/>
            <w:shd w:val="clear" w:color="auto" w:fill="E6E5E3"/>
          </w:tcPr>
          <w:p w14:paraId="721ECDDC" w14:textId="77777777" w:rsidR="00C064EF" w:rsidRPr="00853482" w:rsidRDefault="00C064EF" w:rsidP="00E856BA">
            <w:pPr>
              <w:spacing w:after="0" w:line="240" w:lineRule="auto"/>
              <w:rPr>
                <w:sz w:val="16"/>
              </w:rPr>
            </w:pPr>
          </w:p>
        </w:tc>
        <w:tc>
          <w:tcPr>
            <w:tcW w:w="2952" w:type="dxa"/>
            <w:shd w:val="clear" w:color="auto" w:fill="E6E5E3"/>
          </w:tcPr>
          <w:p w14:paraId="22CC5926" w14:textId="77777777" w:rsidR="00C064EF" w:rsidRPr="00853482" w:rsidRDefault="00C064EF" w:rsidP="00E856BA">
            <w:pPr>
              <w:spacing w:after="0" w:line="240" w:lineRule="auto"/>
              <w:rPr>
                <w:sz w:val="16"/>
              </w:rPr>
            </w:pPr>
          </w:p>
        </w:tc>
      </w:tr>
      <w:tr w:rsidR="00E67BEB" w:rsidRPr="00853482" w14:paraId="61CA25D9" w14:textId="77777777" w:rsidTr="00E856BA">
        <w:tc>
          <w:tcPr>
            <w:tcW w:w="1555" w:type="dxa"/>
            <w:shd w:val="clear" w:color="auto" w:fill="FFFFFF"/>
          </w:tcPr>
          <w:p w14:paraId="46BC81DB" w14:textId="77777777" w:rsidR="00C064EF" w:rsidRPr="00853482" w:rsidRDefault="00C064EF" w:rsidP="00E856BA">
            <w:pPr>
              <w:spacing w:after="0" w:line="240" w:lineRule="auto"/>
              <w:rPr>
                <w:sz w:val="16"/>
              </w:rPr>
            </w:pPr>
          </w:p>
        </w:tc>
        <w:tc>
          <w:tcPr>
            <w:tcW w:w="596" w:type="dxa"/>
            <w:shd w:val="clear" w:color="auto" w:fill="FFFFFF"/>
          </w:tcPr>
          <w:p w14:paraId="48CE9A3B" w14:textId="77777777" w:rsidR="00C064EF" w:rsidRPr="00853482" w:rsidRDefault="00C064EF" w:rsidP="00E856BA">
            <w:pPr>
              <w:spacing w:after="0" w:line="240" w:lineRule="auto"/>
              <w:rPr>
                <w:sz w:val="16"/>
              </w:rPr>
            </w:pPr>
          </w:p>
        </w:tc>
        <w:tc>
          <w:tcPr>
            <w:tcW w:w="4673" w:type="dxa"/>
            <w:shd w:val="clear" w:color="auto" w:fill="FFFFFF"/>
          </w:tcPr>
          <w:p w14:paraId="38FFA3F3" w14:textId="77777777" w:rsidR="00C064EF" w:rsidRPr="00853482" w:rsidRDefault="00C064EF" w:rsidP="00E856BA">
            <w:pPr>
              <w:spacing w:after="0" w:line="240" w:lineRule="auto"/>
              <w:rPr>
                <w:sz w:val="16"/>
              </w:rPr>
            </w:pPr>
          </w:p>
        </w:tc>
        <w:tc>
          <w:tcPr>
            <w:tcW w:w="2952" w:type="dxa"/>
            <w:shd w:val="clear" w:color="auto" w:fill="FFFFFF"/>
          </w:tcPr>
          <w:p w14:paraId="424164F0" w14:textId="77777777" w:rsidR="00C064EF" w:rsidRPr="00853482" w:rsidRDefault="00C064EF" w:rsidP="00E856BA">
            <w:pPr>
              <w:spacing w:after="0" w:line="240" w:lineRule="auto"/>
              <w:rPr>
                <w:sz w:val="16"/>
              </w:rPr>
            </w:pPr>
          </w:p>
        </w:tc>
      </w:tr>
    </w:tbl>
    <w:p w14:paraId="231AEDCB" w14:textId="77777777" w:rsidR="00C064EF" w:rsidRPr="00853482" w:rsidRDefault="00C064EF" w:rsidP="009B6814">
      <w:pPr>
        <w:rPr>
          <w:rFonts w:ascii="Tahoma" w:hAnsi="Tahoma" w:cs="Tahoma"/>
          <w:color w:val="200C4C"/>
        </w:rPr>
      </w:pPr>
    </w:p>
    <w:p w14:paraId="5B21572A" w14:textId="6F1D0937" w:rsidR="00C064EF" w:rsidRPr="00853482" w:rsidRDefault="00C064EF" w:rsidP="00C064EF">
      <w:pPr>
        <w:pStyle w:val="Appendixheading"/>
      </w:pPr>
      <w:bookmarkStart w:id="103" w:name="_Toc210825934"/>
      <w:bookmarkStart w:id="104" w:name="_Toc129016597"/>
      <w:bookmarkStart w:id="105" w:name="_Toc129016870"/>
      <w:r w:rsidRPr="00853482">
        <w:lastRenderedPageBreak/>
        <w:t>Statutory Undertakers’ Record</w:t>
      </w:r>
      <w:bookmarkEnd w:id="103"/>
      <w:r w:rsidRPr="00853482">
        <w:t xml:space="preserve"> </w:t>
      </w:r>
      <w:bookmarkEnd w:id="104"/>
      <w:bookmarkEnd w:id="10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1507"/>
        <w:gridCol w:w="585"/>
        <w:gridCol w:w="4530"/>
        <w:gridCol w:w="3006"/>
      </w:tblGrid>
      <w:tr w:rsidR="00E67BEB" w:rsidRPr="00853482" w14:paraId="1D1ECE23" w14:textId="77777777" w:rsidTr="00E856BA">
        <w:tc>
          <w:tcPr>
            <w:tcW w:w="1555" w:type="dxa"/>
            <w:shd w:val="clear" w:color="auto" w:fill="200C4C"/>
          </w:tcPr>
          <w:p w14:paraId="2919DEF8" w14:textId="77777777" w:rsidR="00C064EF" w:rsidRPr="00853482" w:rsidRDefault="00C064EF" w:rsidP="00E856BA">
            <w:pPr>
              <w:spacing w:after="0" w:line="240" w:lineRule="auto"/>
              <w:rPr>
                <w:b/>
                <w:color w:val="FFFFFF"/>
                <w:sz w:val="16"/>
              </w:rPr>
            </w:pPr>
            <w:r w:rsidRPr="00853482">
              <w:rPr>
                <w:b/>
                <w:color w:val="FFFFFF"/>
                <w:sz w:val="16"/>
              </w:rPr>
              <w:t>Ref</w:t>
            </w:r>
          </w:p>
        </w:tc>
        <w:tc>
          <w:tcPr>
            <w:tcW w:w="596" w:type="dxa"/>
            <w:shd w:val="clear" w:color="auto" w:fill="200C4C"/>
          </w:tcPr>
          <w:p w14:paraId="608B9B78" w14:textId="77777777" w:rsidR="00C064EF" w:rsidRPr="00853482" w:rsidRDefault="00C064EF" w:rsidP="00E856BA">
            <w:pPr>
              <w:spacing w:after="0" w:line="240" w:lineRule="auto"/>
              <w:rPr>
                <w:b/>
                <w:color w:val="FFFFFF"/>
                <w:sz w:val="16"/>
              </w:rPr>
            </w:pPr>
            <w:r w:rsidRPr="00853482">
              <w:rPr>
                <w:b/>
                <w:color w:val="FFFFFF"/>
                <w:sz w:val="16"/>
              </w:rPr>
              <w:t>Rev</w:t>
            </w:r>
          </w:p>
        </w:tc>
        <w:tc>
          <w:tcPr>
            <w:tcW w:w="4673" w:type="dxa"/>
            <w:shd w:val="clear" w:color="auto" w:fill="200C4C"/>
          </w:tcPr>
          <w:p w14:paraId="66D84074" w14:textId="77777777" w:rsidR="00C064EF" w:rsidRPr="00853482" w:rsidRDefault="00C064EF" w:rsidP="00E856BA">
            <w:pPr>
              <w:spacing w:after="0" w:line="240" w:lineRule="auto"/>
              <w:rPr>
                <w:b/>
                <w:color w:val="FFFFFF"/>
                <w:sz w:val="16"/>
              </w:rPr>
            </w:pPr>
            <w:r w:rsidRPr="00853482">
              <w:rPr>
                <w:b/>
                <w:color w:val="FFFFFF"/>
                <w:sz w:val="16"/>
              </w:rPr>
              <w:t>Title</w:t>
            </w:r>
          </w:p>
        </w:tc>
        <w:tc>
          <w:tcPr>
            <w:tcW w:w="3094" w:type="dxa"/>
            <w:shd w:val="clear" w:color="auto" w:fill="200C4C"/>
          </w:tcPr>
          <w:p w14:paraId="112D97A2" w14:textId="77777777" w:rsidR="00C064EF" w:rsidRPr="00853482" w:rsidRDefault="00C064EF" w:rsidP="00E856BA">
            <w:pPr>
              <w:spacing w:after="0" w:line="240" w:lineRule="auto"/>
              <w:rPr>
                <w:b/>
                <w:color w:val="FFFFFF"/>
                <w:sz w:val="16"/>
              </w:rPr>
            </w:pPr>
            <w:r w:rsidRPr="00853482">
              <w:rPr>
                <w:b/>
                <w:color w:val="FFFFFF"/>
                <w:sz w:val="16"/>
              </w:rPr>
              <w:t>Company</w:t>
            </w:r>
          </w:p>
        </w:tc>
      </w:tr>
      <w:tr w:rsidR="00E67BEB" w:rsidRPr="00853482" w14:paraId="24500CC1" w14:textId="77777777" w:rsidTr="00E856BA">
        <w:tc>
          <w:tcPr>
            <w:tcW w:w="1555" w:type="dxa"/>
            <w:shd w:val="clear" w:color="auto" w:fill="E6E5E3"/>
          </w:tcPr>
          <w:p w14:paraId="41D6D59A" w14:textId="77777777" w:rsidR="00C064EF" w:rsidRPr="00853482" w:rsidRDefault="00C064EF" w:rsidP="00E856BA">
            <w:pPr>
              <w:spacing w:after="0" w:line="240" w:lineRule="auto"/>
              <w:rPr>
                <w:sz w:val="16"/>
              </w:rPr>
            </w:pPr>
          </w:p>
        </w:tc>
        <w:tc>
          <w:tcPr>
            <w:tcW w:w="596" w:type="dxa"/>
            <w:shd w:val="clear" w:color="auto" w:fill="E6E5E3"/>
          </w:tcPr>
          <w:p w14:paraId="69CD5A52" w14:textId="77777777" w:rsidR="00C064EF" w:rsidRPr="00853482" w:rsidRDefault="00C064EF" w:rsidP="00E856BA">
            <w:pPr>
              <w:spacing w:after="0" w:line="240" w:lineRule="auto"/>
              <w:rPr>
                <w:sz w:val="16"/>
              </w:rPr>
            </w:pPr>
          </w:p>
        </w:tc>
        <w:tc>
          <w:tcPr>
            <w:tcW w:w="4673" w:type="dxa"/>
            <w:shd w:val="clear" w:color="auto" w:fill="E6E5E3"/>
          </w:tcPr>
          <w:p w14:paraId="060EF2C7" w14:textId="64E1528F" w:rsidR="00C064EF" w:rsidRPr="00853482" w:rsidRDefault="00903B6A" w:rsidP="00E856BA">
            <w:pPr>
              <w:spacing w:after="0" w:line="240" w:lineRule="auto"/>
              <w:rPr>
                <w:sz w:val="16"/>
              </w:rPr>
            </w:pPr>
            <w:r w:rsidRPr="00853482">
              <w:t xml:space="preserve">Refer to Tender Pack folder – </w:t>
            </w:r>
            <w:r w:rsidR="00533963" w:rsidRPr="00853482">
              <w:t>0</w:t>
            </w:r>
            <w:r w:rsidR="00ED58FC">
              <w:t>5</w:t>
            </w:r>
            <w:r w:rsidR="00533963" w:rsidRPr="00853482">
              <w:t>.0</w:t>
            </w:r>
            <w:r w:rsidRPr="00853482">
              <w:t xml:space="preserve">1. </w:t>
            </w:r>
            <w:proofErr w:type="spellStart"/>
            <w:r w:rsidRPr="00853482">
              <w:t>Topo</w:t>
            </w:r>
            <w:proofErr w:type="spellEnd"/>
            <w:r w:rsidRPr="00853482">
              <w:t>, Drainage and services</w:t>
            </w:r>
          </w:p>
        </w:tc>
        <w:tc>
          <w:tcPr>
            <w:tcW w:w="3094" w:type="dxa"/>
            <w:shd w:val="clear" w:color="auto" w:fill="E6E5E3"/>
          </w:tcPr>
          <w:p w14:paraId="068480DB" w14:textId="77777777" w:rsidR="00C064EF" w:rsidRPr="00853482" w:rsidRDefault="00C064EF" w:rsidP="00E856BA">
            <w:pPr>
              <w:spacing w:after="0" w:line="240" w:lineRule="auto"/>
              <w:rPr>
                <w:sz w:val="16"/>
              </w:rPr>
            </w:pPr>
          </w:p>
        </w:tc>
      </w:tr>
      <w:tr w:rsidR="00E67BEB" w:rsidRPr="00853482" w14:paraId="156625DA" w14:textId="77777777" w:rsidTr="00E856BA">
        <w:tc>
          <w:tcPr>
            <w:tcW w:w="1555" w:type="dxa"/>
            <w:shd w:val="clear" w:color="auto" w:fill="FFFFFF"/>
          </w:tcPr>
          <w:p w14:paraId="2E060E9F" w14:textId="77777777" w:rsidR="00C064EF" w:rsidRPr="00853482" w:rsidRDefault="00C064EF" w:rsidP="00E856BA">
            <w:pPr>
              <w:spacing w:after="0" w:line="240" w:lineRule="auto"/>
              <w:rPr>
                <w:sz w:val="16"/>
              </w:rPr>
            </w:pPr>
          </w:p>
        </w:tc>
        <w:tc>
          <w:tcPr>
            <w:tcW w:w="596" w:type="dxa"/>
            <w:shd w:val="clear" w:color="auto" w:fill="FFFFFF"/>
          </w:tcPr>
          <w:p w14:paraId="396BC0AE" w14:textId="77777777" w:rsidR="00C064EF" w:rsidRPr="00853482" w:rsidRDefault="00C064EF" w:rsidP="00E856BA">
            <w:pPr>
              <w:spacing w:after="0" w:line="240" w:lineRule="auto"/>
              <w:rPr>
                <w:sz w:val="16"/>
              </w:rPr>
            </w:pPr>
          </w:p>
        </w:tc>
        <w:tc>
          <w:tcPr>
            <w:tcW w:w="4673" w:type="dxa"/>
            <w:shd w:val="clear" w:color="auto" w:fill="FFFFFF"/>
          </w:tcPr>
          <w:p w14:paraId="75CBA1A8" w14:textId="77777777" w:rsidR="00C064EF" w:rsidRPr="00853482" w:rsidRDefault="00C064EF" w:rsidP="00E856BA">
            <w:pPr>
              <w:spacing w:after="0" w:line="240" w:lineRule="auto"/>
              <w:rPr>
                <w:sz w:val="16"/>
              </w:rPr>
            </w:pPr>
          </w:p>
        </w:tc>
        <w:tc>
          <w:tcPr>
            <w:tcW w:w="3094" w:type="dxa"/>
            <w:shd w:val="clear" w:color="auto" w:fill="FFFFFF"/>
          </w:tcPr>
          <w:p w14:paraId="2005B10E" w14:textId="77777777" w:rsidR="00C064EF" w:rsidRPr="00853482" w:rsidRDefault="00C064EF" w:rsidP="00E856BA">
            <w:pPr>
              <w:spacing w:after="0" w:line="240" w:lineRule="auto"/>
              <w:rPr>
                <w:sz w:val="16"/>
              </w:rPr>
            </w:pPr>
          </w:p>
        </w:tc>
      </w:tr>
      <w:tr w:rsidR="00E67BEB" w:rsidRPr="00853482" w14:paraId="790A3C0C" w14:textId="77777777" w:rsidTr="00E856BA">
        <w:tc>
          <w:tcPr>
            <w:tcW w:w="1555" w:type="dxa"/>
            <w:shd w:val="clear" w:color="auto" w:fill="E6E5E3"/>
          </w:tcPr>
          <w:p w14:paraId="0AC6E5C7" w14:textId="77777777" w:rsidR="00C064EF" w:rsidRPr="00853482" w:rsidRDefault="00C064EF" w:rsidP="00E856BA">
            <w:pPr>
              <w:spacing w:after="0" w:line="240" w:lineRule="auto"/>
              <w:rPr>
                <w:sz w:val="16"/>
              </w:rPr>
            </w:pPr>
          </w:p>
        </w:tc>
        <w:tc>
          <w:tcPr>
            <w:tcW w:w="596" w:type="dxa"/>
            <w:shd w:val="clear" w:color="auto" w:fill="E6E5E3"/>
          </w:tcPr>
          <w:p w14:paraId="0B69C502" w14:textId="77777777" w:rsidR="00C064EF" w:rsidRPr="00853482" w:rsidRDefault="00C064EF" w:rsidP="00E856BA">
            <w:pPr>
              <w:spacing w:after="0" w:line="240" w:lineRule="auto"/>
              <w:rPr>
                <w:sz w:val="16"/>
              </w:rPr>
            </w:pPr>
          </w:p>
        </w:tc>
        <w:tc>
          <w:tcPr>
            <w:tcW w:w="4673" w:type="dxa"/>
            <w:shd w:val="clear" w:color="auto" w:fill="E6E5E3"/>
          </w:tcPr>
          <w:p w14:paraId="73B79CAA" w14:textId="77777777" w:rsidR="00C064EF" w:rsidRPr="00853482" w:rsidRDefault="00C064EF" w:rsidP="00E856BA">
            <w:pPr>
              <w:spacing w:after="0" w:line="240" w:lineRule="auto"/>
              <w:rPr>
                <w:sz w:val="16"/>
              </w:rPr>
            </w:pPr>
          </w:p>
        </w:tc>
        <w:tc>
          <w:tcPr>
            <w:tcW w:w="3094" w:type="dxa"/>
            <w:shd w:val="clear" w:color="auto" w:fill="E6E5E3"/>
          </w:tcPr>
          <w:p w14:paraId="660215C6" w14:textId="77777777" w:rsidR="00C064EF" w:rsidRPr="00853482" w:rsidRDefault="00C064EF" w:rsidP="00E856BA">
            <w:pPr>
              <w:spacing w:after="0" w:line="240" w:lineRule="auto"/>
              <w:rPr>
                <w:sz w:val="16"/>
              </w:rPr>
            </w:pPr>
          </w:p>
        </w:tc>
      </w:tr>
      <w:tr w:rsidR="00E67BEB" w:rsidRPr="00853482" w14:paraId="17311F0A" w14:textId="77777777" w:rsidTr="00E856BA">
        <w:tc>
          <w:tcPr>
            <w:tcW w:w="1555" w:type="dxa"/>
            <w:shd w:val="clear" w:color="auto" w:fill="FFFFFF"/>
          </w:tcPr>
          <w:p w14:paraId="18AE8083" w14:textId="77777777" w:rsidR="00C064EF" w:rsidRPr="00853482" w:rsidRDefault="00C064EF" w:rsidP="00E856BA">
            <w:pPr>
              <w:spacing w:after="0" w:line="240" w:lineRule="auto"/>
              <w:rPr>
                <w:sz w:val="16"/>
              </w:rPr>
            </w:pPr>
          </w:p>
        </w:tc>
        <w:tc>
          <w:tcPr>
            <w:tcW w:w="596" w:type="dxa"/>
            <w:shd w:val="clear" w:color="auto" w:fill="FFFFFF"/>
          </w:tcPr>
          <w:p w14:paraId="7984E7A5" w14:textId="77777777" w:rsidR="00C064EF" w:rsidRPr="00853482" w:rsidRDefault="00C064EF" w:rsidP="00E856BA">
            <w:pPr>
              <w:spacing w:after="0" w:line="240" w:lineRule="auto"/>
              <w:rPr>
                <w:sz w:val="16"/>
              </w:rPr>
            </w:pPr>
          </w:p>
        </w:tc>
        <w:tc>
          <w:tcPr>
            <w:tcW w:w="4673" w:type="dxa"/>
            <w:shd w:val="clear" w:color="auto" w:fill="FFFFFF"/>
          </w:tcPr>
          <w:p w14:paraId="7AB79EC6" w14:textId="77777777" w:rsidR="00C064EF" w:rsidRPr="00853482" w:rsidRDefault="00C064EF" w:rsidP="00E856BA">
            <w:pPr>
              <w:spacing w:after="0" w:line="240" w:lineRule="auto"/>
              <w:rPr>
                <w:sz w:val="16"/>
              </w:rPr>
            </w:pPr>
          </w:p>
        </w:tc>
        <w:tc>
          <w:tcPr>
            <w:tcW w:w="3094" w:type="dxa"/>
            <w:shd w:val="clear" w:color="auto" w:fill="FFFFFF"/>
          </w:tcPr>
          <w:p w14:paraId="7152F941" w14:textId="77777777" w:rsidR="00C064EF" w:rsidRPr="00853482" w:rsidRDefault="00C064EF" w:rsidP="00E856BA">
            <w:pPr>
              <w:spacing w:after="0" w:line="240" w:lineRule="auto"/>
              <w:rPr>
                <w:sz w:val="16"/>
              </w:rPr>
            </w:pPr>
          </w:p>
        </w:tc>
      </w:tr>
      <w:tr w:rsidR="00E67BEB" w:rsidRPr="00853482" w14:paraId="6F73548F" w14:textId="77777777" w:rsidTr="00E856BA">
        <w:tc>
          <w:tcPr>
            <w:tcW w:w="1555" w:type="dxa"/>
            <w:shd w:val="clear" w:color="auto" w:fill="E6E5E3"/>
          </w:tcPr>
          <w:p w14:paraId="52806FD0" w14:textId="77777777" w:rsidR="00C064EF" w:rsidRPr="00853482" w:rsidRDefault="00C064EF" w:rsidP="00E856BA">
            <w:pPr>
              <w:spacing w:after="0" w:line="240" w:lineRule="auto"/>
              <w:rPr>
                <w:sz w:val="16"/>
              </w:rPr>
            </w:pPr>
          </w:p>
        </w:tc>
        <w:tc>
          <w:tcPr>
            <w:tcW w:w="596" w:type="dxa"/>
            <w:shd w:val="clear" w:color="auto" w:fill="E6E5E3"/>
          </w:tcPr>
          <w:p w14:paraId="244E6CB6" w14:textId="77777777" w:rsidR="00C064EF" w:rsidRPr="00853482" w:rsidRDefault="00C064EF" w:rsidP="00E856BA">
            <w:pPr>
              <w:spacing w:after="0" w:line="240" w:lineRule="auto"/>
              <w:rPr>
                <w:sz w:val="16"/>
              </w:rPr>
            </w:pPr>
          </w:p>
        </w:tc>
        <w:tc>
          <w:tcPr>
            <w:tcW w:w="4673" w:type="dxa"/>
            <w:shd w:val="clear" w:color="auto" w:fill="E6E5E3"/>
          </w:tcPr>
          <w:p w14:paraId="6FAD360A" w14:textId="77777777" w:rsidR="00C064EF" w:rsidRPr="00853482" w:rsidRDefault="00C064EF" w:rsidP="00E856BA">
            <w:pPr>
              <w:spacing w:after="0" w:line="240" w:lineRule="auto"/>
              <w:rPr>
                <w:sz w:val="16"/>
              </w:rPr>
            </w:pPr>
          </w:p>
        </w:tc>
        <w:tc>
          <w:tcPr>
            <w:tcW w:w="3094" w:type="dxa"/>
            <w:shd w:val="clear" w:color="auto" w:fill="E6E5E3"/>
          </w:tcPr>
          <w:p w14:paraId="62FF191D" w14:textId="77777777" w:rsidR="00C064EF" w:rsidRPr="00853482" w:rsidRDefault="00C064EF" w:rsidP="00E856BA">
            <w:pPr>
              <w:spacing w:after="0" w:line="240" w:lineRule="auto"/>
              <w:rPr>
                <w:sz w:val="16"/>
              </w:rPr>
            </w:pPr>
          </w:p>
        </w:tc>
      </w:tr>
      <w:tr w:rsidR="00E67BEB" w:rsidRPr="00853482" w14:paraId="63A628D1" w14:textId="77777777" w:rsidTr="00E856BA">
        <w:tc>
          <w:tcPr>
            <w:tcW w:w="1555" w:type="dxa"/>
            <w:shd w:val="clear" w:color="auto" w:fill="FFFFFF"/>
          </w:tcPr>
          <w:p w14:paraId="367FE8C9" w14:textId="77777777" w:rsidR="00C064EF" w:rsidRPr="00853482" w:rsidRDefault="00C064EF" w:rsidP="00E856BA">
            <w:pPr>
              <w:spacing w:after="0" w:line="240" w:lineRule="auto"/>
              <w:rPr>
                <w:sz w:val="16"/>
              </w:rPr>
            </w:pPr>
          </w:p>
        </w:tc>
        <w:tc>
          <w:tcPr>
            <w:tcW w:w="596" w:type="dxa"/>
            <w:shd w:val="clear" w:color="auto" w:fill="FFFFFF"/>
          </w:tcPr>
          <w:p w14:paraId="64124427" w14:textId="77777777" w:rsidR="00C064EF" w:rsidRPr="00853482" w:rsidRDefault="00C064EF" w:rsidP="00E856BA">
            <w:pPr>
              <w:spacing w:after="0" w:line="240" w:lineRule="auto"/>
              <w:rPr>
                <w:sz w:val="16"/>
              </w:rPr>
            </w:pPr>
          </w:p>
        </w:tc>
        <w:tc>
          <w:tcPr>
            <w:tcW w:w="4673" w:type="dxa"/>
            <w:shd w:val="clear" w:color="auto" w:fill="FFFFFF"/>
          </w:tcPr>
          <w:p w14:paraId="2BCD83E8" w14:textId="77777777" w:rsidR="00C064EF" w:rsidRPr="00853482" w:rsidRDefault="00C064EF" w:rsidP="00E856BA">
            <w:pPr>
              <w:spacing w:after="0" w:line="240" w:lineRule="auto"/>
              <w:rPr>
                <w:sz w:val="16"/>
              </w:rPr>
            </w:pPr>
          </w:p>
        </w:tc>
        <w:tc>
          <w:tcPr>
            <w:tcW w:w="3094" w:type="dxa"/>
            <w:shd w:val="clear" w:color="auto" w:fill="FFFFFF"/>
          </w:tcPr>
          <w:p w14:paraId="064A18CD" w14:textId="77777777" w:rsidR="00C064EF" w:rsidRPr="00853482" w:rsidRDefault="00C064EF" w:rsidP="00E856BA">
            <w:pPr>
              <w:spacing w:after="0" w:line="240" w:lineRule="auto"/>
              <w:rPr>
                <w:sz w:val="16"/>
              </w:rPr>
            </w:pPr>
          </w:p>
        </w:tc>
      </w:tr>
      <w:tr w:rsidR="00E67BEB" w:rsidRPr="00853482" w14:paraId="013F81D3" w14:textId="77777777" w:rsidTr="00E856BA">
        <w:tc>
          <w:tcPr>
            <w:tcW w:w="1555" w:type="dxa"/>
            <w:shd w:val="clear" w:color="auto" w:fill="E6E5E3"/>
          </w:tcPr>
          <w:p w14:paraId="7878CA8A" w14:textId="77777777" w:rsidR="00C064EF" w:rsidRPr="00853482" w:rsidRDefault="00C064EF" w:rsidP="00E856BA">
            <w:pPr>
              <w:spacing w:after="0" w:line="240" w:lineRule="auto"/>
              <w:rPr>
                <w:sz w:val="16"/>
              </w:rPr>
            </w:pPr>
          </w:p>
        </w:tc>
        <w:tc>
          <w:tcPr>
            <w:tcW w:w="596" w:type="dxa"/>
            <w:shd w:val="clear" w:color="auto" w:fill="E6E5E3"/>
          </w:tcPr>
          <w:p w14:paraId="4CFF108F" w14:textId="77777777" w:rsidR="00C064EF" w:rsidRPr="00853482" w:rsidRDefault="00C064EF" w:rsidP="00E856BA">
            <w:pPr>
              <w:spacing w:after="0" w:line="240" w:lineRule="auto"/>
              <w:rPr>
                <w:sz w:val="16"/>
              </w:rPr>
            </w:pPr>
          </w:p>
        </w:tc>
        <w:tc>
          <w:tcPr>
            <w:tcW w:w="4673" w:type="dxa"/>
            <w:shd w:val="clear" w:color="auto" w:fill="E6E5E3"/>
          </w:tcPr>
          <w:p w14:paraId="702B24AC" w14:textId="77777777" w:rsidR="00C064EF" w:rsidRPr="00853482" w:rsidRDefault="00C064EF" w:rsidP="00E856BA">
            <w:pPr>
              <w:spacing w:after="0" w:line="240" w:lineRule="auto"/>
              <w:rPr>
                <w:sz w:val="16"/>
              </w:rPr>
            </w:pPr>
          </w:p>
        </w:tc>
        <w:tc>
          <w:tcPr>
            <w:tcW w:w="3094" w:type="dxa"/>
            <w:shd w:val="clear" w:color="auto" w:fill="E6E5E3"/>
          </w:tcPr>
          <w:p w14:paraId="422ADBD0" w14:textId="77777777" w:rsidR="00C064EF" w:rsidRPr="00853482" w:rsidRDefault="00C064EF" w:rsidP="00E856BA">
            <w:pPr>
              <w:spacing w:after="0" w:line="240" w:lineRule="auto"/>
              <w:rPr>
                <w:sz w:val="16"/>
              </w:rPr>
            </w:pPr>
          </w:p>
        </w:tc>
      </w:tr>
      <w:tr w:rsidR="00E67BEB" w:rsidRPr="00853482" w14:paraId="5CC748C4" w14:textId="77777777" w:rsidTr="00E856BA">
        <w:tc>
          <w:tcPr>
            <w:tcW w:w="1555" w:type="dxa"/>
            <w:shd w:val="clear" w:color="auto" w:fill="FFFFFF"/>
          </w:tcPr>
          <w:p w14:paraId="7C642529" w14:textId="77777777" w:rsidR="00C064EF" w:rsidRPr="00853482" w:rsidRDefault="00C064EF" w:rsidP="00E856BA">
            <w:pPr>
              <w:spacing w:after="0" w:line="240" w:lineRule="auto"/>
              <w:rPr>
                <w:sz w:val="16"/>
              </w:rPr>
            </w:pPr>
          </w:p>
        </w:tc>
        <w:tc>
          <w:tcPr>
            <w:tcW w:w="596" w:type="dxa"/>
            <w:shd w:val="clear" w:color="auto" w:fill="FFFFFF"/>
          </w:tcPr>
          <w:p w14:paraId="28F287DD" w14:textId="77777777" w:rsidR="00C064EF" w:rsidRPr="00853482" w:rsidRDefault="00C064EF" w:rsidP="00E856BA">
            <w:pPr>
              <w:spacing w:after="0" w:line="240" w:lineRule="auto"/>
              <w:rPr>
                <w:sz w:val="16"/>
              </w:rPr>
            </w:pPr>
          </w:p>
        </w:tc>
        <w:tc>
          <w:tcPr>
            <w:tcW w:w="4673" w:type="dxa"/>
            <w:shd w:val="clear" w:color="auto" w:fill="FFFFFF"/>
          </w:tcPr>
          <w:p w14:paraId="7B52F2F0" w14:textId="77777777" w:rsidR="00C064EF" w:rsidRPr="00853482" w:rsidRDefault="00C064EF" w:rsidP="00E856BA">
            <w:pPr>
              <w:spacing w:after="0" w:line="240" w:lineRule="auto"/>
              <w:rPr>
                <w:sz w:val="16"/>
              </w:rPr>
            </w:pPr>
          </w:p>
        </w:tc>
        <w:tc>
          <w:tcPr>
            <w:tcW w:w="3094" w:type="dxa"/>
            <w:shd w:val="clear" w:color="auto" w:fill="FFFFFF"/>
          </w:tcPr>
          <w:p w14:paraId="383ED03B" w14:textId="77777777" w:rsidR="00C064EF" w:rsidRPr="00853482" w:rsidRDefault="00C064EF" w:rsidP="00E856BA">
            <w:pPr>
              <w:spacing w:after="0" w:line="240" w:lineRule="auto"/>
              <w:rPr>
                <w:sz w:val="16"/>
              </w:rPr>
            </w:pPr>
          </w:p>
        </w:tc>
      </w:tr>
      <w:tr w:rsidR="00E67BEB" w:rsidRPr="00853482" w14:paraId="0148ED75" w14:textId="77777777" w:rsidTr="00E856BA">
        <w:tc>
          <w:tcPr>
            <w:tcW w:w="1555" w:type="dxa"/>
            <w:shd w:val="clear" w:color="auto" w:fill="E6E5E3"/>
          </w:tcPr>
          <w:p w14:paraId="643F5F2B" w14:textId="77777777" w:rsidR="00C064EF" w:rsidRPr="00853482" w:rsidRDefault="00C064EF" w:rsidP="00E856BA">
            <w:pPr>
              <w:spacing w:after="0" w:line="240" w:lineRule="auto"/>
              <w:rPr>
                <w:sz w:val="16"/>
              </w:rPr>
            </w:pPr>
          </w:p>
        </w:tc>
        <w:tc>
          <w:tcPr>
            <w:tcW w:w="596" w:type="dxa"/>
            <w:shd w:val="clear" w:color="auto" w:fill="E6E5E3"/>
          </w:tcPr>
          <w:p w14:paraId="6E32D7E6" w14:textId="77777777" w:rsidR="00C064EF" w:rsidRPr="00853482" w:rsidRDefault="00C064EF" w:rsidP="00E856BA">
            <w:pPr>
              <w:spacing w:after="0" w:line="240" w:lineRule="auto"/>
              <w:rPr>
                <w:sz w:val="16"/>
              </w:rPr>
            </w:pPr>
          </w:p>
        </w:tc>
        <w:tc>
          <w:tcPr>
            <w:tcW w:w="4673" w:type="dxa"/>
            <w:shd w:val="clear" w:color="auto" w:fill="E6E5E3"/>
          </w:tcPr>
          <w:p w14:paraId="2F91863F" w14:textId="77777777" w:rsidR="00C064EF" w:rsidRPr="00853482" w:rsidRDefault="00C064EF" w:rsidP="00E856BA">
            <w:pPr>
              <w:spacing w:after="0" w:line="240" w:lineRule="auto"/>
              <w:rPr>
                <w:sz w:val="16"/>
              </w:rPr>
            </w:pPr>
          </w:p>
        </w:tc>
        <w:tc>
          <w:tcPr>
            <w:tcW w:w="3094" w:type="dxa"/>
            <w:shd w:val="clear" w:color="auto" w:fill="E6E5E3"/>
          </w:tcPr>
          <w:p w14:paraId="7CD7E3BE" w14:textId="77777777" w:rsidR="00C064EF" w:rsidRPr="00853482" w:rsidRDefault="00C064EF" w:rsidP="00E856BA">
            <w:pPr>
              <w:spacing w:after="0" w:line="240" w:lineRule="auto"/>
              <w:rPr>
                <w:sz w:val="16"/>
              </w:rPr>
            </w:pPr>
          </w:p>
        </w:tc>
      </w:tr>
      <w:tr w:rsidR="00E67BEB" w:rsidRPr="00853482" w14:paraId="1E483F40" w14:textId="77777777" w:rsidTr="00E856BA">
        <w:tc>
          <w:tcPr>
            <w:tcW w:w="1555" w:type="dxa"/>
            <w:shd w:val="clear" w:color="auto" w:fill="FFFFFF"/>
          </w:tcPr>
          <w:p w14:paraId="65CA57AD" w14:textId="77777777" w:rsidR="00C064EF" w:rsidRPr="00853482" w:rsidRDefault="00C064EF" w:rsidP="00E856BA">
            <w:pPr>
              <w:spacing w:after="0" w:line="240" w:lineRule="auto"/>
              <w:rPr>
                <w:sz w:val="16"/>
              </w:rPr>
            </w:pPr>
          </w:p>
        </w:tc>
        <w:tc>
          <w:tcPr>
            <w:tcW w:w="596" w:type="dxa"/>
            <w:shd w:val="clear" w:color="auto" w:fill="FFFFFF"/>
          </w:tcPr>
          <w:p w14:paraId="1E926E34" w14:textId="77777777" w:rsidR="00C064EF" w:rsidRPr="00853482" w:rsidRDefault="00C064EF" w:rsidP="00E856BA">
            <w:pPr>
              <w:spacing w:after="0" w:line="240" w:lineRule="auto"/>
              <w:rPr>
                <w:sz w:val="16"/>
              </w:rPr>
            </w:pPr>
          </w:p>
        </w:tc>
        <w:tc>
          <w:tcPr>
            <w:tcW w:w="4673" w:type="dxa"/>
            <w:shd w:val="clear" w:color="auto" w:fill="FFFFFF"/>
          </w:tcPr>
          <w:p w14:paraId="729A8479" w14:textId="77777777" w:rsidR="00C064EF" w:rsidRPr="00853482" w:rsidRDefault="00C064EF" w:rsidP="00E856BA">
            <w:pPr>
              <w:spacing w:after="0" w:line="240" w:lineRule="auto"/>
              <w:rPr>
                <w:sz w:val="16"/>
              </w:rPr>
            </w:pPr>
          </w:p>
        </w:tc>
        <w:tc>
          <w:tcPr>
            <w:tcW w:w="3094" w:type="dxa"/>
            <w:shd w:val="clear" w:color="auto" w:fill="FFFFFF"/>
          </w:tcPr>
          <w:p w14:paraId="2CD91004" w14:textId="77777777" w:rsidR="00C064EF" w:rsidRPr="00853482" w:rsidRDefault="00C064EF" w:rsidP="00E856BA">
            <w:pPr>
              <w:spacing w:after="0" w:line="240" w:lineRule="auto"/>
              <w:rPr>
                <w:sz w:val="16"/>
              </w:rPr>
            </w:pPr>
          </w:p>
        </w:tc>
      </w:tr>
    </w:tbl>
    <w:p w14:paraId="54AF2CE7" w14:textId="77777777" w:rsidR="00C064EF" w:rsidRPr="00853482" w:rsidRDefault="00C064EF" w:rsidP="009B6814">
      <w:pPr>
        <w:rPr>
          <w:rFonts w:ascii="Tahoma" w:hAnsi="Tahoma" w:cs="Tahoma"/>
          <w:color w:val="200C4C"/>
        </w:rPr>
      </w:pPr>
      <w:r w:rsidRPr="00853482">
        <w:br w:type="page"/>
      </w:r>
    </w:p>
    <w:p w14:paraId="7D8306F0" w14:textId="77777777" w:rsidR="00D03783" w:rsidRPr="00853482" w:rsidRDefault="00D03783" w:rsidP="00D03783">
      <w:pPr>
        <w:pStyle w:val="Appendixheading"/>
      </w:pPr>
      <w:bookmarkStart w:id="106" w:name="_Toc210825935"/>
      <w:r w:rsidRPr="00853482">
        <w:lastRenderedPageBreak/>
        <w:t>Designer’s hazard management register</w:t>
      </w:r>
      <w:bookmarkEnd w:id="106"/>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1531"/>
        <w:gridCol w:w="591"/>
        <w:gridCol w:w="4594"/>
        <w:gridCol w:w="2912"/>
      </w:tblGrid>
      <w:tr w:rsidR="00E67BEB" w:rsidRPr="00853482" w14:paraId="75D35DC8" w14:textId="77777777" w:rsidTr="00F151F2">
        <w:tc>
          <w:tcPr>
            <w:tcW w:w="1531" w:type="dxa"/>
            <w:shd w:val="clear" w:color="auto" w:fill="200C4C"/>
          </w:tcPr>
          <w:p w14:paraId="2AE1391E" w14:textId="77777777" w:rsidR="00C064EF" w:rsidRPr="00853482" w:rsidRDefault="00C064EF" w:rsidP="00E856BA">
            <w:pPr>
              <w:spacing w:after="0" w:line="240" w:lineRule="auto"/>
              <w:rPr>
                <w:b/>
                <w:color w:val="FFFFFF"/>
                <w:sz w:val="16"/>
              </w:rPr>
            </w:pPr>
            <w:r w:rsidRPr="00853482">
              <w:rPr>
                <w:b/>
                <w:color w:val="FFFFFF"/>
                <w:sz w:val="16"/>
              </w:rPr>
              <w:t>Ref</w:t>
            </w:r>
          </w:p>
        </w:tc>
        <w:tc>
          <w:tcPr>
            <w:tcW w:w="591" w:type="dxa"/>
            <w:shd w:val="clear" w:color="auto" w:fill="200C4C"/>
          </w:tcPr>
          <w:p w14:paraId="1D58FE01" w14:textId="77777777" w:rsidR="00C064EF" w:rsidRPr="00853482" w:rsidRDefault="00C064EF" w:rsidP="00E856BA">
            <w:pPr>
              <w:spacing w:after="0" w:line="240" w:lineRule="auto"/>
              <w:rPr>
                <w:b/>
                <w:color w:val="FFFFFF"/>
                <w:sz w:val="16"/>
              </w:rPr>
            </w:pPr>
            <w:r w:rsidRPr="00853482">
              <w:rPr>
                <w:b/>
                <w:color w:val="FFFFFF"/>
                <w:sz w:val="16"/>
              </w:rPr>
              <w:t>Rev</w:t>
            </w:r>
          </w:p>
        </w:tc>
        <w:tc>
          <w:tcPr>
            <w:tcW w:w="4594" w:type="dxa"/>
            <w:shd w:val="clear" w:color="auto" w:fill="200C4C"/>
          </w:tcPr>
          <w:p w14:paraId="7A15387D" w14:textId="77777777" w:rsidR="00C064EF" w:rsidRPr="00853482" w:rsidRDefault="00C064EF" w:rsidP="00E856BA">
            <w:pPr>
              <w:spacing w:after="0" w:line="240" w:lineRule="auto"/>
              <w:rPr>
                <w:b/>
                <w:color w:val="FFFFFF"/>
                <w:sz w:val="16"/>
              </w:rPr>
            </w:pPr>
            <w:r w:rsidRPr="00853482">
              <w:rPr>
                <w:b/>
                <w:color w:val="FFFFFF"/>
                <w:sz w:val="16"/>
              </w:rPr>
              <w:t>Title</w:t>
            </w:r>
          </w:p>
        </w:tc>
        <w:tc>
          <w:tcPr>
            <w:tcW w:w="2912" w:type="dxa"/>
            <w:shd w:val="clear" w:color="auto" w:fill="200C4C"/>
          </w:tcPr>
          <w:p w14:paraId="1B25023B" w14:textId="77777777" w:rsidR="00C064EF" w:rsidRPr="00853482" w:rsidRDefault="00C064EF" w:rsidP="00E856BA">
            <w:pPr>
              <w:spacing w:after="0" w:line="240" w:lineRule="auto"/>
              <w:rPr>
                <w:b/>
                <w:color w:val="FFFFFF"/>
                <w:sz w:val="16"/>
              </w:rPr>
            </w:pPr>
            <w:r w:rsidRPr="00853482">
              <w:rPr>
                <w:b/>
                <w:color w:val="FFFFFF"/>
                <w:sz w:val="16"/>
              </w:rPr>
              <w:t>Company</w:t>
            </w:r>
          </w:p>
        </w:tc>
      </w:tr>
      <w:tr w:rsidR="00F151F2" w:rsidRPr="00853482" w14:paraId="0323420F" w14:textId="77777777" w:rsidTr="00F151F2">
        <w:tc>
          <w:tcPr>
            <w:tcW w:w="1531" w:type="dxa"/>
            <w:shd w:val="clear" w:color="auto" w:fill="E6E5E3"/>
          </w:tcPr>
          <w:p w14:paraId="48C1C561" w14:textId="25028476" w:rsidR="00F151F2" w:rsidRPr="00853482" w:rsidRDefault="00F151F2" w:rsidP="00F151F2">
            <w:pPr>
              <w:spacing w:after="0" w:line="240" w:lineRule="auto"/>
              <w:rPr>
                <w:sz w:val="16"/>
              </w:rPr>
            </w:pPr>
            <w:r w:rsidRPr="00853482">
              <w:t>AMEY-HS-CDM-FO-07- Amey</w:t>
            </w:r>
          </w:p>
        </w:tc>
        <w:tc>
          <w:tcPr>
            <w:tcW w:w="591" w:type="dxa"/>
            <w:shd w:val="clear" w:color="auto" w:fill="E6E5E3"/>
          </w:tcPr>
          <w:p w14:paraId="4CBE00AA" w14:textId="6CA07A88" w:rsidR="00F151F2" w:rsidRPr="00853482" w:rsidRDefault="00F151F2" w:rsidP="00F151F2">
            <w:pPr>
              <w:spacing w:after="0" w:line="240" w:lineRule="auto"/>
              <w:rPr>
                <w:sz w:val="16"/>
              </w:rPr>
            </w:pPr>
            <w:r w:rsidRPr="00853482">
              <w:t>1</w:t>
            </w:r>
          </w:p>
        </w:tc>
        <w:tc>
          <w:tcPr>
            <w:tcW w:w="4594" w:type="dxa"/>
            <w:shd w:val="clear" w:color="auto" w:fill="E6E5E3"/>
          </w:tcPr>
          <w:p w14:paraId="302C5F36" w14:textId="4CFA9D42" w:rsidR="00F151F2" w:rsidRPr="00853482" w:rsidRDefault="00533963" w:rsidP="00F151F2">
            <w:pPr>
              <w:spacing w:after="0" w:line="240" w:lineRule="auto"/>
              <w:rPr>
                <w:sz w:val="16"/>
              </w:rPr>
            </w:pPr>
            <w:r w:rsidRPr="00853482">
              <w:t>0</w:t>
            </w:r>
            <w:r w:rsidR="00ED58FC">
              <w:t>5</w:t>
            </w:r>
            <w:r w:rsidRPr="00853482">
              <w:t>.0</w:t>
            </w:r>
            <w:r w:rsidR="00F151F2" w:rsidRPr="00853482">
              <w:t>4 Design Hazard Risk assessments and residual risks</w:t>
            </w:r>
          </w:p>
        </w:tc>
        <w:tc>
          <w:tcPr>
            <w:tcW w:w="2912" w:type="dxa"/>
            <w:shd w:val="clear" w:color="auto" w:fill="E6E5E3"/>
          </w:tcPr>
          <w:p w14:paraId="314D7236" w14:textId="31F9193C" w:rsidR="00F151F2" w:rsidRPr="00853482" w:rsidRDefault="00F151F2" w:rsidP="00F151F2">
            <w:pPr>
              <w:spacing w:after="0" w:line="240" w:lineRule="auto"/>
              <w:rPr>
                <w:sz w:val="16"/>
              </w:rPr>
            </w:pPr>
            <w:r w:rsidRPr="00853482">
              <w:t>Amey</w:t>
            </w:r>
          </w:p>
        </w:tc>
      </w:tr>
      <w:tr w:rsidR="00F151F2" w:rsidRPr="00853482" w14:paraId="6814595C" w14:textId="77777777" w:rsidTr="00F151F2">
        <w:tc>
          <w:tcPr>
            <w:tcW w:w="1531" w:type="dxa"/>
            <w:shd w:val="clear" w:color="auto" w:fill="FFFFFF"/>
          </w:tcPr>
          <w:p w14:paraId="7AA9F504" w14:textId="0F814659" w:rsidR="00F151F2" w:rsidRPr="00853482" w:rsidRDefault="00F151F2" w:rsidP="00F151F2">
            <w:pPr>
              <w:spacing w:after="0" w:line="240" w:lineRule="auto"/>
              <w:rPr>
                <w:sz w:val="16"/>
              </w:rPr>
            </w:pPr>
          </w:p>
        </w:tc>
        <w:tc>
          <w:tcPr>
            <w:tcW w:w="591" w:type="dxa"/>
            <w:shd w:val="clear" w:color="auto" w:fill="FFFFFF"/>
          </w:tcPr>
          <w:p w14:paraId="652983CD" w14:textId="499FB8CC" w:rsidR="00F151F2" w:rsidRPr="00853482" w:rsidRDefault="00F151F2" w:rsidP="00F151F2">
            <w:pPr>
              <w:spacing w:after="0" w:line="240" w:lineRule="auto"/>
              <w:rPr>
                <w:sz w:val="16"/>
              </w:rPr>
            </w:pPr>
          </w:p>
        </w:tc>
        <w:tc>
          <w:tcPr>
            <w:tcW w:w="4594" w:type="dxa"/>
            <w:shd w:val="clear" w:color="auto" w:fill="FFFFFF"/>
          </w:tcPr>
          <w:p w14:paraId="04B24F3B" w14:textId="1F77951A" w:rsidR="00F151F2" w:rsidRPr="00853482" w:rsidRDefault="00F151F2" w:rsidP="00F151F2">
            <w:pPr>
              <w:spacing w:after="0" w:line="240" w:lineRule="auto"/>
              <w:rPr>
                <w:sz w:val="16"/>
              </w:rPr>
            </w:pPr>
          </w:p>
        </w:tc>
        <w:tc>
          <w:tcPr>
            <w:tcW w:w="2912" w:type="dxa"/>
            <w:shd w:val="clear" w:color="auto" w:fill="FFFFFF"/>
          </w:tcPr>
          <w:p w14:paraId="4796324C" w14:textId="4235A7EA" w:rsidR="00F151F2" w:rsidRPr="00853482" w:rsidRDefault="00F151F2" w:rsidP="00F151F2">
            <w:pPr>
              <w:spacing w:after="0" w:line="240" w:lineRule="auto"/>
              <w:rPr>
                <w:sz w:val="16"/>
              </w:rPr>
            </w:pPr>
          </w:p>
        </w:tc>
      </w:tr>
      <w:tr w:rsidR="00E67BEB" w:rsidRPr="00853482" w14:paraId="7A8F75F2" w14:textId="77777777" w:rsidTr="00F151F2">
        <w:tc>
          <w:tcPr>
            <w:tcW w:w="1531" w:type="dxa"/>
            <w:shd w:val="clear" w:color="auto" w:fill="E6E5E3"/>
          </w:tcPr>
          <w:p w14:paraId="6FB510C3" w14:textId="77777777" w:rsidR="00C064EF" w:rsidRPr="00853482" w:rsidRDefault="00C064EF" w:rsidP="00E856BA">
            <w:pPr>
              <w:spacing w:after="0" w:line="240" w:lineRule="auto"/>
              <w:rPr>
                <w:sz w:val="16"/>
              </w:rPr>
            </w:pPr>
          </w:p>
        </w:tc>
        <w:tc>
          <w:tcPr>
            <w:tcW w:w="591" w:type="dxa"/>
            <w:shd w:val="clear" w:color="auto" w:fill="E6E5E3"/>
          </w:tcPr>
          <w:p w14:paraId="1050E9BA" w14:textId="77777777" w:rsidR="00C064EF" w:rsidRPr="00853482" w:rsidRDefault="00C064EF" w:rsidP="00E856BA">
            <w:pPr>
              <w:spacing w:after="0" w:line="240" w:lineRule="auto"/>
              <w:rPr>
                <w:sz w:val="16"/>
              </w:rPr>
            </w:pPr>
          </w:p>
        </w:tc>
        <w:tc>
          <w:tcPr>
            <w:tcW w:w="4594" w:type="dxa"/>
            <w:shd w:val="clear" w:color="auto" w:fill="E6E5E3"/>
          </w:tcPr>
          <w:p w14:paraId="0B2332CE" w14:textId="77777777" w:rsidR="00C064EF" w:rsidRPr="00853482" w:rsidRDefault="00C064EF" w:rsidP="00E856BA">
            <w:pPr>
              <w:spacing w:after="0" w:line="240" w:lineRule="auto"/>
              <w:rPr>
                <w:sz w:val="16"/>
              </w:rPr>
            </w:pPr>
          </w:p>
        </w:tc>
        <w:tc>
          <w:tcPr>
            <w:tcW w:w="2912" w:type="dxa"/>
            <w:shd w:val="clear" w:color="auto" w:fill="E6E5E3"/>
          </w:tcPr>
          <w:p w14:paraId="6060BF15" w14:textId="77777777" w:rsidR="00C064EF" w:rsidRPr="00853482" w:rsidRDefault="00C064EF" w:rsidP="00E856BA">
            <w:pPr>
              <w:spacing w:after="0" w:line="240" w:lineRule="auto"/>
              <w:rPr>
                <w:sz w:val="16"/>
              </w:rPr>
            </w:pPr>
          </w:p>
        </w:tc>
      </w:tr>
      <w:tr w:rsidR="00E67BEB" w:rsidRPr="00853482" w14:paraId="02B53C13" w14:textId="77777777" w:rsidTr="00F151F2">
        <w:tc>
          <w:tcPr>
            <w:tcW w:w="1531" w:type="dxa"/>
            <w:shd w:val="clear" w:color="auto" w:fill="FFFFFF"/>
          </w:tcPr>
          <w:p w14:paraId="6CACC5A3" w14:textId="77777777" w:rsidR="00C064EF" w:rsidRPr="00853482" w:rsidRDefault="00C064EF" w:rsidP="00E856BA">
            <w:pPr>
              <w:spacing w:after="0" w:line="240" w:lineRule="auto"/>
              <w:rPr>
                <w:sz w:val="16"/>
              </w:rPr>
            </w:pPr>
          </w:p>
        </w:tc>
        <w:tc>
          <w:tcPr>
            <w:tcW w:w="591" w:type="dxa"/>
            <w:shd w:val="clear" w:color="auto" w:fill="FFFFFF"/>
          </w:tcPr>
          <w:p w14:paraId="3B2700D1" w14:textId="77777777" w:rsidR="00C064EF" w:rsidRPr="00853482" w:rsidRDefault="00C064EF" w:rsidP="00E856BA">
            <w:pPr>
              <w:spacing w:after="0" w:line="240" w:lineRule="auto"/>
              <w:rPr>
                <w:sz w:val="16"/>
              </w:rPr>
            </w:pPr>
          </w:p>
        </w:tc>
        <w:tc>
          <w:tcPr>
            <w:tcW w:w="4594" w:type="dxa"/>
            <w:shd w:val="clear" w:color="auto" w:fill="FFFFFF"/>
          </w:tcPr>
          <w:p w14:paraId="62571C7A" w14:textId="77777777" w:rsidR="00C064EF" w:rsidRPr="00853482" w:rsidRDefault="00C064EF" w:rsidP="00E856BA">
            <w:pPr>
              <w:spacing w:after="0" w:line="240" w:lineRule="auto"/>
              <w:rPr>
                <w:sz w:val="16"/>
              </w:rPr>
            </w:pPr>
          </w:p>
        </w:tc>
        <w:tc>
          <w:tcPr>
            <w:tcW w:w="2912" w:type="dxa"/>
            <w:shd w:val="clear" w:color="auto" w:fill="FFFFFF"/>
          </w:tcPr>
          <w:p w14:paraId="42EC6A42" w14:textId="77777777" w:rsidR="00C064EF" w:rsidRPr="00853482" w:rsidRDefault="00C064EF" w:rsidP="00E856BA">
            <w:pPr>
              <w:spacing w:after="0" w:line="240" w:lineRule="auto"/>
              <w:rPr>
                <w:sz w:val="16"/>
              </w:rPr>
            </w:pPr>
          </w:p>
        </w:tc>
      </w:tr>
      <w:tr w:rsidR="00E67BEB" w:rsidRPr="00853482" w14:paraId="058E507B" w14:textId="77777777" w:rsidTr="00F151F2">
        <w:tc>
          <w:tcPr>
            <w:tcW w:w="1531" w:type="dxa"/>
            <w:shd w:val="clear" w:color="auto" w:fill="E6E5E3"/>
          </w:tcPr>
          <w:p w14:paraId="7DCE4D0F" w14:textId="77777777" w:rsidR="00C064EF" w:rsidRPr="00853482" w:rsidRDefault="00C064EF" w:rsidP="00E856BA">
            <w:pPr>
              <w:spacing w:after="0" w:line="240" w:lineRule="auto"/>
              <w:rPr>
                <w:sz w:val="16"/>
              </w:rPr>
            </w:pPr>
          </w:p>
        </w:tc>
        <w:tc>
          <w:tcPr>
            <w:tcW w:w="591" w:type="dxa"/>
            <w:shd w:val="clear" w:color="auto" w:fill="E6E5E3"/>
          </w:tcPr>
          <w:p w14:paraId="6E6F4670" w14:textId="77777777" w:rsidR="00C064EF" w:rsidRPr="00853482" w:rsidRDefault="00C064EF" w:rsidP="00E856BA">
            <w:pPr>
              <w:spacing w:after="0" w:line="240" w:lineRule="auto"/>
              <w:rPr>
                <w:sz w:val="16"/>
              </w:rPr>
            </w:pPr>
          </w:p>
        </w:tc>
        <w:tc>
          <w:tcPr>
            <w:tcW w:w="4594" w:type="dxa"/>
            <w:shd w:val="clear" w:color="auto" w:fill="E6E5E3"/>
          </w:tcPr>
          <w:p w14:paraId="3DEE2F8C" w14:textId="77777777" w:rsidR="00C064EF" w:rsidRPr="00853482" w:rsidRDefault="00C064EF" w:rsidP="00E856BA">
            <w:pPr>
              <w:spacing w:after="0" w:line="240" w:lineRule="auto"/>
              <w:rPr>
                <w:sz w:val="16"/>
              </w:rPr>
            </w:pPr>
          </w:p>
        </w:tc>
        <w:tc>
          <w:tcPr>
            <w:tcW w:w="2912" w:type="dxa"/>
            <w:shd w:val="clear" w:color="auto" w:fill="E6E5E3"/>
          </w:tcPr>
          <w:p w14:paraId="75A2E73F" w14:textId="77777777" w:rsidR="00C064EF" w:rsidRPr="00853482" w:rsidRDefault="00C064EF" w:rsidP="00E856BA">
            <w:pPr>
              <w:spacing w:after="0" w:line="240" w:lineRule="auto"/>
              <w:rPr>
                <w:sz w:val="16"/>
              </w:rPr>
            </w:pPr>
          </w:p>
        </w:tc>
      </w:tr>
      <w:tr w:rsidR="00E67BEB" w:rsidRPr="00853482" w14:paraId="267F97CD" w14:textId="77777777" w:rsidTr="00F151F2">
        <w:tc>
          <w:tcPr>
            <w:tcW w:w="1531" w:type="dxa"/>
            <w:shd w:val="clear" w:color="auto" w:fill="FFFFFF"/>
          </w:tcPr>
          <w:p w14:paraId="3FB22413" w14:textId="77777777" w:rsidR="00C064EF" w:rsidRPr="00853482" w:rsidRDefault="00C064EF" w:rsidP="00E856BA">
            <w:pPr>
              <w:spacing w:after="0" w:line="240" w:lineRule="auto"/>
              <w:rPr>
                <w:sz w:val="16"/>
              </w:rPr>
            </w:pPr>
          </w:p>
        </w:tc>
        <w:tc>
          <w:tcPr>
            <w:tcW w:w="591" w:type="dxa"/>
            <w:shd w:val="clear" w:color="auto" w:fill="FFFFFF"/>
          </w:tcPr>
          <w:p w14:paraId="301EB8E2" w14:textId="77777777" w:rsidR="00C064EF" w:rsidRPr="00853482" w:rsidRDefault="00C064EF" w:rsidP="00E856BA">
            <w:pPr>
              <w:spacing w:after="0" w:line="240" w:lineRule="auto"/>
              <w:rPr>
                <w:sz w:val="16"/>
              </w:rPr>
            </w:pPr>
          </w:p>
        </w:tc>
        <w:tc>
          <w:tcPr>
            <w:tcW w:w="4594" w:type="dxa"/>
            <w:shd w:val="clear" w:color="auto" w:fill="FFFFFF"/>
          </w:tcPr>
          <w:p w14:paraId="25A7709F" w14:textId="77777777" w:rsidR="00C064EF" w:rsidRPr="00853482" w:rsidRDefault="00C064EF" w:rsidP="00E856BA">
            <w:pPr>
              <w:spacing w:after="0" w:line="240" w:lineRule="auto"/>
              <w:rPr>
                <w:sz w:val="16"/>
              </w:rPr>
            </w:pPr>
          </w:p>
        </w:tc>
        <w:tc>
          <w:tcPr>
            <w:tcW w:w="2912" w:type="dxa"/>
            <w:shd w:val="clear" w:color="auto" w:fill="FFFFFF"/>
          </w:tcPr>
          <w:p w14:paraId="23985848" w14:textId="77777777" w:rsidR="00C064EF" w:rsidRPr="00853482" w:rsidRDefault="00C064EF" w:rsidP="00E856BA">
            <w:pPr>
              <w:spacing w:after="0" w:line="240" w:lineRule="auto"/>
              <w:rPr>
                <w:sz w:val="16"/>
              </w:rPr>
            </w:pPr>
          </w:p>
        </w:tc>
      </w:tr>
      <w:tr w:rsidR="00E67BEB" w:rsidRPr="00853482" w14:paraId="28020152" w14:textId="77777777" w:rsidTr="00F151F2">
        <w:tc>
          <w:tcPr>
            <w:tcW w:w="1531" w:type="dxa"/>
            <w:shd w:val="clear" w:color="auto" w:fill="E6E5E3"/>
          </w:tcPr>
          <w:p w14:paraId="07EF5E8E" w14:textId="77777777" w:rsidR="00C064EF" w:rsidRPr="00853482" w:rsidRDefault="00C064EF" w:rsidP="00E856BA">
            <w:pPr>
              <w:spacing w:after="0" w:line="240" w:lineRule="auto"/>
              <w:rPr>
                <w:sz w:val="16"/>
              </w:rPr>
            </w:pPr>
          </w:p>
        </w:tc>
        <w:tc>
          <w:tcPr>
            <w:tcW w:w="591" w:type="dxa"/>
            <w:shd w:val="clear" w:color="auto" w:fill="E6E5E3"/>
          </w:tcPr>
          <w:p w14:paraId="050B2137" w14:textId="77777777" w:rsidR="00C064EF" w:rsidRPr="00853482" w:rsidRDefault="00C064EF" w:rsidP="00E856BA">
            <w:pPr>
              <w:spacing w:after="0" w:line="240" w:lineRule="auto"/>
              <w:rPr>
                <w:sz w:val="16"/>
              </w:rPr>
            </w:pPr>
          </w:p>
        </w:tc>
        <w:tc>
          <w:tcPr>
            <w:tcW w:w="4594" w:type="dxa"/>
            <w:shd w:val="clear" w:color="auto" w:fill="E6E5E3"/>
          </w:tcPr>
          <w:p w14:paraId="1705F43A" w14:textId="77777777" w:rsidR="00C064EF" w:rsidRPr="00853482" w:rsidRDefault="00C064EF" w:rsidP="00E856BA">
            <w:pPr>
              <w:spacing w:after="0" w:line="240" w:lineRule="auto"/>
              <w:rPr>
                <w:sz w:val="16"/>
              </w:rPr>
            </w:pPr>
          </w:p>
        </w:tc>
        <w:tc>
          <w:tcPr>
            <w:tcW w:w="2912" w:type="dxa"/>
            <w:shd w:val="clear" w:color="auto" w:fill="E6E5E3"/>
          </w:tcPr>
          <w:p w14:paraId="5A772637" w14:textId="77777777" w:rsidR="00C064EF" w:rsidRPr="00853482" w:rsidRDefault="00C064EF" w:rsidP="00E856BA">
            <w:pPr>
              <w:spacing w:after="0" w:line="240" w:lineRule="auto"/>
              <w:rPr>
                <w:sz w:val="16"/>
              </w:rPr>
            </w:pPr>
          </w:p>
        </w:tc>
      </w:tr>
      <w:tr w:rsidR="00E67BEB" w:rsidRPr="00853482" w14:paraId="1D39DB16" w14:textId="77777777" w:rsidTr="00F151F2">
        <w:tc>
          <w:tcPr>
            <w:tcW w:w="1531" w:type="dxa"/>
            <w:shd w:val="clear" w:color="auto" w:fill="FFFFFF"/>
          </w:tcPr>
          <w:p w14:paraId="6FF96B7F" w14:textId="77777777" w:rsidR="00C064EF" w:rsidRPr="00853482" w:rsidRDefault="00C064EF" w:rsidP="00E856BA">
            <w:pPr>
              <w:spacing w:after="0" w:line="240" w:lineRule="auto"/>
              <w:rPr>
                <w:sz w:val="16"/>
              </w:rPr>
            </w:pPr>
          </w:p>
        </w:tc>
        <w:tc>
          <w:tcPr>
            <w:tcW w:w="591" w:type="dxa"/>
            <w:shd w:val="clear" w:color="auto" w:fill="FFFFFF"/>
          </w:tcPr>
          <w:p w14:paraId="4E9DD6A1" w14:textId="77777777" w:rsidR="00C064EF" w:rsidRPr="00853482" w:rsidRDefault="00C064EF" w:rsidP="00E856BA">
            <w:pPr>
              <w:spacing w:after="0" w:line="240" w:lineRule="auto"/>
              <w:rPr>
                <w:sz w:val="16"/>
              </w:rPr>
            </w:pPr>
          </w:p>
        </w:tc>
        <w:tc>
          <w:tcPr>
            <w:tcW w:w="4594" w:type="dxa"/>
            <w:shd w:val="clear" w:color="auto" w:fill="FFFFFF"/>
          </w:tcPr>
          <w:p w14:paraId="183FC31F" w14:textId="77777777" w:rsidR="00C064EF" w:rsidRPr="00853482" w:rsidRDefault="00C064EF" w:rsidP="00E856BA">
            <w:pPr>
              <w:spacing w:after="0" w:line="240" w:lineRule="auto"/>
              <w:rPr>
                <w:sz w:val="16"/>
              </w:rPr>
            </w:pPr>
          </w:p>
        </w:tc>
        <w:tc>
          <w:tcPr>
            <w:tcW w:w="2912" w:type="dxa"/>
            <w:shd w:val="clear" w:color="auto" w:fill="FFFFFF"/>
          </w:tcPr>
          <w:p w14:paraId="612D2D90" w14:textId="77777777" w:rsidR="00C064EF" w:rsidRPr="00853482" w:rsidRDefault="00C064EF" w:rsidP="00E856BA">
            <w:pPr>
              <w:spacing w:after="0" w:line="240" w:lineRule="auto"/>
              <w:rPr>
                <w:sz w:val="16"/>
              </w:rPr>
            </w:pPr>
          </w:p>
        </w:tc>
      </w:tr>
      <w:tr w:rsidR="00E67BEB" w:rsidRPr="00853482" w14:paraId="57DD7D4C" w14:textId="77777777" w:rsidTr="00F151F2">
        <w:tc>
          <w:tcPr>
            <w:tcW w:w="1531" w:type="dxa"/>
            <w:shd w:val="clear" w:color="auto" w:fill="E6E5E3"/>
          </w:tcPr>
          <w:p w14:paraId="4F969270" w14:textId="77777777" w:rsidR="00C064EF" w:rsidRPr="00853482" w:rsidRDefault="00C064EF" w:rsidP="00E856BA">
            <w:pPr>
              <w:spacing w:after="0" w:line="240" w:lineRule="auto"/>
              <w:rPr>
                <w:sz w:val="16"/>
              </w:rPr>
            </w:pPr>
          </w:p>
        </w:tc>
        <w:tc>
          <w:tcPr>
            <w:tcW w:w="591" w:type="dxa"/>
            <w:shd w:val="clear" w:color="auto" w:fill="E6E5E3"/>
          </w:tcPr>
          <w:p w14:paraId="5E7CBC69" w14:textId="77777777" w:rsidR="00C064EF" w:rsidRPr="00853482" w:rsidRDefault="00C064EF" w:rsidP="00E856BA">
            <w:pPr>
              <w:spacing w:after="0" w:line="240" w:lineRule="auto"/>
              <w:rPr>
                <w:sz w:val="16"/>
              </w:rPr>
            </w:pPr>
          </w:p>
        </w:tc>
        <w:tc>
          <w:tcPr>
            <w:tcW w:w="4594" w:type="dxa"/>
            <w:shd w:val="clear" w:color="auto" w:fill="E6E5E3"/>
          </w:tcPr>
          <w:p w14:paraId="7254ED4C" w14:textId="77777777" w:rsidR="00C064EF" w:rsidRPr="00853482" w:rsidRDefault="00C064EF" w:rsidP="00E856BA">
            <w:pPr>
              <w:spacing w:after="0" w:line="240" w:lineRule="auto"/>
              <w:rPr>
                <w:sz w:val="16"/>
              </w:rPr>
            </w:pPr>
          </w:p>
        </w:tc>
        <w:tc>
          <w:tcPr>
            <w:tcW w:w="2912" w:type="dxa"/>
            <w:shd w:val="clear" w:color="auto" w:fill="E6E5E3"/>
          </w:tcPr>
          <w:p w14:paraId="3F205EB1" w14:textId="77777777" w:rsidR="00C064EF" w:rsidRPr="00853482" w:rsidRDefault="00C064EF" w:rsidP="00E856BA">
            <w:pPr>
              <w:spacing w:after="0" w:line="240" w:lineRule="auto"/>
              <w:rPr>
                <w:sz w:val="16"/>
              </w:rPr>
            </w:pPr>
          </w:p>
        </w:tc>
      </w:tr>
      <w:tr w:rsidR="00E67BEB" w:rsidRPr="00853482" w14:paraId="5548BD5F" w14:textId="77777777" w:rsidTr="00F151F2">
        <w:tc>
          <w:tcPr>
            <w:tcW w:w="1531" w:type="dxa"/>
            <w:shd w:val="clear" w:color="auto" w:fill="FFFFFF"/>
          </w:tcPr>
          <w:p w14:paraId="671CB402" w14:textId="77777777" w:rsidR="00C064EF" w:rsidRPr="00853482" w:rsidRDefault="00C064EF" w:rsidP="00E856BA">
            <w:pPr>
              <w:spacing w:after="0" w:line="240" w:lineRule="auto"/>
              <w:rPr>
                <w:sz w:val="16"/>
              </w:rPr>
            </w:pPr>
          </w:p>
        </w:tc>
        <w:tc>
          <w:tcPr>
            <w:tcW w:w="591" w:type="dxa"/>
            <w:shd w:val="clear" w:color="auto" w:fill="FFFFFF"/>
          </w:tcPr>
          <w:p w14:paraId="5332A40A" w14:textId="77777777" w:rsidR="00C064EF" w:rsidRPr="00853482" w:rsidRDefault="00C064EF" w:rsidP="00E856BA">
            <w:pPr>
              <w:spacing w:after="0" w:line="240" w:lineRule="auto"/>
              <w:rPr>
                <w:sz w:val="16"/>
              </w:rPr>
            </w:pPr>
          </w:p>
        </w:tc>
        <w:tc>
          <w:tcPr>
            <w:tcW w:w="4594" w:type="dxa"/>
            <w:shd w:val="clear" w:color="auto" w:fill="FFFFFF"/>
          </w:tcPr>
          <w:p w14:paraId="58CC0260" w14:textId="77777777" w:rsidR="00C064EF" w:rsidRPr="00853482" w:rsidRDefault="00C064EF" w:rsidP="00E856BA">
            <w:pPr>
              <w:spacing w:after="0" w:line="240" w:lineRule="auto"/>
              <w:rPr>
                <w:sz w:val="16"/>
              </w:rPr>
            </w:pPr>
          </w:p>
        </w:tc>
        <w:tc>
          <w:tcPr>
            <w:tcW w:w="2912" w:type="dxa"/>
            <w:shd w:val="clear" w:color="auto" w:fill="FFFFFF"/>
          </w:tcPr>
          <w:p w14:paraId="2584088D" w14:textId="77777777" w:rsidR="00C064EF" w:rsidRPr="00853482" w:rsidRDefault="00C064EF" w:rsidP="00E856BA">
            <w:pPr>
              <w:spacing w:after="0" w:line="240" w:lineRule="auto"/>
              <w:rPr>
                <w:sz w:val="16"/>
              </w:rPr>
            </w:pPr>
          </w:p>
        </w:tc>
      </w:tr>
    </w:tbl>
    <w:p w14:paraId="6295CF89" w14:textId="77777777" w:rsidR="00C064EF" w:rsidRPr="00853482" w:rsidRDefault="00C064EF" w:rsidP="009B6814">
      <w:pPr>
        <w:rPr>
          <w:rFonts w:ascii="Tahoma" w:hAnsi="Tahoma" w:cs="Tahoma"/>
          <w:color w:val="200C4C"/>
        </w:rPr>
      </w:pPr>
      <w:r w:rsidRPr="00853482">
        <w:br w:type="page"/>
      </w:r>
    </w:p>
    <w:p w14:paraId="2847956F" w14:textId="77777777" w:rsidR="00C064EF" w:rsidRPr="00853482" w:rsidRDefault="00C064EF" w:rsidP="00C064EF">
      <w:pPr>
        <w:pStyle w:val="Appendixheading"/>
      </w:pPr>
      <w:bookmarkStart w:id="107" w:name="_Toc129016599"/>
      <w:bookmarkStart w:id="108" w:name="_Toc129016872"/>
      <w:bookmarkStart w:id="109" w:name="_Toc210825936"/>
      <w:r w:rsidRPr="00853482">
        <w:lastRenderedPageBreak/>
        <w:t>Interface and Environmental Issues</w:t>
      </w:r>
      <w:bookmarkEnd w:id="107"/>
      <w:bookmarkEnd w:id="108"/>
      <w:bookmarkEnd w:id="109"/>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1504"/>
        <w:gridCol w:w="584"/>
        <w:gridCol w:w="4539"/>
        <w:gridCol w:w="3001"/>
      </w:tblGrid>
      <w:tr w:rsidR="00E67BEB" w:rsidRPr="00853482" w14:paraId="7332D957" w14:textId="77777777" w:rsidTr="00E856BA">
        <w:tc>
          <w:tcPr>
            <w:tcW w:w="1555" w:type="dxa"/>
            <w:shd w:val="clear" w:color="auto" w:fill="200C4C"/>
          </w:tcPr>
          <w:p w14:paraId="5D3C94EB" w14:textId="77777777" w:rsidR="00C064EF" w:rsidRPr="00853482" w:rsidRDefault="00C064EF" w:rsidP="00E856BA">
            <w:pPr>
              <w:spacing w:after="0" w:line="240" w:lineRule="auto"/>
              <w:rPr>
                <w:b/>
                <w:color w:val="FFFFFF"/>
                <w:sz w:val="16"/>
              </w:rPr>
            </w:pPr>
            <w:r w:rsidRPr="00853482">
              <w:rPr>
                <w:b/>
                <w:color w:val="FFFFFF"/>
                <w:sz w:val="16"/>
              </w:rPr>
              <w:t>Ref</w:t>
            </w:r>
          </w:p>
        </w:tc>
        <w:tc>
          <w:tcPr>
            <w:tcW w:w="596" w:type="dxa"/>
            <w:shd w:val="clear" w:color="auto" w:fill="200C4C"/>
          </w:tcPr>
          <w:p w14:paraId="7829F427" w14:textId="77777777" w:rsidR="00C064EF" w:rsidRPr="00853482" w:rsidRDefault="00C064EF" w:rsidP="00E856BA">
            <w:pPr>
              <w:spacing w:after="0" w:line="240" w:lineRule="auto"/>
              <w:rPr>
                <w:b/>
                <w:color w:val="FFFFFF"/>
                <w:sz w:val="16"/>
              </w:rPr>
            </w:pPr>
            <w:r w:rsidRPr="00853482">
              <w:rPr>
                <w:b/>
                <w:color w:val="FFFFFF"/>
                <w:sz w:val="16"/>
              </w:rPr>
              <w:t>Rev</w:t>
            </w:r>
          </w:p>
        </w:tc>
        <w:tc>
          <w:tcPr>
            <w:tcW w:w="4673" w:type="dxa"/>
            <w:shd w:val="clear" w:color="auto" w:fill="200C4C"/>
          </w:tcPr>
          <w:p w14:paraId="7C8874E0" w14:textId="77777777" w:rsidR="00C064EF" w:rsidRPr="00853482" w:rsidRDefault="00C064EF" w:rsidP="00E856BA">
            <w:pPr>
              <w:spacing w:after="0" w:line="240" w:lineRule="auto"/>
              <w:rPr>
                <w:b/>
                <w:color w:val="FFFFFF"/>
                <w:sz w:val="16"/>
              </w:rPr>
            </w:pPr>
            <w:r w:rsidRPr="00853482">
              <w:rPr>
                <w:b/>
                <w:color w:val="FFFFFF"/>
                <w:sz w:val="16"/>
              </w:rPr>
              <w:t>Title</w:t>
            </w:r>
          </w:p>
        </w:tc>
        <w:tc>
          <w:tcPr>
            <w:tcW w:w="3094" w:type="dxa"/>
            <w:shd w:val="clear" w:color="auto" w:fill="200C4C"/>
          </w:tcPr>
          <w:p w14:paraId="19F8A732" w14:textId="77777777" w:rsidR="00C064EF" w:rsidRPr="00853482" w:rsidRDefault="00C064EF" w:rsidP="00E856BA">
            <w:pPr>
              <w:spacing w:after="0" w:line="240" w:lineRule="auto"/>
              <w:rPr>
                <w:b/>
                <w:color w:val="FFFFFF"/>
                <w:sz w:val="16"/>
              </w:rPr>
            </w:pPr>
            <w:r w:rsidRPr="00853482">
              <w:rPr>
                <w:b/>
                <w:color w:val="FFFFFF"/>
                <w:sz w:val="16"/>
              </w:rPr>
              <w:t>Company</w:t>
            </w:r>
          </w:p>
        </w:tc>
      </w:tr>
      <w:tr w:rsidR="00E67BEB" w:rsidRPr="00853482" w14:paraId="0FB1058B" w14:textId="77777777" w:rsidTr="00E856BA">
        <w:tc>
          <w:tcPr>
            <w:tcW w:w="1555" w:type="dxa"/>
            <w:shd w:val="clear" w:color="auto" w:fill="E6E5E3"/>
          </w:tcPr>
          <w:p w14:paraId="00C8D6F2" w14:textId="77777777" w:rsidR="00C064EF" w:rsidRPr="00853482" w:rsidRDefault="00C064EF" w:rsidP="00E856BA">
            <w:pPr>
              <w:spacing w:after="0" w:line="240" w:lineRule="auto"/>
              <w:rPr>
                <w:sz w:val="16"/>
              </w:rPr>
            </w:pPr>
          </w:p>
        </w:tc>
        <w:tc>
          <w:tcPr>
            <w:tcW w:w="596" w:type="dxa"/>
            <w:shd w:val="clear" w:color="auto" w:fill="E6E5E3"/>
          </w:tcPr>
          <w:p w14:paraId="33EAAA9A" w14:textId="77777777" w:rsidR="00C064EF" w:rsidRPr="00853482" w:rsidRDefault="00C064EF" w:rsidP="00E856BA">
            <w:pPr>
              <w:spacing w:after="0" w:line="240" w:lineRule="auto"/>
              <w:rPr>
                <w:sz w:val="16"/>
              </w:rPr>
            </w:pPr>
          </w:p>
        </w:tc>
        <w:tc>
          <w:tcPr>
            <w:tcW w:w="4673" w:type="dxa"/>
            <w:shd w:val="clear" w:color="auto" w:fill="E6E5E3"/>
          </w:tcPr>
          <w:p w14:paraId="4C9FA1A0" w14:textId="1FD8A271" w:rsidR="00C064EF" w:rsidRPr="00853482" w:rsidRDefault="0075623F" w:rsidP="00E856BA">
            <w:pPr>
              <w:spacing w:after="0" w:line="240" w:lineRule="auto"/>
              <w:rPr>
                <w:sz w:val="16"/>
              </w:rPr>
            </w:pPr>
            <w:r w:rsidRPr="00FF4573">
              <w:t>Refer to Tender Pack 0</w:t>
            </w:r>
            <w:r w:rsidR="00AB7133" w:rsidRPr="00FF4573">
              <w:t>4</w:t>
            </w:r>
            <w:r w:rsidRPr="00FF4573">
              <w:t>. Environmental Alert Form and Screening Assessment</w:t>
            </w:r>
          </w:p>
        </w:tc>
        <w:tc>
          <w:tcPr>
            <w:tcW w:w="3094" w:type="dxa"/>
            <w:shd w:val="clear" w:color="auto" w:fill="E6E5E3"/>
          </w:tcPr>
          <w:p w14:paraId="230847A3" w14:textId="77777777" w:rsidR="00C064EF" w:rsidRPr="00853482" w:rsidRDefault="00C064EF" w:rsidP="00E856BA">
            <w:pPr>
              <w:spacing w:after="0" w:line="240" w:lineRule="auto"/>
              <w:rPr>
                <w:sz w:val="16"/>
              </w:rPr>
            </w:pPr>
          </w:p>
        </w:tc>
      </w:tr>
      <w:tr w:rsidR="00E67BEB" w:rsidRPr="00853482" w14:paraId="065A4E98" w14:textId="77777777" w:rsidTr="00E856BA">
        <w:tc>
          <w:tcPr>
            <w:tcW w:w="1555" w:type="dxa"/>
            <w:shd w:val="clear" w:color="auto" w:fill="FFFFFF"/>
          </w:tcPr>
          <w:p w14:paraId="152E6A5C" w14:textId="77777777" w:rsidR="00C064EF" w:rsidRPr="00853482" w:rsidRDefault="00C064EF" w:rsidP="00E856BA">
            <w:pPr>
              <w:spacing w:after="0" w:line="240" w:lineRule="auto"/>
              <w:rPr>
                <w:sz w:val="16"/>
              </w:rPr>
            </w:pPr>
          </w:p>
        </w:tc>
        <w:tc>
          <w:tcPr>
            <w:tcW w:w="596" w:type="dxa"/>
            <w:shd w:val="clear" w:color="auto" w:fill="FFFFFF"/>
          </w:tcPr>
          <w:p w14:paraId="30B2FC20" w14:textId="77777777" w:rsidR="00C064EF" w:rsidRPr="00853482" w:rsidRDefault="00C064EF" w:rsidP="00E856BA">
            <w:pPr>
              <w:spacing w:after="0" w:line="240" w:lineRule="auto"/>
              <w:rPr>
                <w:sz w:val="16"/>
              </w:rPr>
            </w:pPr>
          </w:p>
        </w:tc>
        <w:tc>
          <w:tcPr>
            <w:tcW w:w="4673" w:type="dxa"/>
            <w:shd w:val="clear" w:color="auto" w:fill="FFFFFF"/>
          </w:tcPr>
          <w:p w14:paraId="5D7F3403" w14:textId="77777777" w:rsidR="00C064EF" w:rsidRPr="00853482" w:rsidRDefault="00C064EF" w:rsidP="00E856BA">
            <w:pPr>
              <w:spacing w:after="0" w:line="240" w:lineRule="auto"/>
              <w:rPr>
                <w:sz w:val="16"/>
              </w:rPr>
            </w:pPr>
          </w:p>
        </w:tc>
        <w:tc>
          <w:tcPr>
            <w:tcW w:w="3094" w:type="dxa"/>
            <w:shd w:val="clear" w:color="auto" w:fill="FFFFFF"/>
          </w:tcPr>
          <w:p w14:paraId="73FB2F81" w14:textId="77777777" w:rsidR="00C064EF" w:rsidRPr="00853482" w:rsidRDefault="00C064EF" w:rsidP="00E856BA">
            <w:pPr>
              <w:spacing w:after="0" w:line="240" w:lineRule="auto"/>
              <w:rPr>
                <w:sz w:val="16"/>
              </w:rPr>
            </w:pPr>
          </w:p>
        </w:tc>
      </w:tr>
      <w:tr w:rsidR="00E67BEB" w:rsidRPr="00853482" w14:paraId="0ED8C3ED" w14:textId="77777777" w:rsidTr="00E856BA">
        <w:tc>
          <w:tcPr>
            <w:tcW w:w="1555" w:type="dxa"/>
            <w:shd w:val="clear" w:color="auto" w:fill="E6E5E3"/>
          </w:tcPr>
          <w:p w14:paraId="5185D1E5" w14:textId="77777777" w:rsidR="00C064EF" w:rsidRPr="00853482" w:rsidRDefault="00C064EF" w:rsidP="00E856BA">
            <w:pPr>
              <w:spacing w:after="0" w:line="240" w:lineRule="auto"/>
              <w:rPr>
                <w:sz w:val="16"/>
              </w:rPr>
            </w:pPr>
          </w:p>
        </w:tc>
        <w:tc>
          <w:tcPr>
            <w:tcW w:w="596" w:type="dxa"/>
            <w:shd w:val="clear" w:color="auto" w:fill="E6E5E3"/>
          </w:tcPr>
          <w:p w14:paraId="15D20C45" w14:textId="77777777" w:rsidR="00C064EF" w:rsidRPr="00853482" w:rsidRDefault="00C064EF" w:rsidP="00E856BA">
            <w:pPr>
              <w:spacing w:after="0" w:line="240" w:lineRule="auto"/>
              <w:rPr>
                <w:sz w:val="16"/>
              </w:rPr>
            </w:pPr>
          </w:p>
        </w:tc>
        <w:tc>
          <w:tcPr>
            <w:tcW w:w="4673" w:type="dxa"/>
            <w:shd w:val="clear" w:color="auto" w:fill="E6E5E3"/>
          </w:tcPr>
          <w:p w14:paraId="362D70E2" w14:textId="77777777" w:rsidR="00C064EF" w:rsidRPr="00853482" w:rsidRDefault="00C064EF" w:rsidP="00E856BA">
            <w:pPr>
              <w:spacing w:after="0" w:line="240" w:lineRule="auto"/>
              <w:rPr>
                <w:sz w:val="16"/>
              </w:rPr>
            </w:pPr>
          </w:p>
        </w:tc>
        <w:tc>
          <w:tcPr>
            <w:tcW w:w="3094" w:type="dxa"/>
            <w:shd w:val="clear" w:color="auto" w:fill="E6E5E3"/>
          </w:tcPr>
          <w:p w14:paraId="08506253" w14:textId="77777777" w:rsidR="00C064EF" w:rsidRPr="00853482" w:rsidRDefault="00C064EF" w:rsidP="00E856BA">
            <w:pPr>
              <w:spacing w:after="0" w:line="240" w:lineRule="auto"/>
              <w:rPr>
                <w:sz w:val="16"/>
              </w:rPr>
            </w:pPr>
          </w:p>
        </w:tc>
      </w:tr>
      <w:tr w:rsidR="00E67BEB" w:rsidRPr="00853482" w14:paraId="4D41B332" w14:textId="77777777" w:rsidTr="00E856BA">
        <w:tc>
          <w:tcPr>
            <w:tcW w:w="1555" w:type="dxa"/>
            <w:shd w:val="clear" w:color="auto" w:fill="FFFFFF"/>
          </w:tcPr>
          <w:p w14:paraId="2CE1104C" w14:textId="77777777" w:rsidR="00C064EF" w:rsidRPr="00853482" w:rsidRDefault="00C064EF" w:rsidP="00E856BA">
            <w:pPr>
              <w:spacing w:after="0" w:line="240" w:lineRule="auto"/>
              <w:rPr>
                <w:sz w:val="16"/>
              </w:rPr>
            </w:pPr>
          </w:p>
        </w:tc>
        <w:tc>
          <w:tcPr>
            <w:tcW w:w="596" w:type="dxa"/>
            <w:shd w:val="clear" w:color="auto" w:fill="FFFFFF"/>
          </w:tcPr>
          <w:p w14:paraId="513B0C19" w14:textId="77777777" w:rsidR="00C064EF" w:rsidRPr="00853482" w:rsidRDefault="00C064EF" w:rsidP="00E856BA">
            <w:pPr>
              <w:spacing w:after="0" w:line="240" w:lineRule="auto"/>
              <w:rPr>
                <w:sz w:val="16"/>
              </w:rPr>
            </w:pPr>
          </w:p>
        </w:tc>
        <w:tc>
          <w:tcPr>
            <w:tcW w:w="4673" w:type="dxa"/>
            <w:shd w:val="clear" w:color="auto" w:fill="FFFFFF"/>
          </w:tcPr>
          <w:p w14:paraId="614C08C6" w14:textId="77777777" w:rsidR="00C064EF" w:rsidRPr="00853482" w:rsidRDefault="00C064EF" w:rsidP="00E856BA">
            <w:pPr>
              <w:spacing w:after="0" w:line="240" w:lineRule="auto"/>
              <w:rPr>
                <w:sz w:val="16"/>
              </w:rPr>
            </w:pPr>
          </w:p>
        </w:tc>
        <w:tc>
          <w:tcPr>
            <w:tcW w:w="3094" w:type="dxa"/>
            <w:shd w:val="clear" w:color="auto" w:fill="FFFFFF"/>
          </w:tcPr>
          <w:p w14:paraId="3CF99123" w14:textId="77777777" w:rsidR="00C064EF" w:rsidRPr="00853482" w:rsidRDefault="00C064EF" w:rsidP="00E856BA">
            <w:pPr>
              <w:spacing w:after="0" w:line="240" w:lineRule="auto"/>
              <w:rPr>
                <w:sz w:val="16"/>
              </w:rPr>
            </w:pPr>
          </w:p>
        </w:tc>
      </w:tr>
      <w:tr w:rsidR="00E67BEB" w:rsidRPr="00853482" w14:paraId="3AFA1963" w14:textId="77777777" w:rsidTr="00E856BA">
        <w:tc>
          <w:tcPr>
            <w:tcW w:w="1555" w:type="dxa"/>
            <w:shd w:val="clear" w:color="auto" w:fill="E6E5E3"/>
          </w:tcPr>
          <w:p w14:paraId="6C8469F1" w14:textId="77777777" w:rsidR="00C064EF" w:rsidRPr="00853482" w:rsidRDefault="00C064EF" w:rsidP="00E856BA">
            <w:pPr>
              <w:spacing w:after="0" w:line="240" w:lineRule="auto"/>
              <w:rPr>
                <w:sz w:val="16"/>
              </w:rPr>
            </w:pPr>
          </w:p>
        </w:tc>
        <w:tc>
          <w:tcPr>
            <w:tcW w:w="596" w:type="dxa"/>
            <w:shd w:val="clear" w:color="auto" w:fill="E6E5E3"/>
          </w:tcPr>
          <w:p w14:paraId="2EE12828" w14:textId="77777777" w:rsidR="00C064EF" w:rsidRPr="00853482" w:rsidRDefault="00C064EF" w:rsidP="00E856BA">
            <w:pPr>
              <w:spacing w:after="0" w:line="240" w:lineRule="auto"/>
              <w:rPr>
                <w:sz w:val="16"/>
              </w:rPr>
            </w:pPr>
          </w:p>
        </w:tc>
        <w:tc>
          <w:tcPr>
            <w:tcW w:w="4673" w:type="dxa"/>
            <w:shd w:val="clear" w:color="auto" w:fill="E6E5E3"/>
          </w:tcPr>
          <w:p w14:paraId="0ECE45B3" w14:textId="77777777" w:rsidR="00C064EF" w:rsidRPr="00853482" w:rsidRDefault="00C064EF" w:rsidP="00E856BA">
            <w:pPr>
              <w:spacing w:after="0" w:line="240" w:lineRule="auto"/>
              <w:rPr>
                <w:sz w:val="16"/>
              </w:rPr>
            </w:pPr>
          </w:p>
        </w:tc>
        <w:tc>
          <w:tcPr>
            <w:tcW w:w="3094" w:type="dxa"/>
            <w:shd w:val="clear" w:color="auto" w:fill="E6E5E3"/>
          </w:tcPr>
          <w:p w14:paraId="1A549C3A" w14:textId="77777777" w:rsidR="00C064EF" w:rsidRPr="00853482" w:rsidRDefault="00C064EF" w:rsidP="00E856BA">
            <w:pPr>
              <w:spacing w:after="0" w:line="240" w:lineRule="auto"/>
              <w:rPr>
                <w:sz w:val="16"/>
              </w:rPr>
            </w:pPr>
          </w:p>
        </w:tc>
      </w:tr>
      <w:tr w:rsidR="00E67BEB" w:rsidRPr="00853482" w14:paraId="454EED93" w14:textId="77777777" w:rsidTr="00E856BA">
        <w:tc>
          <w:tcPr>
            <w:tcW w:w="1555" w:type="dxa"/>
            <w:shd w:val="clear" w:color="auto" w:fill="FFFFFF"/>
          </w:tcPr>
          <w:p w14:paraId="27ACCD46" w14:textId="77777777" w:rsidR="00C064EF" w:rsidRPr="00853482" w:rsidRDefault="00C064EF" w:rsidP="00E856BA">
            <w:pPr>
              <w:spacing w:after="0" w:line="240" w:lineRule="auto"/>
              <w:rPr>
                <w:sz w:val="16"/>
              </w:rPr>
            </w:pPr>
          </w:p>
        </w:tc>
        <w:tc>
          <w:tcPr>
            <w:tcW w:w="596" w:type="dxa"/>
            <w:shd w:val="clear" w:color="auto" w:fill="FFFFFF"/>
          </w:tcPr>
          <w:p w14:paraId="2B4BB5E5" w14:textId="77777777" w:rsidR="00C064EF" w:rsidRPr="00853482" w:rsidRDefault="00C064EF" w:rsidP="00E856BA">
            <w:pPr>
              <w:spacing w:after="0" w:line="240" w:lineRule="auto"/>
              <w:rPr>
                <w:sz w:val="16"/>
              </w:rPr>
            </w:pPr>
          </w:p>
        </w:tc>
        <w:tc>
          <w:tcPr>
            <w:tcW w:w="4673" w:type="dxa"/>
            <w:shd w:val="clear" w:color="auto" w:fill="FFFFFF"/>
          </w:tcPr>
          <w:p w14:paraId="128DE644" w14:textId="77777777" w:rsidR="00C064EF" w:rsidRPr="00853482" w:rsidRDefault="00C064EF" w:rsidP="00E856BA">
            <w:pPr>
              <w:spacing w:after="0" w:line="240" w:lineRule="auto"/>
              <w:rPr>
                <w:sz w:val="16"/>
              </w:rPr>
            </w:pPr>
          </w:p>
        </w:tc>
        <w:tc>
          <w:tcPr>
            <w:tcW w:w="3094" w:type="dxa"/>
            <w:shd w:val="clear" w:color="auto" w:fill="FFFFFF"/>
          </w:tcPr>
          <w:p w14:paraId="68C76A89" w14:textId="77777777" w:rsidR="00C064EF" w:rsidRPr="00853482" w:rsidRDefault="00C064EF" w:rsidP="00E856BA">
            <w:pPr>
              <w:spacing w:after="0" w:line="240" w:lineRule="auto"/>
              <w:rPr>
                <w:sz w:val="16"/>
              </w:rPr>
            </w:pPr>
          </w:p>
        </w:tc>
      </w:tr>
      <w:tr w:rsidR="00E67BEB" w:rsidRPr="00853482" w14:paraId="4040D2EA" w14:textId="77777777" w:rsidTr="00E856BA">
        <w:tc>
          <w:tcPr>
            <w:tcW w:w="1555" w:type="dxa"/>
            <w:shd w:val="clear" w:color="auto" w:fill="E6E5E3"/>
          </w:tcPr>
          <w:p w14:paraId="7FFCF824" w14:textId="77777777" w:rsidR="00C064EF" w:rsidRPr="00853482" w:rsidRDefault="00C064EF" w:rsidP="00E856BA">
            <w:pPr>
              <w:spacing w:after="0" w:line="240" w:lineRule="auto"/>
              <w:rPr>
                <w:sz w:val="16"/>
              </w:rPr>
            </w:pPr>
          </w:p>
        </w:tc>
        <w:tc>
          <w:tcPr>
            <w:tcW w:w="596" w:type="dxa"/>
            <w:shd w:val="clear" w:color="auto" w:fill="E6E5E3"/>
          </w:tcPr>
          <w:p w14:paraId="26C871D1" w14:textId="77777777" w:rsidR="00C064EF" w:rsidRPr="00853482" w:rsidRDefault="00C064EF" w:rsidP="00E856BA">
            <w:pPr>
              <w:spacing w:after="0" w:line="240" w:lineRule="auto"/>
              <w:rPr>
                <w:sz w:val="16"/>
              </w:rPr>
            </w:pPr>
          </w:p>
        </w:tc>
        <w:tc>
          <w:tcPr>
            <w:tcW w:w="4673" w:type="dxa"/>
            <w:shd w:val="clear" w:color="auto" w:fill="E6E5E3"/>
          </w:tcPr>
          <w:p w14:paraId="72C338C3" w14:textId="77777777" w:rsidR="00C064EF" w:rsidRPr="00853482" w:rsidRDefault="00C064EF" w:rsidP="00E856BA">
            <w:pPr>
              <w:spacing w:after="0" w:line="240" w:lineRule="auto"/>
              <w:rPr>
                <w:sz w:val="16"/>
              </w:rPr>
            </w:pPr>
          </w:p>
        </w:tc>
        <w:tc>
          <w:tcPr>
            <w:tcW w:w="3094" w:type="dxa"/>
            <w:shd w:val="clear" w:color="auto" w:fill="E6E5E3"/>
          </w:tcPr>
          <w:p w14:paraId="466588E0" w14:textId="77777777" w:rsidR="00C064EF" w:rsidRPr="00853482" w:rsidRDefault="00C064EF" w:rsidP="00E856BA">
            <w:pPr>
              <w:spacing w:after="0" w:line="240" w:lineRule="auto"/>
              <w:rPr>
                <w:sz w:val="16"/>
              </w:rPr>
            </w:pPr>
          </w:p>
        </w:tc>
      </w:tr>
      <w:tr w:rsidR="00E67BEB" w:rsidRPr="00853482" w14:paraId="5944D74C" w14:textId="77777777" w:rsidTr="00E856BA">
        <w:tc>
          <w:tcPr>
            <w:tcW w:w="1555" w:type="dxa"/>
            <w:shd w:val="clear" w:color="auto" w:fill="FFFFFF"/>
          </w:tcPr>
          <w:p w14:paraId="11E8372C" w14:textId="77777777" w:rsidR="00C064EF" w:rsidRPr="00853482" w:rsidRDefault="00C064EF" w:rsidP="00E856BA">
            <w:pPr>
              <w:spacing w:after="0" w:line="240" w:lineRule="auto"/>
              <w:rPr>
                <w:sz w:val="16"/>
              </w:rPr>
            </w:pPr>
          </w:p>
        </w:tc>
        <w:tc>
          <w:tcPr>
            <w:tcW w:w="596" w:type="dxa"/>
            <w:shd w:val="clear" w:color="auto" w:fill="FFFFFF"/>
          </w:tcPr>
          <w:p w14:paraId="1499567F" w14:textId="77777777" w:rsidR="00C064EF" w:rsidRPr="00853482" w:rsidRDefault="00C064EF" w:rsidP="00E856BA">
            <w:pPr>
              <w:spacing w:after="0" w:line="240" w:lineRule="auto"/>
              <w:rPr>
                <w:sz w:val="16"/>
              </w:rPr>
            </w:pPr>
          </w:p>
        </w:tc>
        <w:tc>
          <w:tcPr>
            <w:tcW w:w="4673" w:type="dxa"/>
            <w:shd w:val="clear" w:color="auto" w:fill="FFFFFF"/>
          </w:tcPr>
          <w:p w14:paraId="599812DD" w14:textId="77777777" w:rsidR="00C064EF" w:rsidRPr="00853482" w:rsidRDefault="00C064EF" w:rsidP="00E856BA">
            <w:pPr>
              <w:spacing w:after="0" w:line="240" w:lineRule="auto"/>
              <w:rPr>
                <w:sz w:val="16"/>
              </w:rPr>
            </w:pPr>
          </w:p>
        </w:tc>
        <w:tc>
          <w:tcPr>
            <w:tcW w:w="3094" w:type="dxa"/>
            <w:shd w:val="clear" w:color="auto" w:fill="FFFFFF"/>
          </w:tcPr>
          <w:p w14:paraId="3A188220" w14:textId="77777777" w:rsidR="00C064EF" w:rsidRPr="00853482" w:rsidRDefault="00C064EF" w:rsidP="00E856BA">
            <w:pPr>
              <w:spacing w:after="0" w:line="240" w:lineRule="auto"/>
              <w:rPr>
                <w:sz w:val="16"/>
              </w:rPr>
            </w:pPr>
          </w:p>
        </w:tc>
      </w:tr>
      <w:tr w:rsidR="00E67BEB" w:rsidRPr="00853482" w14:paraId="5C91BD5F" w14:textId="77777777" w:rsidTr="00E856BA">
        <w:tc>
          <w:tcPr>
            <w:tcW w:w="1555" w:type="dxa"/>
            <w:shd w:val="clear" w:color="auto" w:fill="E6E5E3"/>
          </w:tcPr>
          <w:p w14:paraId="41045800" w14:textId="77777777" w:rsidR="00C064EF" w:rsidRPr="00853482" w:rsidRDefault="00C064EF" w:rsidP="00E856BA">
            <w:pPr>
              <w:spacing w:after="0" w:line="240" w:lineRule="auto"/>
              <w:rPr>
                <w:sz w:val="16"/>
              </w:rPr>
            </w:pPr>
          </w:p>
        </w:tc>
        <w:tc>
          <w:tcPr>
            <w:tcW w:w="596" w:type="dxa"/>
            <w:shd w:val="clear" w:color="auto" w:fill="E6E5E3"/>
          </w:tcPr>
          <w:p w14:paraId="5EB0C639" w14:textId="77777777" w:rsidR="00C064EF" w:rsidRPr="00853482" w:rsidRDefault="00C064EF" w:rsidP="00E856BA">
            <w:pPr>
              <w:spacing w:after="0" w:line="240" w:lineRule="auto"/>
              <w:rPr>
                <w:sz w:val="16"/>
              </w:rPr>
            </w:pPr>
          </w:p>
        </w:tc>
        <w:tc>
          <w:tcPr>
            <w:tcW w:w="4673" w:type="dxa"/>
            <w:shd w:val="clear" w:color="auto" w:fill="E6E5E3"/>
          </w:tcPr>
          <w:p w14:paraId="3EB16AD3" w14:textId="77777777" w:rsidR="00C064EF" w:rsidRPr="00853482" w:rsidRDefault="00C064EF" w:rsidP="00E856BA">
            <w:pPr>
              <w:spacing w:after="0" w:line="240" w:lineRule="auto"/>
              <w:rPr>
                <w:sz w:val="16"/>
              </w:rPr>
            </w:pPr>
          </w:p>
        </w:tc>
        <w:tc>
          <w:tcPr>
            <w:tcW w:w="3094" w:type="dxa"/>
            <w:shd w:val="clear" w:color="auto" w:fill="E6E5E3"/>
          </w:tcPr>
          <w:p w14:paraId="375BECA1" w14:textId="77777777" w:rsidR="00C064EF" w:rsidRPr="00853482" w:rsidRDefault="00C064EF" w:rsidP="00E856BA">
            <w:pPr>
              <w:spacing w:after="0" w:line="240" w:lineRule="auto"/>
              <w:rPr>
                <w:sz w:val="16"/>
              </w:rPr>
            </w:pPr>
          </w:p>
        </w:tc>
      </w:tr>
      <w:tr w:rsidR="00E67BEB" w:rsidRPr="00853482" w14:paraId="68CC01F9" w14:textId="77777777" w:rsidTr="00E856BA">
        <w:tc>
          <w:tcPr>
            <w:tcW w:w="1555" w:type="dxa"/>
            <w:shd w:val="clear" w:color="auto" w:fill="FFFFFF"/>
          </w:tcPr>
          <w:p w14:paraId="5E1ABA08" w14:textId="77777777" w:rsidR="00C064EF" w:rsidRPr="00853482" w:rsidRDefault="00C064EF" w:rsidP="00E856BA">
            <w:pPr>
              <w:spacing w:after="0" w:line="240" w:lineRule="auto"/>
              <w:rPr>
                <w:sz w:val="16"/>
              </w:rPr>
            </w:pPr>
          </w:p>
        </w:tc>
        <w:tc>
          <w:tcPr>
            <w:tcW w:w="596" w:type="dxa"/>
            <w:shd w:val="clear" w:color="auto" w:fill="FFFFFF"/>
          </w:tcPr>
          <w:p w14:paraId="425F9A8D" w14:textId="77777777" w:rsidR="00C064EF" w:rsidRPr="00853482" w:rsidRDefault="00C064EF" w:rsidP="00E856BA">
            <w:pPr>
              <w:spacing w:after="0" w:line="240" w:lineRule="auto"/>
              <w:rPr>
                <w:sz w:val="16"/>
              </w:rPr>
            </w:pPr>
          </w:p>
        </w:tc>
        <w:tc>
          <w:tcPr>
            <w:tcW w:w="4673" w:type="dxa"/>
            <w:shd w:val="clear" w:color="auto" w:fill="FFFFFF"/>
          </w:tcPr>
          <w:p w14:paraId="68B8DE4C" w14:textId="77777777" w:rsidR="00C064EF" w:rsidRPr="00853482" w:rsidRDefault="00C064EF" w:rsidP="00E856BA">
            <w:pPr>
              <w:spacing w:after="0" w:line="240" w:lineRule="auto"/>
              <w:rPr>
                <w:sz w:val="16"/>
              </w:rPr>
            </w:pPr>
          </w:p>
        </w:tc>
        <w:tc>
          <w:tcPr>
            <w:tcW w:w="3094" w:type="dxa"/>
            <w:shd w:val="clear" w:color="auto" w:fill="FFFFFF"/>
          </w:tcPr>
          <w:p w14:paraId="173509F7" w14:textId="77777777" w:rsidR="00C064EF" w:rsidRPr="00853482" w:rsidRDefault="00C064EF" w:rsidP="00E856BA">
            <w:pPr>
              <w:spacing w:after="0" w:line="240" w:lineRule="auto"/>
              <w:rPr>
                <w:sz w:val="16"/>
              </w:rPr>
            </w:pPr>
          </w:p>
        </w:tc>
      </w:tr>
    </w:tbl>
    <w:p w14:paraId="7574A4F7" w14:textId="77777777" w:rsidR="00C064EF" w:rsidRPr="00853482" w:rsidRDefault="00C064EF" w:rsidP="009B6814">
      <w:pPr>
        <w:rPr>
          <w:rFonts w:ascii="Tahoma" w:hAnsi="Tahoma" w:cs="Tahoma"/>
          <w:color w:val="200C4C"/>
        </w:rPr>
      </w:pPr>
    </w:p>
    <w:p w14:paraId="727D5AE9" w14:textId="27A75A27" w:rsidR="00AD5AD8" w:rsidRPr="00853482" w:rsidRDefault="00AD5AD8" w:rsidP="009B6814">
      <w:pPr>
        <w:rPr>
          <w:rFonts w:ascii="Tahoma" w:hAnsi="Tahoma" w:cs="Tahoma"/>
          <w:color w:val="200C4C"/>
        </w:rPr>
      </w:pPr>
    </w:p>
    <w:p w14:paraId="16E98D12" w14:textId="77777777" w:rsidR="00C064EF" w:rsidRPr="00853482" w:rsidRDefault="00C064EF" w:rsidP="00C064EF">
      <w:pPr>
        <w:pStyle w:val="Appendixheading"/>
      </w:pPr>
      <w:bookmarkStart w:id="110" w:name="_Toc129016600"/>
      <w:bookmarkStart w:id="111" w:name="_Toc129016873"/>
      <w:bookmarkStart w:id="112" w:name="_Toc210825937"/>
      <w:r w:rsidRPr="00853482">
        <w:lastRenderedPageBreak/>
        <w:t>Site restrictions and legislative matters</w:t>
      </w:r>
      <w:bookmarkEnd w:id="110"/>
      <w:bookmarkEnd w:id="111"/>
      <w:bookmarkEnd w:id="11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Look w:val="04A0" w:firstRow="1" w:lastRow="0" w:firstColumn="1" w:lastColumn="0" w:noHBand="0" w:noVBand="1"/>
      </w:tblPr>
      <w:tblGrid>
        <w:gridCol w:w="1531"/>
        <w:gridCol w:w="590"/>
        <w:gridCol w:w="4598"/>
        <w:gridCol w:w="2909"/>
      </w:tblGrid>
      <w:tr w:rsidR="00E67BEB" w:rsidRPr="00853482" w14:paraId="1DF8EA93" w14:textId="77777777" w:rsidTr="00E856BA">
        <w:tc>
          <w:tcPr>
            <w:tcW w:w="1555" w:type="dxa"/>
            <w:shd w:val="clear" w:color="auto" w:fill="200C4C"/>
          </w:tcPr>
          <w:p w14:paraId="18D5B067" w14:textId="77777777" w:rsidR="00C064EF" w:rsidRPr="00853482" w:rsidRDefault="00C064EF" w:rsidP="00E856BA">
            <w:pPr>
              <w:spacing w:after="0" w:line="240" w:lineRule="auto"/>
              <w:rPr>
                <w:b/>
                <w:color w:val="FFFFFF"/>
                <w:sz w:val="16"/>
              </w:rPr>
            </w:pPr>
            <w:r w:rsidRPr="00853482">
              <w:rPr>
                <w:b/>
                <w:color w:val="FFFFFF"/>
                <w:sz w:val="16"/>
              </w:rPr>
              <w:t>Ref</w:t>
            </w:r>
          </w:p>
        </w:tc>
        <w:tc>
          <w:tcPr>
            <w:tcW w:w="596" w:type="dxa"/>
            <w:shd w:val="clear" w:color="auto" w:fill="200C4C"/>
          </w:tcPr>
          <w:p w14:paraId="58DD101F" w14:textId="77777777" w:rsidR="00C064EF" w:rsidRPr="00853482" w:rsidRDefault="00C064EF" w:rsidP="00E856BA">
            <w:pPr>
              <w:spacing w:after="0" w:line="240" w:lineRule="auto"/>
              <w:rPr>
                <w:b/>
                <w:color w:val="FFFFFF"/>
                <w:sz w:val="16"/>
              </w:rPr>
            </w:pPr>
            <w:r w:rsidRPr="00853482">
              <w:rPr>
                <w:b/>
                <w:color w:val="FFFFFF"/>
                <w:sz w:val="16"/>
              </w:rPr>
              <w:t>Rev</w:t>
            </w:r>
          </w:p>
        </w:tc>
        <w:tc>
          <w:tcPr>
            <w:tcW w:w="4673" w:type="dxa"/>
            <w:shd w:val="clear" w:color="auto" w:fill="200C4C"/>
          </w:tcPr>
          <w:p w14:paraId="33C051A6" w14:textId="77777777" w:rsidR="00C064EF" w:rsidRPr="00853482" w:rsidRDefault="00C064EF" w:rsidP="00E856BA">
            <w:pPr>
              <w:spacing w:after="0" w:line="240" w:lineRule="auto"/>
              <w:rPr>
                <w:b/>
                <w:color w:val="FFFFFF"/>
                <w:sz w:val="16"/>
              </w:rPr>
            </w:pPr>
            <w:r w:rsidRPr="00853482">
              <w:rPr>
                <w:b/>
                <w:color w:val="FFFFFF"/>
                <w:sz w:val="16"/>
              </w:rPr>
              <w:t>Title</w:t>
            </w:r>
          </w:p>
        </w:tc>
        <w:tc>
          <w:tcPr>
            <w:tcW w:w="2952" w:type="dxa"/>
            <w:shd w:val="clear" w:color="auto" w:fill="200C4C"/>
          </w:tcPr>
          <w:p w14:paraId="740925B8" w14:textId="77777777" w:rsidR="00C064EF" w:rsidRPr="00853482" w:rsidRDefault="00C064EF" w:rsidP="00E856BA">
            <w:pPr>
              <w:spacing w:after="0" w:line="240" w:lineRule="auto"/>
              <w:rPr>
                <w:b/>
                <w:color w:val="FFFFFF"/>
                <w:sz w:val="16"/>
              </w:rPr>
            </w:pPr>
            <w:r w:rsidRPr="00853482">
              <w:rPr>
                <w:b/>
                <w:color w:val="FFFFFF"/>
                <w:sz w:val="16"/>
              </w:rPr>
              <w:t>Company</w:t>
            </w:r>
          </w:p>
        </w:tc>
      </w:tr>
      <w:tr w:rsidR="00E67BEB" w:rsidRPr="00853482" w14:paraId="03626A15" w14:textId="77777777" w:rsidTr="00E856BA">
        <w:tc>
          <w:tcPr>
            <w:tcW w:w="1555" w:type="dxa"/>
            <w:shd w:val="clear" w:color="auto" w:fill="E6E5E3"/>
          </w:tcPr>
          <w:p w14:paraId="714BBE13" w14:textId="77777777" w:rsidR="00C064EF" w:rsidRPr="00853482" w:rsidRDefault="00C064EF" w:rsidP="00E856BA">
            <w:pPr>
              <w:spacing w:after="0" w:line="240" w:lineRule="auto"/>
              <w:rPr>
                <w:sz w:val="16"/>
              </w:rPr>
            </w:pPr>
          </w:p>
        </w:tc>
        <w:tc>
          <w:tcPr>
            <w:tcW w:w="596" w:type="dxa"/>
            <w:shd w:val="clear" w:color="auto" w:fill="E6E5E3"/>
          </w:tcPr>
          <w:p w14:paraId="01C7D358" w14:textId="77777777" w:rsidR="00C064EF" w:rsidRPr="00853482" w:rsidRDefault="00C064EF" w:rsidP="00E856BA">
            <w:pPr>
              <w:spacing w:after="0" w:line="240" w:lineRule="auto"/>
              <w:rPr>
                <w:sz w:val="16"/>
              </w:rPr>
            </w:pPr>
          </w:p>
        </w:tc>
        <w:tc>
          <w:tcPr>
            <w:tcW w:w="4673" w:type="dxa"/>
            <w:shd w:val="clear" w:color="auto" w:fill="E6E5E3"/>
          </w:tcPr>
          <w:p w14:paraId="6A0394EF" w14:textId="6495016A" w:rsidR="00C064EF" w:rsidRPr="00853482" w:rsidRDefault="000B2900" w:rsidP="00E856BA">
            <w:pPr>
              <w:spacing w:after="0" w:line="240" w:lineRule="auto"/>
              <w:rPr>
                <w:sz w:val="16"/>
              </w:rPr>
            </w:pPr>
            <w:r w:rsidRPr="00853482">
              <w:t>Not available</w:t>
            </w:r>
            <w:r w:rsidR="00B84392" w:rsidRPr="00853482">
              <w:t xml:space="preserve"> at this stage</w:t>
            </w:r>
          </w:p>
        </w:tc>
        <w:tc>
          <w:tcPr>
            <w:tcW w:w="2952" w:type="dxa"/>
            <w:shd w:val="clear" w:color="auto" w:fill="E6E5E3"/>
          </w:tcPr>
          <w:p w14:paraId="267576FC" w14:textId="77777777" w:rsidR="00C064EF" w:rsidRPr="00853482" w:rsidRDefault="00C064EF" w:rsidP="00E856BA">
            <w:pPr>
              <w:spacing w:after="0" w:line="240" w:lineRule="auto"/>
              <w:rPr>
                <w:sz w:val="16"/>
              </w:rPr>
            </w:pPr>
          </w:p>
        </w:tc>
      </w:tr>
      <w:tr w:rsidR="00E67BEB" w:rsidRPr="00853482" w14:paraId="5AB5580D" w14:textId="77777777" w:rsidTr="00E856BA">
        <w:tc>
          <w:tcPr>
            <w:tcW w:w="1555" w:type="dxa"/>
            <w:shd w:val="clear" w:color="auto" w:fill="FFFFFF"/>
          </w:tcPr>
          <w:p w14:paraId="718C5482" w14:textId="77777777" w:rsidR="00C064EF" w:rsidRPr="00853482" w:rsidRDefault="00C064EF" w:rsidP="00E856BA">
            <w:pPr>
              <w:spacing w:after="0" w:line="240" w:lineRule="auto"/>
              <w:rPr>
                <w:sz w:val="16"/>
              </w:rPr>
            </w:pPr>
          </w:p>
        </w:tc>
        <w:tc>
          <w:tcPr>
            <w:tcW w:w="596" w:type="dxa"/>
            <w:shd w:val="clear" w:color="auto" w:fill="FFFFFF"/>
          </w:tcPr>
          <w:p w14:paraId="2F92F7DD" w14:textId="77777777" w:rsidR="00C064EF" w:rsidRPr="00853482" w:rsidRDefault="00C064EF" w:rsidP="00E856BA">
            <w:pPr>
              <w:spacing w:after="0" w:line="240" w:lineRule="auto"/>
              <w:rPr>
                <w:sz w:val="16"/>
              </w:rPr>
            </w:pPr>
          </w:p>
        </w:tc>
        <w:tc>
          <w:tcPr>
            <w:tcW w:w="4673" w:type="dxa"/>
            <w:shd w:val="clear" w:color="auto" w:fill="FFFFFF"/>
          </w:tcPr>
          <w:p w14:paraId="343B9DD8" w14:textId="77777777" w:rsidR="00C064EF" w:rsidRPr="00853482" w:rsidRDefault="00C064EF" w:rsidP="00E856BA">
            <w:pPr>
              <w:spacing w:after="0" w:line="240" w:lineRule="auto"/>
              <w:rPr>
                <w:sz w:val="16"/>
              </w:rPr>
            </w:pPr>
          </w:p>
        </w:tc>
        <w:tc>
          <w:tcPr>
            <w:tcW w:w="2952" w:type="dxa"/>
            <w:shd w:val="clear" w:color="auto" w:fill="FFFFFF"/>
          </w:tcPr>
          <w:p w14:paraId="6E234906" w14:textId="77777777" w:rsidR="00C064EF" w:rsidRPr="00853482" w:rsidRDefault="00C064EF" w:rsidP="00E856BA">
            <w:pPr>
              <w:spacing w:after="0" w:line="240" w:lineRule="auto"/>
              <w:rPr>
                <w:sz w:val="16"/>
              </w:rPr>
            </w:pPr>
          </w:p>
        </w:tc>
      </w:tr>
      <w:tr w:rsidR="00E67BEB" w:rsidRPr="00853482" w14:paraId="0059C03E" w14:textId="77777777" w:rsidTr="00E856BA">
        <w:tc>
          <w:tcPr>
            <w:tcW w:w="1555" w:type="dxa"/>
            <w:shd w:val="clear" w:color="auto" w:fill="E6E5E3"/>
          </w:tcPr>
          <w:p w14:paraId="79FFC1B6" w14:textId="77777777" w:rsidR="00C064EF" w:rsidRPr="00853482" w:rsidRDefault="00C064EF" w:rsidP="00E856BA">
            <w:pPr>
              <w:spacing w:after="0" w:line="240" w:lineRule="auto"/>
              <w:rPr>
                <w:sz w:val="16"/>
              </w:rPr>
            </w:pPr>
          </w:p>
        </w:tc>
        <w:tc>
          <w:tcPr>
            <w:tcW w:w="596" w:type="dxa"/>
            <w:shd w:val="clear" w:color="auto" w:fill="E6E5E3"/>
          </w:tcPr>
          <w:p w14:paraId="63B75EE6" w14:textId="77777777" w:rsidR="00C064EF" w:rsidRPr="00853482" w:rsidRDefault="00C064EF" w:rsidP="00E856BA">
            <w:pPr>
              <w:spacing w:after="0" w:line="240" w:lineRule="auto"/>
              <w:rPr>
                <w:sz w:val="16"/>
              </w:rPr>
            </w:pPr>
          </w:p>
        </w:tc>
        <w:tc>
          <w:tcPr>
            <w:tcW w:w="4673" w:type="dxa"/>
            <w:shd w:val="clear" w:color="auto" w:fill="E6E5E3"/>
          </w:tcPr>
          <w:p w14:paraId="0CC07A18" w14:textId="77777777" w:rsidR="00C064EF" w:rsidRPr="00853482" w:rsidRDefault="00C064EF" w:rsidP="00E856BA">
            <w:pPr>
              <w:spacing w:after="0" w:line="240" w:lineRule="auto"/>
              <w:rPr>
                <w:sz w:val="16"/>
              </w:rPr>
            </w:pPr>
          </w:p>
        </w:tc>
        <w:tc>
          <w:tcPr>
            <w:tcW w:w="2952" w:type="dxa"/>
            <w:shd w:val="clear" w:color="auto" w:fill="E6E5E3"/>
          </w:tcPr>
          <w:p w14:paraId="4F18AAB5" w14:textId="77777777" w:rsidR="00C064EF" w:rsidRPr="00853482" w:rsidRDefault="00C064EF" w:rsidP="00E856BA">
            <w:pPr>
              <w:spacing w:after="0" w:line="240" w:lineRule="auto"/>
              <w:rPr>
                <w:sz w:val="16"/>
              </w:rPr>
            </w:pPr>
          </w:p>
        </w:tc>
      </w:tr>
      <w:tr w:rsidR="00E67BEB" w:rsidRPr="00853482" w14:paraId="5187DD5F" w14:textId="77777777" w:rsidTr="00E856BA">
        <w:tc>
          <w:tcPr>
            <w:tcW w:w="1555" w:type="dxa"/>
            <w:shd w:val="clear" w:color="auto" w:fill="FFFFFF"/>
          </w:tcPr>
          <w:p w14:paraId="0E30BFE0" w14:textId="77777777" w:rsidR="00C064EF" w:rsidRPr="00853482" w:rsidRDefault="00C064EF" w:rsidP="00E856BA">
            <w:pPr>
              <w:spacing w:after="0" w:line="240" w:lineRule="auto"/>
              <w:rPr>
                <w:sz w:val="16"/>
              </w:rPr>
            </w:pPr>
          </w:p>
        </w:tc>
        <w:tc>
          <w:tcPr>
            <w:tcW w:w="596" w:type="dxa"/>
            <w:shd w:val="clear" w:color="auto" w:fill="FFFFFF"/>
          </w:tcPr>
          <w:p w14:paraId="7F3DB470" w14:textId="77777777" w:rsidR="00C064EF" w:rsidRPr="00853482" w:rsidRDefault="00C064EF" w:rsidP="00E856BA">
            <w:pPr>
              <w:spacing w:after="0" w:line="240" w:lineRule="auto"/>
              <w:rPr>
                <w:sz w:val="16"/>
              </w:rPr>
            </w:pPr>
          </w:p>
        </w:tc>
        <w:tc>
          <w:tcPr>
            <w:tcW w:w="4673" w:type="dxa"/>
            <w:shd w:val="clear" w:color="auto" w:fill="FFFFFF"/>
          </w:tcPr>
          <w:p w14:paraId="7D402081" w14:textId="77777777" w:rsidR="00C064EF" w:rsidRPr="00853482" w:rsidRDefault="00C064EF" w:rsidP="00E856BA">
            <w:pPr>
              <w:spacing w:after="0" w:line="240" w:lineRule="auto"/>
              <w:rPr>
                <w:sz w:val="16"/>
              </w:rPr>
            </w:pPr>
          </w:p>
        </w:tc>
        <w:tc>
          <w:tcPr>
            <w:tcW w:w="2952" w:type="dxa"/>
            <w:shd w:val="clear" w:color="auto" w:fill="FFFFFF"/>
          </w:tcPr>
          <w:p w14:paraId="202BF5F8" w14:textId="77777777" w:rsidR="00C064EF" w:rsidRPr="00853482" w:rsidRDefault="00C064EF" w:rsidP="00E856BA">
            <w:pPr>
              <w:spacing w:after="0" w:line="240" w:lineRule="auto"/>
              <w:rPr>
                <w:sz w:val="16"/>
              </w:rPr>
            </w:pPr>
          </w:p>
        </w:tc>
      </w:tr>
      <w:tr w:rsidR="00E67BEB" w:rsidRPr="00853482" w14:paraId="72700BAA" w14:textId="77777777" w:rsidTr="00E856BA">
        <w:tc>
          <w:tcPr>
            <w:tcW w:w="1555" w:type="dxa"/>
            <w:shd w:val="clear" w:color="auto" w:fill="E6E5E3"/>
          </w:tcPr>
          <w:p w14:paraId="64445AC7" w14:textId="77777777" w:rsidR="00C064EF" w:rsidRPr="00853482" w:rsidRDefault="00C064EF" w:rsidP="00E856BA">
            <w:pPr>
              <w:spacing w:after="0" w:line="240" w:lineRule="auto"/>
              <w:rPr>
                <w:sz w:val="16"/>
              </w:rPr>
            </w:pPr>
          </w:p>
        </w:tc>
        <w:tc>
          <w:tcPr>
            <w:tcW w:w="596" w:type="dxa"/>
            <w:shd w:val="clear" w:color="auto" w:fill="E6E5E3"/>
          </w:tcPr>
          <w:p w14:paraId="2D5B7942" w14:textId="77777777" w:rsidR="00C064EF" w:rsidRPr="00853482" w:rsidRDefault="00C064EF" w:rsidP="00E856BA">
            <w:pPr>
              <w:spacing w:after="0" w:line="240" w:lineRule="auto"/>
              <w:rPr>
                <w:sz w:val="16"/>
              </w:rPr>
            </w:pPr>
          </w:p>
        </w:tc>
        <w:tc>
          <w:tcPr>
            <w:tcW w:w="4673" w:type="dxa"/>
            <w:shd w:val="clear" w:color="auto" w:fill="E6E5E3"/>
          </w:tcPr>
          <w:p w14:paraId="2947A136" w14:textId="77777777" w:rsidR="00C064EF" w:rsidRPr="00853482" w:rsidRDefault="00C064EF" w:rsidP="00E856BA">
            <w:pPr>
              <w:spacing w:after="0" w:line="240" w:lineRule="auto"/>
              <w:rPr>
                <w:sz w:val="16"/>
              </w:rPr>
            </w:pPr>
          </w:p>
        </w:tc>
        <w:tc>
          <w:tcPr>
            <w:tcW w:w="2952" w:type="dxa"/>
            <w:shd w:val="clear" w:color="auto" w:fill="E6E5E3"/>
          </w:tcPr>
          <w:p w14:paraId="3C004BFD" w14:textId="77777777" w:rsidR="00C064EF" w:rsidRPr="00853482" w:rsidRDefault="00C064EF" w:rsidP="00E856BA">
            <w:pPr>
              <w:spacing w:after="0" w:line="240" w:lineRule="auto"/>
              <w:rPr>
                <w:sz w:val="16"/>
              </w:rPr>
            </w:pPr>
          </w:p>
        </w:tc>
      </w:tr>
      <w:tr w:rsidR="00E67BEB" w:rsidRPr="00853482" w14:paraId="5A68EAD3" w14:textId="77777777" w:rsidTr="00E856BA">
        <w:tc>
          <w:tcPr>
            <w:tcW w:w="1555" w:type="dxa"/>
            <w:shd w:val="clear" w:color="auto" w:fill="FFFFFF"/>
          </w:tcPr>
          <w:p w14:paraId="4F7C6208" w14:textId="77777777" w:rsidR="00C064EF" w:rsidRPr="00853482" w:rsidRDefault="00C064EF" w:rsidP="00E856BA">
            <w:pPr>
              <w:spacing w:after="0" w:line="240" w:lineRule="auto"/>
              <w:rPr>
                <w:sz w:val="16"/>
              </w:rPr>
            </w:pPr>
          </w:p>
        </w:tc>
        <w:tc>
          <w:tcPr>
            <w:tcW w:w="596" w:type="dxa"/>
            <w:shd w:val="clear" w:color="auto" w:fill="FFFFFF"/>
          </w:tcPr>
          <w:p w14:paraId="71C9AEAF" w14:textId="77777777" w:rsidR="00C064EF" w:rsidRPr="00853482" w:rsidRDefault="00C064EF" w:rsidP="00E856BA">
            <w:pPr>
              <w:spacing w:after="0" w:line="240" w:lineRule="auto"/>
              <w:rPr>
                <w:sz w:val="16"/>
              </w:rPr>
            </w:pPr>
          </w:p>
        </w:tc>
        <w:tc>
          <w:tcPr>
            <w:tcW w:w="4673" w:type="dxa"/>
            <w:shd w:val="clear" w:color="auto" w:fill="FFFFFF"/>
          </w:tcPr>
          <w:p w14:paraId="613F7159" w14:textId="77777777" w:rsidR="00C064EF" w:rsidRPr="00853482" w:rsidRDefault="00C064EF" w:rsidP="00E856BA">
            <w:pPr>
              <w:spacing w:after="0" w:line="240" w:lineRule="auto"/>
              <w:rPr>
                <w:sz w:val="16"/>
              </w:rPr>
            </w:pPr>
          </w:p>
        </w:tc>
        <w:tc>
          <w:tcPr>
            <w:tcW w:w="2952" w:type="dxa"/>
            <w:shd w:val="clear" w:color="auto" w:fill="FFFFFF"/>
          </w:tcPr>
          <w:p w14:paraId="59EC543F" w14:textId="77777777" w:rsidR="00C064EF" w:rsidRPr="00853482" w:rsidRDefault="00C064EF" w:rsidP="00E856BA">
            <w:pPr>
              <w:spacing w:after="0" w:line="240" w:lineRule="auto"/>
              <w:rPr>
                <w:sz w:val="16"/>
              </w:rPr>
            </w:pPr>
          </w:p>
        </w:tc>
      </w:tr>
      <w:tr w:rsidR="00E67BEB" w:rsidRPr="00853482" w14:paraId="526BF144" w14:textId="77777777" w:rsidTr="00E856BA">
        <w:tc>
          <w:tcPr>
            <w:tcW w:w="1555" w:type="dxa"/>
            <w:shd w:val="clear" w:color="auto" w:fill="E6E5E3"/>
          </w:tcPr>
          <w:p w14:paraId="060576C0" w14:textId="77777777" w:rsidR="00C064EF" w:rsidRPr="00853482" w:rsidRDefault="00C064EF" w:rsidP="00E856BA">
            <w:pPr>
              <w:spacing w:after="0" w:line="240" w:lineRule="auto"/>
              <w:rPr>
                <w:sz w:val="16"/>
              </w:rPr>
            </w:pPr>
          </w:p>
        </w:tc>
        <w:tc>
          <w:tcPr>
            <w:tcW w:w="596" w:type="dxa"/>
            <w:shd w:val="clear" w:color="auto" w:fill="E6E5E3"/>
          </w:tcPr>
          <w:p w14:paraId="1AA94BEA" w14:textId="77777777" w:rsidR="00C064EF" w:rsidRPr="00853482" w:rsidRDefault="00C064EF" w:rsidP="00E856BA">
            <w:pPr>
              <w:spacing w:after="0" w:line="240" w:lineRule="auto"/>
              <w:rPr>
                <w:sz w:val="16"/>
              </w:rPr>
            </w:pPr>
          </w:p>
        </w:tc>
        <w:tc>
          <w:tcPr>
            <w:tcW w:w="4673" w:type="dxa"/>
            <w:shd w:val="clear" w:color="auto" w:fill="E6E5E3"/>
          </w:tcPr>
          <w:p w14:paraId="6BD21145" w14:textId="77777777" w:rsidR="00C064EF" w:rsidRPr="00853482" w:rsidRDefault="00C064EF" w:rsidP="00E856BA">
            <w:pPr>
              <w:spacing w:after="0" w:line="240" w:lineRule="auto"/>
              <w:rPr>
                <w:sz w:val="16"/>
              </w:rPr>
            </w:pPr>
          </w:p>
        </w:tc>
        <w:tc>
          <w:tcPr>
            <w:tcW w:w="2952" w:type="dxa"/>
            <w:shd w:val="clear" w:color="auto" w:fill="E6E5E3"/>
          </w:tcPr>
          <w:p w14:paraId="74ED65EB" w14:textId="77777777" w:rsidR="00C064EF" w:rsidRPr="00853482" w:rsidRDefault="00C064EF" w:rsidP="00E856BA">
            <w:pPr>
              <w:spacing w:after="0" w:line="240" w:lineRule="auto"/>
              <w:rPr>
                <w:sz w:val="16"/>
              </w:rPr>
            </w:pPr>
          </w:p>
        </w:tc>
      </w:tr>
      <w:tr w:rsidR="00E67BEB" w:rsidRPr="00853482" w14:paraId="25EF619D" w14:textId="77777777" w:rsidTr="00E856BA">
        <w:tc>
          <w:tcPr>
            <w:tcW w:w="1555" w:type="dxa"/>
            <w:shd w:val="clear" w:color="auto" w:fill="FFFFFF"/>
          </w:tcPr>
          <w:p w14:paraId="12139227" w14:textId="77777777" w:rsidR="00C064EF" w:rsidRPr="00853482" w:rsidRDefault="00C064EF" w:rsidP="00E856BA">
            <w:pPr>
              <w:spacing w:after="0" w:line="240" w:lineRule="auto"/>
              <w:rPr>
                <w:sz w:val="16"/>
              </w:rPr>
            </w:pPr>
          </w:p>
        </w:tc>
        <w:tc>
          <w:tcPr>
            <w:tcW w:w="596" w:type="dxa"/>
            <w:shd w:val="clear" w:color="auto" w:fill="FFFFFF"/>
          </w:tcPr>
          <w:p w14:paraId="13DA8A7B" w14:textId="77777777" w:rsidR="00C064EF" w:rsidRPr="00853482" w:rsidRDefault="00C064EF" w:rsidP="00E856BA">
            <w:pPr>
              <w:spacing w:after="0" w:line="240" w:lineRule="auto"/>
              <w:rPr>
                <w:sz w:val="16"/>
              </w:rPr>
            </w:pPr>
          </w:p>
        </w:tc>
        <w:tc>
          <w:tcPr>
            <w:tcW w:w="4673" w:type="dxa"/>
            <w:shd w:val="clear" w:color="auto" w:fill="FFFFFF"/>
          </w:tcPr>
          <w:p w14:paraId="41FF5FE2" w14:textId="77777777" w:rsidR="00C064EF" w:rsidRPr="00853482" w:rsidRDefault="00C064EF" w:rsidP="00E856BA">
            <w:pPr>
              <w:spacing w:after="0" w:line="240" w:lineRule="auto"/>
              <w:rPr>
                <w:sz w:val="16"/>
              </w:rPr>
            </w:pPr>
          </w:p>
        </w:tc>
        <w:tc>
          <w:tcPr>
            <w:tcW w:w="2952" w:type="dxa"/>
            <w:shd w:val="clear" w:color="auto" w:fill="FFFFFF"/>
          </w:tcPr>
          <w:p w14:paraId="7D0E3AB6" w14:textId="77777777" w:rsidR="00C064EF" w:rsidRPr="00853482" w:rsidRDefault="00C064EF" w:rsidP="00E856BA">
            <w:pPr>
              <w:spacing w:after="0" w:line="240" w:lineRule="auto"/>
              <w:rPr>
                <w:sz w:val="16"/>
              </w:rPr>
            </w:pPr>
          </w:p>
        </w:tc>
      </w:tr>
      <w:tr w:rsidR="00E67BEB" w:rsidRPr="00853482" w14:paraId="0F3F0479" w14:textId="77777777" w:rsidTr="00E856BA">
        <w:tc>
          <w:tcPr>
            <w:tcW w:w="1555" w:type="dxa"/>
            <w:shd w:val="clear" w:color="auto" w:fill="E6E5E3"/>
          </w:tcPr>
          <w:p w14:paraId="6B80837F" w14:textId="77777777" w:rsidR="00C064EF" w:rsidRPr="00853482" w:rsidRDefault="00C064EF" w:rsidP="00E856BA">
            <w:pPr>
              <w:spacing w:after="0" w:line="240" w:lineRule="auto"/>
              <w:rPr>
                <w:sz w:val="16"/>
              </w:rPr>
            </w:pPr>
          </w:p>
        </w:tc>
        <w:tc>
          <w:tcPr>
            <w:tcW w:w="596" w:type="dxa"/>
            <w:shd w:val="clear" w:color="auto" w:fill="E6E5E3"/>
          </w:tcPr>
          <w:p w14:paraId="3C419992" w14:textId="77777777" w:rsidR="00C064EF" w:rsidRPr="00853482" w:rsidRDefault="00C064EF" w:rsidP="00E856BA">
            <w:pPr>
              <w:spacing w:after="0" w:line="240" w:lineRule="auto"/>
              <w:rPr>
                <w:sz w:val="16"/>
              </w:rPr>
            </w:pPr>
          </w:p>
        </w:tc>
        <w:tc>
          <w:tcPr>
            <w:tcW w:w="4673" w:type="dxa"/>
            <w:shd w:val="clear" w:color="auto" w:fill="E6E5E3"/>
          </w:tcPr>
          <w:p w14:paraId="3BAD4863" w14:textId="77777777" w:rsidR="00C064EF" w:rsidRPr="00853482" w:rsidRDefault="00C064EF" w:rsidP="00E856BA">
            <w:pPr>
              <w:spacing w:after="0" w:line="240" w:lineRule="auto"/>
              <w:rPr>
                <w:sz w:val="16"/>
              </w:rPr>
            </w:pPr>
          </w:p>
        </w:tc>
        <w:tc>
          <w:tcPr>
            <w:tcW w:w="2952" w:type="dxa"/>
            <w:shd w:val="clear" w:color="auto" w:fill="E6E5E3"/>
          </w:tcPr>
          <w:p w14:paraId="01BEC959" w14:textId="77777777" w:rsidR="00C064EF" w:rsidRPr="00853482" w:rsidRDefault="00C064EF" w:rsidP="00E856BA">
            <w:pPr>
              <w:spacing w:after="0" w:line="240" w:lineRule="auto"/>
              <w:rPr>
                <w:sz w:val="16"/>
              </w:rPr>
            </w:pPr>
          </w:p>
        </w:tc>
      </w:tr>
      <w:tr w:rsidR="00E67BEB" w:rsidRPr="00853482" w14:paraId="333FB694" w14:textId="77777777" w:rsidTr="00E856BA">
        <w:tc>
          <w:tcPr>
            <w:tcW w:w="1555" w:type="dxa"/>
            <w:shd w:val="clear" w:color="auto" w:fill="FFFFFF"/>
          </w:tcPr>
          <w:p w14:paraId="7F9B3EB8" w14:textId="77777777" w:rsidR="00C064EF" w:rsidRPr="00853482" w:rsidRDefault="00C064EF" w:rsidP="00E856BA">
            <w:pPr>
              <w:spacing w:after="0" w:line="240" w:lineRule="auto"/>
              <w:rPr>
                <w:sz w:val="16"/>
              </w:rPr>
            </w:pPr>
          </w:p>
        </w:tc>
        <w:tc>
          <w:tcPr>
            <w:tcW w:w="596" w:type="dxa"/>
            <w:shd w:val="clear" w:color="auto" w:fill="FFFFFF"/>
          </w:tcPr>
          <w:p w14:paraId="01C2027F" w14:textId="77777777" w:rsidR="00C064EF" w:rsidRPr="00853482" w:rsidRDefault="00C064EF" w:rsidP="00E856BA">
            <w:pPr>
              <w:spacing w:after="0" w:line="240" w:lineRule="auto"/>
              <w:rPr>
                <w:sz w:val="16"/>
              </w:rPr>
            </w:pPr>
          </w:p>
        </w:tc>
        <w:tc>
          <w:tcPr>
            <w:tcW w:w="4673" w:type="dxa"/>
            <w:shd w:val="clear" w:color="auto" w:fill="FFFFFF"/>
          </w:tcPr>
          <w:p w14:paraId="0AE67A1D" w14:textId="77777777" w:rsidR="00C064EF" w:rsidRPr="00853482" w:rsidRDefault="00C064EF" w:rsidP="00E856BA">
            <w:pPr>
              <w:spacing w:after="0" w:line="240" w:lineRule="auto"/>
              <w:rPr>
                <w:sz w:val="16"/>
              </w:rPr>
            </w:pPr>
          </w:p>
        </w:tc>
        <w:tc>
          <w:tcPr>
            <w:tcW w:w="2952" w:type="dxa"/>
            <w:shd w:val="clear" w:color="auto" w:fill="FFFFFF"/>
          </w:tcPr>
          <w:p w14:paraId="46E751F3" w14:textId="77777777" w:rsidR="00C064EF" w:rsidRPr="00853482" w:rsidRDefault="00C064EF" w:rsidP="00E856BA">
            <w:pPr>
              <w:spacing w:after="0" w:line="240" w:lineRule="auto"/>
              <w:rPr>
                <w:sz w:val="16"/>
              </w:rPr>
            </w:pPr>
          </w:p>
        </w:tc>
      </w:tr>
    </w:tbl>
    <w:p w14:paraId="2E4C181E" w14:textId="77777777" w:rsidR="00C064EF" w:rsidRPr="00853482" w:rsidRDefault="00C064EF" w:rsidP="009B6814">
      <w:pPr>
        <w:rPr>
          <w:rFonts w:ascii="Tahoma" w:hAnsi="Tahoma" w:cs="Tahoma"/>
          <w:color w:val="200C4C"/>
        </w:rPr>
      </w:pPr>
    </w:p>
    <w:p w14:paraId="38461443" w14:textId="77777777" w:rsidR="00C064EF" w:rsidRPr="00853482" w:rsidRDefault="00C064EF" w:rsidP="00C064EF">
      <w:pPr>
        <w:pStyle w:val="Appendixheading"/>
      </w:pPr>
      <w:bookmarkStart w:id="113" w:name="_Toc129016601"/>
      <w:bookmarkStart w:id="114" w:name="_Toc129016874"/>
      <w:bookmarkStart w:id="115" w:name="_Toc210825938"/>
      <w:r w:rsidRPr="00853482">
        <w:lastRenderedPageBreak/>
        <w:t>F10</w:t>
      </w:r>
      <w:bookmarkEnd w:id="113"/>
      <w:bookmarkEnd w:id="114"/>
      <w:bookmarkEnd w:id="115"/>
    </w:p>
    <w:sectPr w:rsidR="00C064EF" w:rsidRPr="00853482" w:rsidSect="002D6A8D">
      <w:footerReference w:type="even" r:id="rId30"/>
      <w:footerReference w:type="default" r:id="rId31"/>
      <w:footerReference w:type="first" r:id="rId32"/>
      <w:pgSz w:w="11906" w:h="16838"/>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67055" w14:textId="77777777" w:rsidR="009F49EA" w:rsidRDefault="009F49EA" w:rsidP="009B6814">
      <w:r>
        <w:separator/>
      </w:r>
    </w:p>
  </w:endnote>
  <w:endnote w:type="continuationSeparator" w:id="0">
    <w:p w14:paraId="084A427C" w14:textId="77777777" w:rsidR="009F49EA" w:rsidRDefault="009F49EA" w:rsidP="009B6814">
      <w:r>
        <w:continuationSeparator/>
      </w:r>
    </w:p>
  </w:endnote>
  <w:endnote w:type="continuationNotice" w:id="1">
    <w:p w14:paraId="2B4D3657" w14:textId="77777777" w:rsidR="009F49EA" w:rsidRDefault="009F4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tillium">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6BF1" w14:textId="6992F188" w:rsidR="00144186" w:rsidRDefault="00E67BEB">
    <w:pPr>
      <w:pStyle w:val="Footer"/>
    </w:pPr>
    <w:r>
      <w:rPr>
        <w:noProof/>
      </w:rPr>
      <mc:AlternateContent>
        <mc:Choice Requires="wps">
          <w:drawing>
            <wp:anchor distT="0" distB="0" distL="0" distR="0" simplePos="0" relativeHeight="251658241" behindDoc="0" locked="0" layoutInCell="1" allowOverlap="1" wp14:anchorId="77C99FD2" wp14:editId="630C4A80">
              <wp:simplePos x="0" y="0"/>
              <wp:positionH relativeFrom="page">
                <wp:align>left</wp:align>
              </wp:positionH>
              <wp:positionV relativeFrom="page">
                <wp:align>bottom</wp:align>
              </wp:positionV>
              <wp:extent cx="1021080" cy="368935"/>
              <wp:effectExtent l="0" t="0" r="0" b="0"/>
              <wp:wrapNone/>
              <wp:docPr id="20994070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68935"/>
                      </a:xfrm>
                      <a:prstGeom prst="rect">
                        <a:avLst/>
                      </a:prstGeom>
                      <a:noFill/>
                      <a:ln>
                        <a:noFill/>
                      </a:ln>
                    </wps:spPr>
                    <wps:txbx>
                      <w:txbxContent>
                        <w:p w14:paraId="4EC2442F" w14:textId="0DBE8DD4"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7C99FD2" id="_x0000_t202" coordsize="21600,21600" o:spt="202" path="m,l,21600r21600,l21600,xe">
              <v:stroke joinstyle="miter"/>
              <v:path gradientshapeok="t" o:connecttype="rect"/>
            </v:shapetype>
            <v:shape id="_x0000_s1046" type="#_x0000_t202" style="position:absolute;margin-left:0;margin-top:0;width:80.4pt;height:29.05pt;z-index:251658241;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" filled="f" stroked="f">
              <v:textbox style="mso-fit-shape-to-text:t" inset="20pt,0,0,15pt">
                <w:txbxContent>
                  <w:p w14:paraId="4EC2442F" w14:textId="0DBE8DD4"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9E90" w14:textId="77777777" w:rsidR="00FA06C6" w:rsidRDefault="00FA06C6" w:rsidP="00FA06C6">
    <w:pPr>
      <w:pStyle w:val="RTFooterText"/>
      <w:pBdr>
        <w:bottom w:val="single" w:sz="4" w:space="1" w:color="auto"/>
        <w:between w:val="single" w:sz="4" w:space="1" w:color="auto"/>
      </w:pBdr>
    </w:pPr>
  </w:p>
  <w:tbl>
    <w:tblPr>
      <w:tblW w:w="9517" w:type="dxa"/>
      <w:tblInd w:w="-142" w:type="dxa"/>
      <w:tblLook w:val="04A0" w:firstRow="1" w:lastRow="0" w:firstColumn="1" w:lastColumn="0" w:noHBand="0" w:noVBand="1"/>
    </w:tblPr>
    <w:tblGrid>
      <w:gridCol w:w="1166"/>
      <w:gridCol w:w="3229"/>
      <w:gridCol w:w="3685"/>
      <w:gridCol w:w="1437"/>
    </w:tblGrid>
    <w:tr w:rsidR="00E856BA" w:rsidRPr="00E856BA" w14:paraId="2CE52B7A" w14:textId="77777777" w:rsidTr="00E856BA">
      <w:tc>
        <w:tcPr>
          <w:tcW w:w="1166" w:type="dxa"/>
        </w:tcPr>
        <w:p w14:paraId="0E4ABEA7" w14:textId="77777777" w:rsidR="00FA06C6" w:rsidRPr="00E856BA" w:rsidRDefault="00FA06C6" w:rsidP="00FA06C6">
          <w:pPr>
            <w:pStyle w:val="RTFooterText"/>
            <w:rPr>
              <w:b/>
            </w:rPr>
          </w:pPr>
          <w:r w:rsidRPr="00E856BA">
            <w:rPr>
              <w:b/>
            </w:rPr>
            <w:t>REFERENCE</w:t>
          </w:r>
        </w:p>
        <w:p w14:paraId="6480B2F4" w14:textId="77777777" w:rsidR="00FA06C6" w:rsidRPr="00E856BA" w:rsidRDefault="00FA06C6" w:rsidP="00FA06C6">
          <w:pPr>
            <w:pStyle w:val="RTFooterText"/>
            <w:rPr>
              <w:b/>
            </w:rPr>
          </w:pPr>
          <w:r w:rsidRPr="00E856BA">
            <w:rPr>
              <w:b/>
            </w:rPr>
            <w:t>REV NO.</w:t>
          </w:r>
        </w:p>
        <w:p w14:paraId="385E33E0" w14:textId="77777777" w:rsidR="00FA06C6" w:rsidRPr="00E856BA" w:rsidRDefault="00FA06C6" w:rsidP="00FA06C6">
          <w:pPr>
            <w:pStyle w:val="RTFooterText"/>
            <w:rPr>
              <w:b/>
            </w:rPr>
          </w:pPr>
          <w:r w:rsidRPr="00E856BA">
            <w:rPr>
              <w:b/>
            </w:rPr>
            <w:t>DATE</w:t>
          </w:r>
        </w:p>
      </w:tc>
      <w:tc>
        <w:tcPr>
          <w:tcW w:w="3229" w:type="dxa"/>
        </w:tcPr>
        <w:p w14:paraId="10F8EE2C" w14:textId="3E6F88B8" w:rsidR="00FA06C6" w:rsidRPr="00E856BA" w:rsidRDefault="00000000" w:rsidP="00FA06C6">
          <w:pPr>
            <w:pStyle w:val="RTFooterText"/>
          </w:pPr>
          <w:sdt>
            <w:sdtPr>
              <w:rPr>
                <w:color w:val="200C4C" w:themeColor="text1"/>
              </w:rPr>
              <w:alias w:val="Project Number"/>
              <w:tag w:val=""/>
              <w:id w:val="-1372377322"/>
              <w:placeholder>
                <w:docPart w:val="16F892CB32D54EDA925AECB88C26EA15"/>
              </w:placeholder>
              <w:dataBinding w:prefixMappings="xmlns:ns0='http://purl.org/dc/elements/1.1/' xmlns:ns1='http://schemas.openxmlformats.org/package/2006/metadata/core-properties' " w:xpath="/ns1:coreProperties[1]/ns1:category[1]" w:storeItemID="{6C3C8BC8-F283-45AE-878A-BAB7291924A1}"/>
              <w:text/>
            </w:sdtPr>
            <w:sdtContent>
              <w:r w:rsidR="002F793F">
                <w:rPr>
                  <w:color w:val="200C4C" w:themeColor="text1"/>
                </w:rPr>
                <w:t>COSWTI020</w:t>
              </w:r>
            </w:sdtContent>
          </w:sdt>
          <w:r w:rsidR="00494088" w:rsidRPr="00E856BA">
            <w:t xml:space="preserve"> </w:t>
          </w:r>
          <w:r w:rsidR="00FA06C6" w:rsidRPr="00E856BA">
            <w:t>-AMEY-HS-CDM-FO-0</w:t>
          </w:r>
          <w:r w:rsidR="00EA10C6" w:rsidRPr="00E856BA">
            <w:t>4</w:t>
          </w:r>
        </w:p>
        <w:p w14:paraId="38D5C0A3" w14:textId="740CFAD3" w:rsidR="00FA06C6" w:rsidRPr="00E856BA" w:rsidRDefault="005E275E" w:rsidP="00FA06C6">
          <w:pPr>
            <w:pStyle w:val="RTFooterText"/>
          </w:pPr>
          <w:r>
            <w:t>0</w:t>
          </w:r>
        </w:p>
        <w:sdt>
          <w:sdtPr>
            <w:rPr>
              <w:rFonts w:ascii="Tahoma" w:hAnsi="Tahoma"/>
              <w:color w:val="auto"/>
              <w:sz w:val="16"/>
              <w:szCs w:val="18"/>
            </w:rPr>
            <w:id w:val="-1831508760"/>
            <w:placeholder>
              <w:docPart w:val="8C237B291B4C4C08A9C90A0E1F1939D6"/>
            </w:placeholder>
            <w:date w:fullDate="2025-03-20T00:00:00Z">
              <w:dateFormat w:val="dd/MM/yyyy"/>
              <w:lid w:val="en-GB"/>
              <w:storeMappedDataAs w:val="dateTime"/>
              <w:calendar w:val="gregorian"/>
            </w:date>
          </w:sdtPr>
          <w:sdtContent>
            <w:p w14:paraId="7B4BFEF5" w14:textId="08F206A5" w:rsidR="00FA06C6" w:rsidRPr="00824F35" w:rsidRDefault="00824F35" w:rsidP="00824F35">
              <w:pPr>
                <w:pStyle w:val="Tabletext"/>
                <w:spacing w:before="0"/>
                <w:rPr>
                  <w:rFonts w:cstheme="minorBidi"/>
                  <w:color w:val="auto"/>
                  <w:szCs w:val="22"/>
                </w:rPr>
              </w:pPr>
              <w:r w:rsidRPr="00824F35">
                <w:rPr>
                  <w:rFonts w:ascii="Tahoma" w:hAnsi="Tahoma"/>
                  <w:color w:val="auto"/>
                  <w:sz w:val="16"/>
                  <w:szCs w:val="18"/>
                </w:rPr>
                <w:t>20/0</w:t>
              </w:r>
              <w:r w:rsidR="005B1BFE">
                <w:rPr>
                  <w:rFonts w:ascii="Tahoma" w:hAnsi="Tahoma"/>
                  <w:color w:val="auto"/>
                  <w:sz w:val="16"/>
                  <w:szCs w:val="18"/>
                </w:rPr>
                <w:t>3</w:t>
              </w:r>
              <w:r w:rsidRPr="00824F35">
                <w:rPr>
                  <w:rFonts w:ascii="Tahoma" w:hAnsi="Tahoma"/>
                  <w:color w:val="auto"/>
                  <w:sz w:val="16"/>
                  <w:szCs w:val="18"/>
                </w:rPr>
                <w:t>/2025</w:t>
              </w:r>
            </w:p>
          </w:sdtContent>
        </w:sdt>
      </w:tc>
      <w:tc>
        <w:tcPr>
          <w:tcW w:w="3685" w:type="dxa"/>
          <w:vAlign w:val="center"/>
        </w:tcPr>
        <w:p w14:paraId="2D8103BA" w14:textId="77777777" w:rsidR="00FA06C6" w:rsidRPr="00E856BA" w:rsidRDefault="00FA06C6" w:rsidP="00FA06C6">
          <w:pPr>
            <w:pStyle w:val="RTFooterText"/>
            <w:rPr>
              <w:b/>
            </w:rPr>
          </w:pPr>
          <w:r w:rsidRPr="00E856BA">
            <w:rPr>
              <w:b/>
            </w:rPr>
            <w:t>UNCONTROLLED</w:t>
          </w:r>
        </w:p>
        <w:p w14:paraId="4978C0D3" w14:textId="77777777" w:rsidR="00FA06C6" w:rsidRPr="00E856BA" w:rsidRDefault="00FA06C6" w:rsidP="00FA06C6">
          <w:pPr>
            <w:pStyle w:val="RTFooterText"/>
            <w:rPr>
              <w:b/>
            </w:rPr>
          </w:pPr>
          <w:r w:rsidRPr="00E856BA">
            <w:rPr>
              <w:b/>
            </w:rPr>
            <w:t>IF COPIED OR PRINTED</w:t>
          </w:r>
        </w:p>
      </w:tc>
      <w:tc>
        <w:tcPr>
          <w:tcW w:w="1437" w:type="dxa"/>
          <w:vAlign w:val="center"/>
        </w:tcPr>
        <w:p w14:paraId="388A38B8" w14:textId="77777777" w:rsidR="00FA06C6" w:rsidRPr="00E856BA" w:rsidRDefault="00FA06C6" w:rsidP="00FA06C6">
          <w:pPr>
            <w:pStyle w:val="RTFooterText"/>
            <w:rPr>
              <w:b/>
            </w:rPr>
          </w:pPr>
          <w:r w:rsidRPr="00E856BA">
            <w:rPr>
              <w:b/>
            </w:rPr>
            <w:t>© AMEY PLC</w:t>
          </w:r>
        </w:p>
        <w:p w14:paraId="29AEAB0F" w14:textId="5558614C" w:rsidR="00FA06C6" w:rsidRPr="00E856BA" w:rsidRDefault="00E67BEB" w:rsidP="00FA06C6">
          <w:pPr>
            <w:pStyle w:val="RTFooterText"/>
            <w:rPr>
              <w:b/>
            </w:rPr>
          </w:pPr>
          <w:r>
            <w:rPr>
              <w:noProof/>
            </w:rPr>
            <mc:AlternateContent>
              <mc:Choice Requires="wps">
                <w:drawing>
                  <wp:anchor distT="0" distB="0" distL="0" distR="0" simplePos="0" relativeHeight="251658248" behindDoc="0" locked="0" layoutInCell="1" allowOverlap="1" wp14:anchorId="740381C2" wp14:editId="16FBCF9C">
                    <wp:simplePos x="0" y="0"/>
                    <wp:positionH relativeFrom="page">
                      <wp:posOffset>-152400</wp:posOffset>
                    </wp:positionH>
                    <wp:positionV relativeFrom="page">
                      <wp:posOffset>379095</wp:posOffset>
                    </wp:positionV>
                    <wp:extent cx="1021080" cy="368935"/>
                    <wp:effectExtent l="0" t="0" r="0" b="0"/>
                    <wp:wrapNone/>
                    <wp:docPr id="7450958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68935"/>
                            </a:xfrm>
                            <a:prstGeom prst="rect">
                              <a:avLst/>
                            </a:prstGeom>
                            <a:noFill/>
                            <a:ln>
                              <a:noFill/>
                            </a:ln>
                          </wps:spPr>
                          <wps:txbx>
                            <w:txbxContent>
                              <w:p w14:paraId="1DB173E3" w14:textId="77777777" w:rsidR="00FA06C6" w:rsidRPr="002B5A41" w:rsidRDefault="00FA06C6" w:rsidP="00FA06C6">
                                <w:pPr>
                                  <w:spacing w:after="0"/>
                                  <w:rPr>
                                    <w:rFonts w:ascii="Calibri" w:eastAsia="Calibri" w:hAnsi="Calibri" w:cs="Calibri"/>
                                    <w:noProof/>
                                    <w:color w:val="000000"/>
                                  </w:rPr>
                                </w:pPr>
                                <w:r w:rsidRPr="002B5A41">
                                  <w:rPr>
                                    <w:rFonts w:ascii="Calibri" w:eastAsia="Calibri" w:hAnsi="Calibri" w:cs="Calibri"/>
                                    <w:noProof/>
                                    <w:color w:val="00000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40381C2" id="_x0000_t202" coordsize="21600,21600" o:spt="202" path="m,l,21600r21600,l21600,xe">
                    <v:stroke joinstyle="miter"/>
                    <v:path gradientshapeok="t" o:connecttype="rect"/>
                  </v:shapetype>
                  <v:shape id="Text Box 6" o:spid="_x0000_s1047" type="#_x0000_t202" style="position:absolute;margin-left:-12pt;margin-top:29.85pt;width:80.4pt;height:29.05pt;z-index:251658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" filled="f" stroked="f">
                    <v:textbox style="mso-fit-shape-to-text:t" inset="20pt,0,0,15pt">
                      <w:txbxContent>
                        <w:p w14:paraId="1DB173E3" w14:textId="77777777" w:rsidR="00FA06C6" w:rsidRPr="002B5A41" w:rsidRDefault="00FA06C6" w:rsidP="00FA06C6">
                          <w:pPr>
                            <w:spacing w:after="0"/>
                            <w:rPr>
                              <w:rFonts w:ascii="Calibri" w:eastAsia="Calibri" w:hAnsi="Calibri" w:cs="Calibri"/>
                              <w:noProof/>
                              <w:color w:val="000000"/>
                            </w:rPr>
                          </w:pPr>
                          <w:r w:rsidRPr="002B5A41">
                            <w:rPr>
                              <w:rFonts w:ascii="Calibri" w:eastAsia="Calibri" w:hAnsi="Calibri" w:cs="Calibri"/>
                              <w:noProof/>
                              <w:color w:val="000000"/>
                            </w:rPr>
                            <w:t>CONFIDENTIAL</w:t>
                          </w:r>
                        </w:p>
                      </w:txbxContent>
                    </v:textbox>
                    <w10:wrap anchorx="page" anchory="page"/>
                  </v:shape>
                </w:pict>
              </mc:Fallback>
            </mc:AlternateContent>
          </w:r>
          <w:r w:rsidR="00FA06C6" w:rsidRPr="00E856BA">
            <w:rPr>
              <w:b/>
            </w:rPr>
            <w:t xml:space="preserve">    Page </w:t>
          </w:r>
          <w:r w:rsidR="00FA06C6" w:rsidRPr="00E856BA">
            <w:rPr>
              <w:b/>
            </w:rPr>
            <w:fldChar w:fldCharType="begin"/>
          </w:r>
          <w:r w:rsidR="00FA06C6" w:rsidRPr="00E856BA">
            <w:rPr>
              <w:b/>
            </w:rPr>
            <w:instrText xml:space="preserve"> PAGE  \* Arabic  \* MERGEFORMAT </w:instrText>
          </w:r>
          <w:r w:rsidR="00FA06C6" w:rsidRPr="00E856BA">
            <w:rPr>
              <w:b/>
            </w:rPr>
            <w:fldChar w:fldCharType="separate"/>
          </w:r>
          <w:r w:rsidR="00FA06C6" w:rsidRPr="00E856BA">
            <w:rPr>
              <w:b/>
            </w:rPr>
            <w:t>2</w:t>
          </w:r>
          <w:r w:rsidR="00FA06C6" w:rsidRPr="00E856BA">
            <w:fldChar w:fldCharType="end"/>
          </w:r>
          <w:r w:rsidR="00FA06C6" w:rsidRPr="00E856BA">
            <w:rPr>
              <w:b/>
            </w:rPr>
            <w:t xml:space="preserve"> of </w:t>
          </w:r>
          <w:r w:rsidR="00FA06C6" w:rsidRPr="00E856BA">
            <w:rPr>
              <w:b/>
            </w:rPr>
            <w:fldChar w:fldCharType="begin"/>
          </w:r>
          <w:r w:rsidR="00FA06C6" w:rsidRPr="00E856BA">
            <w:rPr>
              <w:b/>
            </w:rPr>
            <w:instrText xml:space="preserve"> NUMPAGES  \* Arabic  \* MERGEFORMAT </w:instrText>
          </w:r>
          <w:r w:rsidR="00FA06C6" w:rsidRPr="00E856BA">
            <w:rPr>
              <w:b/>
            </w:rPr>
            <w:fldChar w:fldCharType="separate"/>
          </w:r>
          <w:r w:rsidR="00FA06C6" w:rsidRPr="00E856BA">
            <w:rPr>
              <w:b/>
            </w:rPr>
            <w:t>24</w:t>
          </w:r>
          <w:r w:rsidR="00FA06C6" w:rsidRPr="00E856BA">
            <w:fldChar w:fldCharType="end"/>
          </w:r>
        </w:p>
      </w:tc>
    </w:tr>
  </w:tbl>
  <w:p w14:paraId="6EC1B6AB" w14:textId="749F8A15" w:rsidR="00FA06C6" w:rsidRDefault="00E67BEB" w:rsidP="00FA06C6">
    <w:pPr>
      <w:pStyle w:val="RTFooterText"/>
    </w:pPr>
    <w:r>
      <w:rPr>
        <w:noProof/>
      </w:rPr>
      <w:drawing>
        <wp:anchor distT="0" distB="0" distL="114300" distR="114300" simplePos="0" relativeHeight="251658247" behindDoc="1" locked="0" layoutInCell="1" allowOverlap="1" wp14:anchorId="32EB45DE" wp14:editId="1AC0E1B5">
          <wp:simplePos x="0" y="0"/>
          <wp:positionH relativeFrom="column">
            <wp:posOffset>-920115</wp:posOffset>
          </wp:positionH>
          <wp:positionV relativeFrom="paragraph">
            <wp:posOffset>176530</wp:posOffset>
          </wp:positionV>
          <wp:extent cx="7581900" cy="399415"/>
          <wp:effectExtent l="0" t="0" r="0" b="0"/>
          <wp:wrapNone/>
          <wp:docPr id="6" name="Picture 82334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3402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399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256EE" w14:textId="6F7520A0" w:rsidR="00144186" w:rsidRDefault="00E67BEB">
    <w:pPr>
      <w:pStyle w:val="Footer"/>
    </w:pPr>
    <w:r>
      <w:rPr>
        <w:noProof/>
      </w:rPr>
      <mc:AlternateContent>
        <mc:Choice Requires="wps">
          <w:drawing>
            <wp:anchor distT="0" distB="0" distL="0" distR="0" simplePos="0" relativeHeight="251658242" behindDoc="0" locked="0" layoutInCell="1" allowOverlap="1" wp14:anchorId="4323BF81" wp14:editId="0967D578">
              <wp:simplePos x="0" y="0"/>
              <wp:positionH relativeFrom="page">
                <wp:align>left</wp:align>
              </wp:positionH>
              <wp:positionV relativeFrom="page">
                <wp:align>bottom</wp:align>
              </wp:positionV>
              <wp:extent cx="1021080" cy="368935"/>
              <wp:effectExtent l="0" t="0" r="0" b="0"/>
              <wp:wrapNone/>
              <wp:docPr id="9521077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68935"/>
                      </a:xfrm>
                      <a:prstGeom prst="rect">
                        <a:avLst/>
                      </a:prstGeom>
                      <a:noFill/>
                      <a:ln>
                        <a:noFill/>
                      </a:ln>
                    </wps:spPr>
                    <wps:txbx>
                      <w:txbxContent>
                        <w:p w14:paraId="023A44C1" w14:textId="106C4103"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323BF81" id="_x0000_t202" coordsize="21600,21600" o:spt="202" path="m,l,21600r21600,l21600,xe">
              <v:stroke joinstyle="miter"/>
              <v:path gradientshapeok="t" o:connecttype="rect"/>
            </v:shapetype>
            <v:shape id="Text Box 5" o:spid="_x0000_s1048" type="#_x0000_t202" style="position:absolute;margin-left:0;margin-top:0;width:80.4pt;height:29.05pt;z-index:251658242;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" filled="f" stroked="f">
              <v:textbox style="mso-fit-shape-to-text:t" inset="20pt,0,0,15pt">
                <w:txbxContent>
                  <w:p w14:paraId="023A44C1" w14:textId="106C4103"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42DB" w14:textId="70268F07" w:rsidR="00144186" w:rsidRDefault="00E67BEB">
    <w:pPr>
      <w:pStyle w:val="Footer"/>
    </w:pPr>
    <w:r>
      <w:rPr>
        <w:noProof/>
      </w:rPr>
      <mc:AlternateContent>
        <mc:Choice Requires="wps">
          <w:drawing>
            <wp:anchor distT="0" distB="0" distL="0" distR="0" simplePos="0" relativeHeight="251658243" behindDoc="0" locked="0" layoutInCell="1" allowOverlap="1" wp14:anchorId="333CA610" wp14:editId="2191C45B">
              <wp:simplePos x="0" y="0"/>
              <wp:positionH relativeFrom="page">
                <wp:align>left</wp:align>
              </wp:positionH>
              <wp:positionV relativeFrom="page">
                <wp:align>bottom</wp:align>
              </wp:positionV>
              <wp:extent cx="1021080" cy="368935"/>
              <wp:effectExtent l="0" t="0" r="0" b="0"/>
              <wp:wrapNone/>
              <wp:docPr id="8784032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68935"/>
                      </a:xfrm>
                      <a:prstGeom prst="rect">
                        <a:avLst/>
                      </a:prstGeom>
                      <a:noFill/>
                      <a:ln>
                        <a:noFill/>
                      </a:ln>
                    </wps:spPr>
                    <wps:txbx>
                      <w:txbxContent>
                        <w:p w14:paraId="1D9226E0" w14:textId="0AEA2B6E"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33CA610" id="_x0000_t202" coordsize="21600,21600" o:spt="202" path="m,l,21600r21600,l21600,xe">
              <v:stroke joinstyle="miter"/>
              <v:path gradientshapeok="t" o:connecttype="rect"/>
            </v:shapetype>
            <v:shape id="Text Box 4" o:spid="_x0000_s1049" type="#_x0000_t202" style="position:absolute;margin-left:0;margin-top:0;width:80.4pt;height:29.05pt;z-index:251658243;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" filled="f" stroked="f">
              <v:textbox style="mso-fit-shape-to-text:t" inset="20pt,0,0,15pt">
                <w:txbxContent>
                  <w:p w14:paraId="1D9226E0" w14:textId="0AEA2B6E"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08FD" w14:textId="0DEE7252" w:rsidR="00144186" w:rsidRDefault="00E67BEB">
    <w:pPr>
      <w:pStyle w:val="Footer"/>
    </w:pPr>
    <w:r>
      <w:rPr>
        <w:noProof/>
      </w:rPr>
      <mc:AlternateContent>
        <mc:Choice Requires="wps">
          <w:drawing>
            <wp:anchor distT="0" distB="0" distL="0" distR="0" simplePos="0" relativeHeight="251658244" behindDoc="0" locked="0" layoutInCell="1" allowOverlap="1" wp14:anchorId="1883456B" wp14:editId="0E55D58E">
              <wp:simplePos x="0" y="0"/>
              <wp:positionH relativeFrom="page">
                <wp:align>left</wp:align>
              </wp:positionH>
              <wp:positionV relativeFrom="page">
                <wp:align>bottom</wp:align>
              </wp:positionV>
              <wp:extent cx="1021080" cy="368935"/>
              <wp:effectExtent l="0" t="0" r="0" b="0"/>
              <wp:wrapNone/>
              <wp:docPr id="13352620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68935"/>
                      </a:xfrm>
                      <a:prstGeom prst="rect">
                        <a:avLst/>
                      </a:prstGeom>
                      <a:noFill/>
                      <a:ln>
                        <a:noFill/>
                      </a:ln>
                    </wps:spPr>
                    <wps:txbx>
                      <w:txbxContent>
                        <w:p w14:paraId="2177B077" w14:textId="07B99C73"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883456B" id="_x0000_t202" coordsize="21600,21600" o:spt="202" path="m,l,21600r21600,l21600,xe">
              <v:stroke joinstyle="miter"/>
              <v:path gradientshapeok="t" o:connecttype="rect"/>
            </v:shapetype>
            <v:shape id="_x0000_s1050" type="#_x0000_t202" style="position:absolute;margin-left:0;margin-top:0;width:80.4pt;height:29.05pt;z-index:251658244;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" filled="f" stroked="f">
              <v:textbox style="mso-fit-shape-to-text:t" inset="20pt,0,0,15pt">
                <w:txbxContent>
                  <w:p w14:paraId="2177B077" w14:textId="07B99C73"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0621E" w14:textId="0315445F" w:rsidR="00144186" w:rsidRDefault="00E67BEB">
    <w:pPr>
      <w:pStyle w:val="Footer"/>
    </w:pPr>
    <w:r>
      <w:rPr>
        <w:noProof/>
      </w:rPr>
      <mc:AlternateContent>
        <mc:Choice Requires="wps">
          <w:drawing>
            <wp:anchor distT="0" distB="0" distL="0" distR="0" simplePos="0" relativeHeight="251658245" behindDoc="0" locked="0" layoutInCell="1" allowOverlap="1" wp14:anchorId="04595895" wp14:editId="3F002196">
              <wp:simplePos x="0" y="0"/>
              <wp:positionH relativeFrom="page">
                <wp:align>left</wp:align>
              </wp:positionH>
              <wp:positionV relativeFrom="page">
                <wp:align>bottom</wp:align>
              </wp:positionV>
              <wp:extent cx="1021080" cy="368935"/>
              <wp:effectExtent l="0" t="0" r="0" b="0"/>
              <wp:wrapNone/>
              <wp:docPr id="1481296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68935"/>
                      </a:xfrm>
                      <a:prstGeom prst="rect">
                        <a:avLst/>
                      </a:prstGeom>
                      <a:noFill/>
                      <a:ln>
                        <a:noFill/>
                      </a:ln>
                    </wps:spPr>
                    <wps:txbx>
                      <w:txbxContent>
                        <w:p w14:paraId="6D887044" w14:textId="2647C602"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4595895" id="_x0000_t202" coordsize="21600,21600" o:spt="202" path="m,l,21600r21600,l21600,xe">
              <v:stroke joinstyle="miter"/>
              <v:path gradientshapeok="t" o:connecttype="rect"/>
            </v:shapetype>
            <v:shape id="Text Box 2" o:spid="_x0000_s1051" type="#_x0000_t202" style="position:absolute;margin-left:0;margin-top:0;width:80.4pt;height:29.05pt;z-index:251658245;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" filled="f" stroked="f">
              <v:textbox style="mso-fit-shape-to-text:t" inset="20pt,0,0,15pt">
                <w:txbxContent>
                  <w:p w14:paraId="6D887044" w14:textId="2647C602"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E4E5" w14:textId="77777777" w:rsidR="00E67BEB" w:rsidRDefault="00E67BE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0B0C" w14:textId="2E4C445A" w:rsidR="00144186" w:rsidRDefault="00E67BEB">
    <w:pPr>
      <w:pStyle w:val="Footer"/>
    </w:pPr>
    <w:r>
      <w:rPr>
        <w:noProof/>
      </w:rPr>
      <mc:AlternateContent>
        <mc:Choice Requires="wps">
          <w:drawing>
            <wp:anchor distT="0" distB="0" distL="0" distR="0" simplePos="0" relativeHeight="251658246" behindDoc="0" locked="0" layoutInCell="1" allowOverlap="1" wp14:anchorId="1BCFFF88" wp14:editId="313A8D52">
              <wp:simplePos x="0" y="0"/>
              <wp:positionH relativeFrom="page">
                <wp:align>left</wp:align>
              </wp:positionH>
              <wp:positionV relativeFrom="page">
                <wp:align>bottom</wp:align>
              </wp:positionV>
              <wp:extent cx="1021080" cy="368935"/>
              <wp:effectExtent l="0" t="0" r="0" b="0"/>
              <wp:wrapNone/>
              <wp:docPr id="12037472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68935"/>
                      </a:xfrm>
                      <a:prstGeom prst="rect">
                        <a:avLst/>
                      </a:prstGeom>
                      <a:noFill/>
                      <a:ln>
                        <a:noFill/>
                      </a:ln>
                    </wps:spPr>
                    <wps:txbx>
                      <w:txbxContent>
                        <w:p w14:paraId="4B711AE3" w14:textId="4D214D28"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BCFFF88" id="_x0000_t202" coordsize="21600,21600" o:spt="202" path="m,l,21600r21600,l21600,xe">
              <v:stroke joinstyle="miter"/>
              <v:path gradientshapeok="t" o:connecttype="rect"/>
            </v:shapetype>
            <v:shape id="Text Box 1" o:spid="_x0000_s1052" type="#_x0000_t202" style="position:absolute;margin-left:0;margin-top:0;width:80.4pt;height:29.05pt;z-index:251658246;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" filled="f" stroked="f">
              <v:textbox style="mso-fit-shape-to-text:t" inset="20pt,0,0,15pt">
                <w:txbxContent>
                  <w:p w14:paraId="4B711AE3" w14:textId="4D214D28" w:rsidR="00144186" w:rsidRPr="00144186" w:rsidRDefault="00144186" w:rsidP="00144186">
                    <w:pPr>
                      <w:spacing w:after="0"/>
                      <w:rPr>
                        <w:rFonts w:ascii="Calibri" w:eastAsia="Calibri" w:hAnsi="Calibri" w:cs="Calibri"/>
                        <w:noProof/>
                        <w:color w:val="000000"/>
                      </w:rPr>
                    </w:pPr>
                    <w:r w:rsidRPr="00144186">
                      <w:rPr>
                        <w:rFonts w:ascii="Calibri" w:eastAsia="Calibri" w:hAnsi="Calibri" w:cs="Calibri"/>
                        <w:noProof/>
                        <w:color w:val="00000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47EE7" w14:textId="77777777" w:rsidR="009F49EA" w:rsidRDefault="009F49EA" w:rsidP="009B6814">
      <w:r>
        <w:separator/>
      </w:r>
    </w:p>
  </w:footnote>
  <w:footnote w:type="continuationSeparator" w:id="0">
    <w:p w14:paraId="16AF3283" w14:textId="77777777" w:rsidR="009F49EA" w:rsidRDefault="009F49EA" w:rsidP="009B6814">
      <w:r>
        <w:continuationSeparator/>
      </w:r>
    </w:p>
  </w:footnote>
  <w:footnote w:type="continuationNotice" w:id="1">
    <w:p w14:paraId="37158A29" w14:textId="77777777" w:rsidR="009F49EA" w:rsidRDefault="009F4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A5592" w14:textId="02F1E292" w:rsidR="00F93C1E" w:rsidRDefault="00E67BEB" w:rsidP="009B6814">
    <w:r>
      <w:rPr>
        <w:noProof/>
      </w:rPr>
      <w:drawing>
        <wp:anchor distT="0" distB="0" distL="114300" distR="114300" simplePos="0" relativeHeight="251658240" behindDoc="1" locked="0" layoutInCell="1" allowOverlap="1" wp14:anchorId="000D3E99" wp14:editId="083F6427">
          <wp:simplePos x="0" y="0"/>
          <wp:positionH relativeFrom="page">
            <wp:posOffset>635</wp:posOffset>
          </wp:positionH>
          <wp:positionV relativeFrom="page">
            <wp:posOffset>0</wp:posOffset>
          </wp:positionV>
          <wp:extent cx="7560310" cy="896620"/>
          <wp:effectExtent l="0" t="0" r="0" b="0"/>
          <wp:wrapNone/>
          <wp:docPr id="9" name="Graphic 11863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60310" cy="896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14C8"/>
    <w:multiLevelType w:val="multilevel"/>
    <w:tmpl w:val="3474BD74"/>
    <w:lvl w:ilvl="0">
      <w:start w:val="1"/>
      <w:numFmt w:val="decimal"/>
      <w:pStyle w:val="ListNumber2"/>
      <w:lvlText w:val="%1."/>
      <w:lvlJc w:val="left"/>
      <w:pPr>
        <w:ind w:left="1418"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A16829"/>
    <w:multiLevelType w:val="multilevel"/>
    <w:tmpl w:val="3E5C9A14"/>
    <w:styleLink w:val="CurrentList5"/>
    <w:lvl w:ilvl="0">
      <w:start w:val="1"/>
      <w:numFmt w:val="bullet"/>
      <w:lvlText w:val=""/>
      <w:lvlJc w:val="left"/>
      <w:pPr>
        <w:ind w:left="567" w:hanging="283"/>
      </w:pPr>
      <w:rPr>
        <w:rFonts w:ascii="Symbol" w:hAnsi="Symbol" w:hint="default"/>
        <w:color w:val="200C4C"/>
      </w:rPr>
    </w:lvl>
    <w:lvl w:ilvl="1">
      <w:start w:val="1"/>
      <w:numFmt w:val="bullet"/>
      <w:lvlText w:val="-"/>
      <w:lvlJc w:val="left"/>
      <w:pPr>
        <w:tabs>
          <w:tab w:val="num" w:pos="851"/>
        </w:tabs>
        <w:ind w:left="851" w:hanging="284"/>
      </w:pPr>
      <w:rPr>
        <w:rFonts w:ascii="Vrinda" w:hAnsi="Vrinda" w:hint="default"/>
        <w:b/>
        <w:i w:val="0"/>
        <w:color w:val="200C4C"/>
      </w:rPr>
    </w:lvl>
    <w:lvl w:ilvl="2">
      <w:start w:val="1"/>
      <w:numFmt w:val="bullet"/>
      <w:lvlText w:val="o"/>
      <w:lvlJc w:val="left"/>
      <w:pPr>
        <w:ind w:left="1211"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3450A5"/>
    <w:multiLevelType w:val="multilevel"/>
    <w:tmpl w:val="2BB2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14AC8"/>
    <w:multiLevelType w:val="hybridMultilevel"/>
    <w:tmpl w:val="81BA5728"/>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171CE"/>
    <w:multiLevelType w:val="multilevel"/>
    <w:tmpl w:val="76668EF8"/>
    <w:lvl w:ilvl="0">
      <w:start w:val="1"/>
      <w:numFmt w:val="decimal"/>
      <w:lvlText w:val="%1"/>
      <w:lvlJc w:val="left"/>
      <w:pPr>
        <w:ind w:left="432" w:hanging="432"/>
      </w:pPr>
      <w:rPr>
        <w:rFonts w:hint="default"/>
        <w:sz w:val="32"/>
        <w:szCs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C7B727A"/>
    <w:multiLevelType w:val="hybridMultilevel"/>
    <w:tmpl w:val="10481E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A35D23"/>
    <w:multiLevelType w:val="hybridMultilevel"/>
    <w:tmpl w:val="C88AF10A"/>
    <w:lvl w:ilvl="0" w:tplc="D2EE88A6">
      <w:start w:val="1"/>
      <w:numFmt w:val="bullet"/>
      <w:lvlText w:val=""/>
      <w:lvlJc w:val="left"/>
      <w:pPr>
        <w:ind w:left="1080" w:hanging="360"/>
      </w:pPr>
      <w:rPr>
        <w:rFonts w:ascii="Symbol" w:hAnsi="Symbol"/>
      </w:rPr>
    </w:lvl>
    <w:lvl w:ilvl="1" w:tplc="E236C43C">
      <w:start w:val="1"/>
      <w:numFmt w:val="bullet"/>
      <w:lvlText w:val=""/>
      <w:lvlJc w:val="left"/>
      <w:pPr>
        <w:ind w:left="1080" w:hanging="360"/>
      </w:pPr>
      <w:rPr>
        <w:rFonts w:ascii="Symbol" w:hAnsi="Symbol"/>
      </w:rPr>
    </w:lvl>
    <w:lvl w:ilvl="2" w:tplc="E010691C">
      <w:start w:val="1"/>
      <w:numFmt w:val="bullet"/>
      <w:lvlText w:val=""/>
      <w:lvlJc w:val="left"/>
      <w:pPr>
        <w:ind w:left="1080" w:hanging="360"/>
      </w:pPr>
      <w:rPr>
        <w:rFonts w:ascii="Symbol" w:hAnsi="Symbol"/>
      </w:rPr>
    </w:lvl>
    <w:lvl w:ilvl="3" w:tplc="D032CA30">
      <w:start w:val="1"/>
      <w:numFmt w:val="bullet"/>
      <w:lvlText w:val=""/>
      <w:lvlJc w:val="left"/>
      <w:pPr>
        <w:ind w:left="1080" w:hanging="360"/>
      </w:pPr>
      <w:rPr>
        <w:rFonts w:ascii="Symbol" w:hAnsi="Symbol"/>
      </w:rPr>
    </w:lvl>
    <w:lvl w:ilvl="4" w:tplc="4DD0BA98">
      <w:start w:val="1"/>
      <w:numFmt w:val="bullet"/>
      <w:lvlText w:val=""/>
      <w:lvlJc w:val="left"/>
      <w:pPr>
        <w:ind w:left="1080" w:hanging="360"/>
      </w:pPr>
      <w:rPr>
        <w:rFonts w:ascii="Symbol" w:hAnsi="Symbol"/>
      </w:rPr>
    </w:lvl>
    <w:lvl w:ilvl="5" w:tplc="F90A8020">
      <w:start w:val="1"/>
      <w:numFmt w:val="bullet"/>
      <w:lvlText w:val=""/>
      <w:lvlJc w:val="left"/>
      <w:pPr>
        <w:ind w:left="1080" w:hanging="360"/>
      </w:pPr>
      <w:rPr>
        <w:rFonts w:ascii="Symbol" w:hAnsi="Symbol"/>
      </w:rPr>
    </w:lvl>
    <w:lvl w:ilvl="6" w:tplc="D03AB7E4">
      <w:start w:val="1"/>
      <w:numFmt w:val="bullet"/>
      <w:lvlText w:val=""/>
      <w:lvlJc w:val="left"/>
      <w:pPr>
        <w:ind w:left="1080" w:hanging="360"/>
      </w:pPr>
      <w:rPr>
        <w:rFonts w:ascii="Symbol" w:hAnsi="Symbol"/>
      </w:rPr>
    </w:lvl>
    <w:lvl w:ilvl="7" w:tplc="43F4577A">
      <w:start w:val="1"/>
      <w:numFmt w:val="bullet"/>
      <w:lvlText w:val=""/>
      <w:lvlJc w:val="left"/>
      <w:pPr>
        <w:ind w:left="1080" w:hanging="360"/>
      </w:pPr>
      <w:rPr>
        <w:rFonts w:ascii="Symbol" w:hAnsi="Symbol"/>
      </w:rPr>
    </w:lvl>
    <w:lvl w:ilvl="8" w:tplc="3AE6164C">
      <w:start w:val="1"/>
      <w:numFmt w:val="bullet"/>
      <w:lvlText w:val=""/>
      <w:lvlJc w:val="left"/>
      <w:pPr>
        <w:ind w:left="1080" w:hanging="360"/>
      </w:pPr>
      <w:rPr>
        <w:rFonts w:ascii="Symbol" w:hAnsi="Symbol"/>
      </w:rPr>
    </w:lvl>
  </w:abstractNum>
  <w:abstractNum w:abstractNumId="7" w15:restartNumberingAfterBreak="0">
    <w:nsid w:val="10774CCC"/>
    <w:multiLevelType w:val="multilevel"/>
    <w:tmpl w:val="C5DAD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51653F"/>
    <w:multiLevelType w:val="multilevel"/>
    <w:tmpl w:val="6E182992"/>
    <w:styleLink w:val="CurrentList8"/>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ascii="Arial" w:hAnsi="Arial" w:hint="default"/>
        <w:color w:val="BFBF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9F7686"/>
    <w:multiLevelType w:val="multilevel"/>
    <w:tmpl w:val="3E5C9A14"/>
    <w:lvl w:ilvl="0">
      <w:start w:val="1"/>
      <w:numFmt w:val="bullet"/>
      <w:lvlText w:val=""/>
      <w:lvlJc w:val="left"/>
      <w:pPr>
        <w:ind w:left="567" w:hanging="283"/>
      </w:pPr>
      <w:rPr>
        <w:rFonts w:ascii="Symbol" w:hAnsi="Symbol" w:hint="default"/>
        <w:color w:val="200C4C"/>
      </w:rPr>
    </w:lvl>
    <w:lvl w:ilvl="1">
      <w:start w:val="1"/>
      <w:numFmt w:val="bullet"/>
      <w:lvlText w:val="-"/>
      <w:lvlJc w:val="left"/>
      <w:pPr>
        <w:tabs>
          <w:tab w:val="num" w:pos="851"/>
        </w:tabs>
        <w:ind w:left="851" w:hanging="284"/>
      </w:pPr>
      <w:rPr>
        <w:rFonts w:ascii="Vrinda" w:hAnsi="Vrinda" w:hint="default"/>
        <w:b/>
        <w:i w:val="0"/>
        <w:color w:val="200C4C"/>
      </w:rPr>
    </w:lvl>
    <w:lvl w:ilvl="2">
      <w:start w:val="1"/>
      <w:numFmt w:val="bullet"/>
      <w:lvlText w:val="o"/>
      <w:lvlJc w:val="left"/>
      <w:pPr>
        <w:ind w:left="1211"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C460B8"/>
    <w:multiLevelType w:val="multilevel"/>
    <w:tmpl w:val="2510531C"/>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pStyle w:val="ReportBodyText-paragraphnumbering"/>
      <w:suff w:val="space"/>
      <w:lvlText w:val="%1.%2.%3"/>
      <w:lvlJc w:val="right"/>
      <w:pPr>
        <w:ind w:left="0" w:firstLine="0"/>
      </w:pPr>
      <w:rPr>
        <w:rFonts w:ascii="Arial" w:hAnsi="Arial" w:hint="default"/>
        <w:color w:val="BFBF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045058"/>
    <w:multiLevelType w:val="multilevel"/>
    <w:tmpl w:val="2C8072B8"/>
    <w:styleLink w:val="CurrentList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4E344C"/>
    <w:multiLevelType w:val="multilevel"/>
    <w:tmpl w:val="AD8EC49E"/>
    <w:lvl w:ilvl="0">
      <w:start w:val="1"/>
      <w:numFmt w:val="bullet"/>
      <w:pStyle w:val="ReportBody-bullets"/>
      <w:lvlText w:val="•"/>
      <w:lvlJc w:val="left"/>
      <w:pPr>
        <w:ind w:left="567" w:hanging="283"/>
      </w:pPr>
      <w:rPr>
        <w:rFonts w:ascii="Wingdings" w:hAnsi="Wingdings" w:hint="default"/>
        <w:color w:val="200C4C"/>
      </w:rPr>
    </w:lvl>
    <w:lvl w:ilvl="1">
      <w:start w:val="1"/>
      <w:numFmt w:val="bullet"/>
      <w:lvlText w:val="–"/>
      <w:lvlJc w:val="left"/>
      <w:pPr>
        <w:tabs>
          <w:tab w:val="num" w:pos="851"/>
        </w:tabs>
        <w:ind w:left="851" w:hanging="284"/>
      </w:pPr>
      <w:rPr>
        <w:rFonts w:ascii="Wingdings" w:hAnsi="Wingdings" w:hint="default"/>
        <w:b/>
        <w:i w:val="0"/>
        <w:color w:val="200C4C"/>
      </w:rPr>
    </w:lvl>
    <w:lvl w:ilvl="2">
      <w:start w:val="1"/>
      <w:numFmt w:val="bullet"/>
      <w:lvlText w:val="ü"/>
      <w:lvlJc w:val="left"/>
      <w:pPr>
        <w:ind w:left="1134" w:hanging="283"/>
      </w:pPr>
      <w:rPr>
        <w:rFonts w:ascii="Wingdings" w:hAnsi="Wingdings" w:hint="default"/>
        <w:color w:val="200C4C"/>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F6A4089"/>
    <w:multiLevelType w:val="multilevel"/>
    <w:tmpl w:val="206AE5EE"/>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E04527"/>
    <w:multiLevelType w:val="multilevel"/>
    <w:tmpl w:val="B96868CE"/>
    <w:styleLink w:val="CurrentList4"/>
    <w:lvl w:ilvl="0">
      <w:start w:val="1"/>
      <w:numFmt w:val="bullet"/>
      <w:lvlText w:val=""/>
      <w:lvlJc w:val="left"/>
      <w:pPr>
        <w:ind w:left="567" w:hanging="283"/>
      </w:pPr>
      <w:rPr>
        <w:rFonts w:ascii="Symbol" w:hAnsi="Symbol" w:hint="default"/>
        <w:color w:val="D960C9"/>
      </w:rPr>
    </w:lvl>
    <w:lvl w:ilvl="1">
      <w:start w:val="1"/>
      <w:numFmt w:val="bullet"/>
      <w:lvlText w:val="-"/>
      <w:lvlJc w:val="left"/>
      <w:pPr>
        <w:tabs>
          <w:tab w:val="num" w:pos="851"/>
        </w:tabs>
        <w:ind w:left="851" w:hanging="284"/>
      </w:pPr>
      <w:rPr>
        <w:rFonts w:ascii="Vrinda" w:hAnsi="Vrinda" w:hint="default"/>
        <w:b/>
        <w:i w:val="0"/>
        <w:color w:val="333333"/>
      </w:rPr>
    </w:lvl>
    <w:lvl w:ilvl="2">
      <w:start w:val="1"/>
      <w:numFmt w:val="bullet"/>
      <w:lvlText w:val=""/>
      <w:lvlJc w:val="left"/>
      <w:pPr>
        <w:tabs>
          <w:tab w:val="num" w:pos="1134"/>
        </w:tabs>
        <w:ind w:left="1134" w:hanging="283"/>
      </w:pPr>
      <w:rPr>
        <w:rFonts w:ascii="Wingdings" w:hAnsi="Wingdings" w:hint="default"/>
        <w:color w:val="33333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3F4B46"/>
    <w:multiLevelType w:val="multilevel"/>
    <w:tmpl w:val="CC625E4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6673229"/>
    <w:multiLevelType w:val="multilevel"/>
    <w:tmpl w:val="61C42124"/>
    <w:lvl w:ilvl="0">
      <w:start w:val="1"/>
      <w:numFmt w:val="bullet"/>
      <w:pStyle w:val="RTBodyBullets"/>
      <w:lvlText w:val="•"/>
      <w:lvlJc w:val="left"/>
      <w:pPr>
        <w:ind w:left="851" w:hanging="284"/>
      </w:pPr>
      <w:rPr>
        <w:rFonts w:ascii="Wingdings" w:hAnsi="Wingdings" w:hint="default"/>
        <w:color w:val="auto"/>
      </w:rPr>
    </w:lvl>
    <w:lvl w:ilvl="1">
      <w:start w:val="1"/>
      <w:numFmt w:val="bullet"/>
      <w:lvlText w:val=""/>
      <w:lvlJc w:val="left"/>
      <w:pPr>
        <w:tabs>
          <w:tab w:val="num" w:pos="1134"/>
        </w:tabs>
        <w:ind w:left="1134" w:hanging="283"/>
      </w:pPr>
      <w:rPr>
        <w:rFonts w:ascii="Wingdings" w:hAnsi="Wingdings" w:hint="default"/>
        <w:color w:val="auto"/>
      </w:rPr>
    </w:lvl>
    <w:lvl w:ilvl="2">
      <w:start w:val="1"/>
      <w:numFmt w:val="bullet"/>
      <w:lvlText w:val="ü"/>
      <w:lvlJc w:val="left"/>
      <w:pPr>
        <w:tabs>
          <w:tab w:val="num" w:pos="1418"/>
        </w:tabs>
        <w:ind w:left="1418" w:hanging="284"/>
      </w:pPr>
      <w:rPr>
        <w:rFonts w:ascii="Wingdings" w:hAnsi="Wingdings" w:hint="default"/>
        <w:color w:val="auto"/>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17" w15:restartNumberingAfterBreak="0">
    <w:nsid w:val="477F1729"/>
    <w:multiLevelType w:val="multilevel"/>
    <w:tmpl w:val="32EAC2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4DFB5741"/>
    <w:multiLevelType w:val="multilevel"/>
    <w:tmpl w:val="2056FC2E"/>
    <w:styleLink w:val="CurrentList3"/>
    <w:lvl w:ilvl="0">
      <w:start w:val="1"/>
      <w:numFmt w:val="bullet"/>
      <w:lvlText w:val=""/>
      <w:lvlJc w:val="left"/>
      <w:pPr>
        <w:ind w:left="567" w:hanging="283"/>
      </w:pPr>
      <w:rPr>
        <w:rFonts w:ascii="Symbol" w:hAnsi="Symbol" w:hint="default"/>
        <w:color w:val="333333"/>
      </w:rPr>
    </w:lvl>
    <w:lvl w:ilvl="1">
      <w:start w:val="1"/>
      <w:numFmt w:val="bullet"/>
      <w:lvlText w:val="-"/>
      <w:lvlJc w:val="left"/>
      <w:pPr>
        <w:tabs>
          <w:tab w:val="num" w:pos="851"/>
        </w:tabs>
        <w:ind w:left="851" w:hanging="284"/>
      </w:pPr>
      <w:rPr>
        <w:rFonts w:ascii="Vrinda" w:hAnsi="Vrinda" w:hint="default"/>
        <w:b/>
        <w:i w:val="0"/>
        <w:color w:val="333333"/>
      </w:rPr>
    </w:lvl>
    <w:lvl w:ilvl="2">
      <w:start w:val="1"/>
      <w:numFmt w:val="bullet"/>
      <w:lvlText w:val=""/>
      <w:lvlJc w:val="left"/>
      <w:pPr>
        <w:tabs>
          <w:tab w:val="num" w:pos="1134"/>
        </w:tabs>
        <w:ind w:left="1134" w:hanging="283"/>
      </w:pPr>
      <w:rPr>
        <w:rFonts w:ascii="Wingdings" w:hAnsi="Wingdings" w:hint="default"/>
        <w:color w:val="33333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9A17EE"/>
    <w:multiLevelType w:val="multilevel"/>
    <w:tmpl w:val="6598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5F787E"/>
    <w:multiLevelType w:val="multilevel"/>
    <w:tmpl w:val="72906EA4"/>
    <w:lvl w:ilvl="0">
      <w:start w:val="1"/>
      <w:numFmt w:val="decimal"/>
      <w:pStyle w:val="ReportBody-numberedbullets"/>
      <w:lvlText w:val="%1."/>
      <w:lvlJc w:val="left"/>
      <w:pPr>
        <w:tabs>
          <w:tab w:val="num" w:pos="567"/>
        </w:tabs>
        <w:ind w:left="567" w:hanging="283"/>
      </w:pPr>
      <w:rPr>
        <w:rFonts w:hint="default"/>
      </w:rPr>
    </w:lvl>
    <w:lvl w:ilvl="1">
      <w:start w:val="1"/>
      <w:numFmt w:val="lowerLetter"/>
      <w:lvlText w:val="%2."/>
      <w:lvlJc w:val="left"/>
      <w:pPr>
        <w:tabs>
          <w:tab w:val="num" w:pos="851"/>
        </w:tabs>
        <w:ind w:left="851" w:hanging="284"/>
      </w:pPr>
      <w:rPr>
        <w:rFonts w:hint="default"/>
      </w:rPr>
    </w:lvl>
    <w:lvl w:ilvl="2">
      <w:start w:val="1"/>
      <w:numFmt w:val="lowerRoman"/>
      <w:lvlText w:val="%3."/>
      <w:lvlJc w:val="right"/>
      <w:pPr>
        <w:tabs>
          <w:tab w:val="num" w:pos="1134"/>
        </w:tabs>
        <w:ind w:left="1134"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1637CD0"/>
    <w:multiLevelType w:val="hybridMultilevel"/>
    <w:tmpl w:val="F6CA5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B077B5"/>
    <w:multiLevelType w:val="multilevel"/>
    <w:tmpl w:val="F4EEE6A0"/>
    <w:styleLink w:val="CurrentList7"/>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ascii="Arial" w:hAnsi="Arial" w:hint="default"/>
        <w:color w:val="BFBFBF"/>
        <w:position w:val="2"/>
        <w:sz w:val="1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0D083F"/>
    <w:multiLevelType w:val="multilevel"/>
    <w:tmpl w:val="73C24BAC"/>
    <w:styleLink w:val="CurrentList1"/>
    <w:lvl w:ilvl="0">
      <w:start w:val="1"/>
      <w:numFmt w:val="bullet"/>
      <w:lvlText w:val=""/>
      <w:lvlJc w:val="left"/>
      <w:pPr>
        <w:tabs>
          <w:tab w:val="num" w:pos="567"/>
        </w:tabs>
        <w:ind w:left="567" w:hanging="283"/>
      </w:pPr>
      <w:rPr>
        <w:rFonts w:ascii="Wingdings" w:hAnsi="Wingdings" w:hint="default"/>
        <w:color w:val="333333"/>
      </w:rPr>
    </w:lvl>
    <w:lvl w:ilvl="1">
      <w:start w:val="1"/>
      <w:numFmt w:val="bullet"/>
      <w:lvlText w:val="-"/>
      <w:lvlJc w:val="left"/>
      <w:pPr>
        <w:tabs>
          <w:tab w:val="num" w:pos="851"/>
        </w:tabs>
        <w:ind w:left="851" w:hanging="284"/>
      </w:pPr>
      <w:rPr>
        <w:rFonts w:ascii="Vrinda" w:hAnsi="Vrinda" w:hint="default"/>
        <w:b/>
        <w:i w:val="0"/>
        <w:color w:val="333333"/>
      </w:rPr>
    </w:lvl>
    <w:lvl w:ilvl="2">
      <w:start w:val="1"/>
      <w:numFmt w:val="bullet"/>
      <w:lvlText w:val=""/>
      <w:lvlJc w:val="left"/>
      <w:pPr>
        <w:tabs>
          <w:tab w:val="num" w:pos="1134"/>
        </w:tabs>
        <w:ind w:left="1134" w:hanging="283"/>
      </w:pPr>
      <w:rPr>
        <w:rFonts w:ascii="Wingdings" w:hAnsi="Wingdings" w:hint="default"/>
        <w:color w:val="33333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B330F66"/>
    <w:multiLevelType w:val="multilevel"/>
    <w:tmpl w:val="EA1484E8"/>
    <w:styleLink w:val="CurrentList2"/>
    <w:lvl w:ilvl="0">
      <w:start w:val="1"/>
      <w:numFmt w:val="bullet"/>
      <w:lvlText w:val=""/>
      <w:lvlJc w:val="left"/>
      <w:pPr>
        <w:ind w:left="644" w:hanging="360"/>
      </w:pPr>
      <w:rPr>
        <w:rFonts w:ascii="Symbol" w:hAnsi="Symbol" w:hint="default"/>
        <w:color w:val="333333"/>
      </w:rPr>
    </w:lvl>
    <w:lvl w:ilvl="1">
      <w:start w:val="1"/>
      <w:numFmt w:val="bullet"/>
      <w:lvlText w:val="-"/>
      <w:lvlJc w:val="left"/>
      <w:pPr>
        <w:tabs>
          <w:tab w:val="num" w:pos="851"/>
        </w:tabs>
        <w:ind w:left="851" w:hanging="284"/>
      </w:pPr>
      <w:rPr>
        <w:rFonts w:ascii="Vrinda" w:hAnsi="Vrinda" w:hint="default"/>
        <w:b/>
        <w:i w:val="0"/>
        <w:color w:val="333333"/>
      </w:rPr>
    </w:lvl>
    <w:lvl w:ilvl="2">
      <w:start w:val="1"/>
      <w:numFmt w:val="bullet"/>
      <w:lvlText w:val=""/>
      <w:lvlJc w:val="left"/>
      <w:pPr>
        <w:tabs>
          <w:tab w:val="num" w:pos="1134"/>
        </w:tabs>
        <w:ind w:left="1134" w:hanging="283"/>
      </w:pPr>
      <w:rPr>
        <w:rFonts w:ascii="Wingdings" w:hAnsi="Wingdings" w:hint="default"/>
        <w:color w:val="33333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A50CC1"/>
    <w:multiLevelType w:val="hybridMultilevel"/>
    <w:tmpl w:val="48CE9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43800FC"/>
    <w:multiLevelType w:val="multilevel"/>
    <w:tmpl w:val="7F463A90"/>
    <w:styleLink w:val="CurrentList6"/>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hint="default"/>
        <w:color w:val="BFBF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6A350CD"/>
    <w:multiLevelType w:val="multilevel"/>
    <w:tmpl w:val="6E182992"/>
    <w:styleLink w:val="CurrentList10"/>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ascii="Arial" w:hAnsi="Arial" w:hint="default"/>
        <w:color w:val="BFBF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E6D3F"/>
    <w:multiLevelType w:val="hybridMultilevel"/>
    <w:tmpl w:val="D2D8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0434D9"/>
    <w:multiLevelType w:val="hybridMultilevel"/>
    <w:tmpl w:val="5B90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4902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8E2F14"/>
    <w:multiLevelType w:val="hybridMultilevel"/>
    <w:tmpl w:val="A00C85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EB5810"/>
    <w:multiLevelType w:val="multilevel"/>
    <w:tmpl w:val="5B1A5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9162384">
    <w:abstractNumId w:val="12"/>
  </w:num>
  <w:num w:numId="2" w16cid:durableId="909929316">
    <w:abstractNumId w:val="20"/>
  </w:num>
  <w:num w:numId="3" w16cid:durableId="967399925">
    <w:abstractNumId w:val="0"/>
  </w:num>
  <w:num w:numId="4" w16cid:durableId="668026484">
    <w:abstractNumId w:val="13"/>
  </w:num>
  <w:num w:numId="5" w16cid:durableId="2058696787">
    <w:abstractNumId w:val="10"/>
  </w:num>
  <w:num w:numId="6" w16cid:durableId="43600410">
    <w:abstractNumId w:val="23"/>
  </w:num>
  <w:num w:numId="7" w16cid:durableId="2074230295">
    <w:abstractNumId w:val="24"/>
  </w:num>
  <w:num w:numId="8" w16cid:durableId="495926474">
    <w:abstractNumId w:val="18"/>
  </w:num>
  <w:num w:numId="9" w16cid:durableId="673841714">
    <w:abstractNumId w:val="14"/>
  </w:num>
  <w:num w:numId="10" w16cid:durableId="1361398752">
    <w:abstractNumId w:val="9"/>
  </w:num>
  <w:num w:numId="11" w16cid:durableId="913123098">
    <w:abstractNumId w:val="1"/>
  </w:num>
  <w:num w:numId="12" w16cid:durableId="2094156774">
    <w:abstractNumId w:val="26"/>
  </w:num>
  <w:num w:numId="13" w16cid:durableId="781143606">
    <w:abstractNumId w:val="22"/>
  </w:num>
  <w:num w:numId="14" w16cid:durableId="1637374237">
    <w:abstractNumId w:val="8"/>
  </w:num>
  <w:num w:numId="15" w16cid:durableId="1984970239">
    <w:abstractNumId w:val="11"/>
  </w:num>
  <w:num w:numId="16" w16cid:durableId="9138230">
    <w:abstractNumId w:val="27"/>
  </w:num>
  <w:num w:numId="17" w16cid:durableId="1994601722">
    <w:abstractNumId w:val="16"/>
  </w:num>
  <w:num w:numId="18" w16cid:durableId="1221404169">
    <w:abstractNumId w:val="21"/>
  </w:num>
  <w:num w:numId="19" w16cid:durableId="551327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5203258">
    <w:abstractNumId w:val="25"/>
  </w:num>
  <w:num w:numId="21" w16cid:durableId="2035494902">
    <w:abstractNumId w:val="28"/>
  </w:num>
  <w:num w:numId="22" w16cid:durableId="1750879365">
    <w:abstractNumId w:val="4"/>
  </w:num>
  <w:num w:numId="23" w16cid:durableId="1100370015">
    <w:abstractNumId w:val="5"/>
  </w:num>
  <w:num w:numId="24" w16cid:durableId="639387604">
    <w:abstractNumId w:val="17"/>
  </w:num>
  <w:num w:numId="25" w16cid:durableId="1880317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8681784">
    <w:abstractNumId w:val="31"/>
  </w:num>
  <w:num w:numId="27" w16cid:durableId="1157916828">
    <w:abstractNumId w:val="30"/>
  </w:num>
  <w:num w:numId="28" w16cid:durableId="1469471994">
    <w:abstractNumId w:val="15"/>
  </w:num>
  <w:num w:numId="29" w16cid:durableId="1299335772">
    <w:abstractNumId w:val="29"/>
  </w:num>
  <w:num w:numId="30" w16cid:durableId="245461649">
    <w:abstractNumId w:val="13"/>
  </w:num>
  <w:num w:numId="31" w16cid:durableId="506288210">
    <w:abstractNumId w:val="7"/>
  </w:num>
  <w:num w:numId="32" w16cid:durableId="1448888308">
    <w:abstractNumId w:val="6"/>
  </w:num>
  <w:num w:numId="33" w16cid:durableId="387148628">
    <w:abstractNumId w:val="3"/>
  </w:num>
  <w:num w:numId="34" w16cid:durableId="284778732">
    <w:abstractNumId w:val="17"/>
  </w:num>
  <w:num w:numId="35" w16cid:durableId="1517311779">
    <w:abstractNumId w:val="2"/>
  </w:num>
  <w:num w:numId="36" w16cid:durableId="772289988">
    <w:abstractNumId w:val="32"/>
  </w:num>
  <w:num w:numId="37" w16cid:durableId="666636168">
    <w:abstractNumId w:val="19"/>
  </w:num>
  <w:num w:numId="38" w16cid:durableId="337511206">
    <w:abstractNumId w:val="2"/>
  </w:num>
  <w:num w:numId="39" w16cid:durableId="1204829147">
    <w:abstractNumId w:val="32"/>
  </w:num>
  <w:num w:numId="40" w16cid:durableId="877746254">
    <w:abstractNumId w:val="19"/>
  </w:num>
  <w:num w:numId="41" w16cid:durableId="169032914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9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A0A"/>
    <w:rsid w:val="00000C56"/>
    <w:rsid w:val="00001101"/>
    <w:rsid w:val="000019D8"/>
    <w:rsid w:val="000063E7"/>
    <w:rsid w:val="0000645E"/>
    <w:rsid w:val="00013EE7"/>
    <w:rsid w:val="00014757"/>
    <w:rsid w:val="00015869"/>
    <w:rsid w:val="00017DFA"/>
    <w:rsid w:val="000201E6"/>
    <w:rsid w:val="00020DA8"/>
    <w:rsid w:val="00020EF3"/>
    <w:rsid w:val="00021117"/>
    <w:rsid w:val="0002219B"/>
    <w:rsid w:val="0002258E"/>
    <w:rsid w:val="000230D6"/>
    <w:rsid w:val="00024344"/>
    <w:rsid w:val="00026C08"/>
    <w:rsid w:val="000435C4"/>
    <w:rsid w:val="0004406B"/>
    <w:rsid w:val="000445AC"/>
    <w:rsid w:val="000455FE"/>
    <w:rsid w:val="00047DB8"/>
    <w:rsid w:val="00051387"/>
    <w:rsid w:val="000530DB"/>
    <w:rsid w:val="000542DC"/>
    <w:rsid w:val="000570A8"/>
    <w:rsid w:val="00061102"/>
    <w:rsid w:val="00064A06"/>
    <w:rsid w:val="00072AF6"/>
    <w:rsid w:val="00077740"/>
    <w:rsid w:val="00083189"/>
    <w:rsid w:val="0008439A"/>
    <w:rsid w:val="000924A9"/>
    <w:rsid w:val="00094AB1"/>
    <w:rsid w:val="000A01FC"/>
    <w:rsid w:val="000A0B6E"/>
    <w:rsid w:val="000A221E"/>
    <w:rsid w:val="000A392E"/>
    <w:rsid w:val="000A558C"/>
    <w:rsid w:val="000B101E"/>
    <w:rsid w:val="000B2900"/>
    <w:rsid w:val="000B4FF8"/>
    <w:rsid w:val="000B6D18"/>
    <w:rsid w:val="000B75C3"/>
    <w:rsid w:val="000D00D8"/>
    <w:rsid w:val="000D0357"/>
    <w:rsid w:val="000D0E20"/>
    <w:rsid w:val="000D22CE"/>
    <w:rsid w:val="000D24DE"/>
    <w:rsid w:val="000D2E5E"/>
    <w:rsid w:val="000D7C9F"/>
    <w:rsid w:val="000E3DBC"/>
    <w:rsid w:val="000E44AD"/>
    <w:rsid w:val="000F2CD7"/>
    <w:rsid w:val="000F4BB3"/>
    <w:rsid w:val="000F4C67"/>
    <w:rsid w:val="000F79AF"/>
    <w:rsid w:val="000F7B29"/>
    <w:rsid w:val="000F7B9F"/>
    <w:rsid w:val="00101744"/>
    <w:rsid w:val="001027AF"/>
    <w:rsid w:val="00105CBB"/>
    <w:rsid w:val="001129CB"/>
    <w:rsid w:val="00114F9B"/>
    <w:rsid w:val="0011644B"/>
    <w:rsid w:val="00116639"/>
    <w:rsid w:val="0012094C"/>
    <w:rsid w:val="0012173C"/>
    <w:rsid w:val="001217BA"/>
    <w:rsid w:val="0012191C"/>
    <w:rsid w:val="00122C2B"/>
    <w:rsid w:val="00123586"/>
    <w:rsid w:val="001276FC"/>
    <w:rsid w:val="0013120C"/>
    <w:rsid w:val="00133F75"/>
    <w:rsid w:val="00136B94"/>
    <w:rsid w:val="00144186"/>
    <w:rsid w:val="00147550"/>
    <w:rsid w:val="001500CB"/>
    <w:rsid w:val="0015118F"/>
    <w:rsid w:val="00152526"/>
    <w:rsid w:val="00153EC1"/>
    <w:rsid w:val="00154BAB"/>
    <w:rsid w:val="00154FCD"/>
    <w:rsid w:val="0015665F"/>
    <w:rsid w:val="00162A9A"/>
    <w:rsid w:val="00162F99"/>
    <w:rsid w:val="001633D7"/>
    <w:rsid w:val="0017461E"/>
    <w:rsid w:val="00176C4A"/>
    <w:rsid w:val="00177319"/>
    <w:rsid w:val="00177688"/>
    <w:rsid w:val="00181EAB"/>
    <w:rsid w:val="0018204C"/>
    <w:rsid w:val="00182ACF"/>
    <w:rsid w:val="00185F39"/>
    <w:rsid w:val="0018766F"/>
    <w:rsid w:val="001925FA"/>
    <w:rsid w:val="0019693C"/>
    <w:rsid w:val="001A433C"/>
    <w:rsid w:val="001A5F96"/>
    <w:rsid w:val="001A626D"/>
    <w:rsid w:val="001B038E"/>
    <w:rsid w:val="001B0E08"/>
    <w:rsid w:val="001B30C7"/>
    <w:rsid w:val="001C07A7"/>
    <w:rsid w:val="001C2C9B"/>
    <w:rsid w:val="001C5247"/>
    <w:rsid w:val="001C6BDF"/>
    <w:rsid w:val="001C75C8"/>
    <w:rsid w:val="001D0326"/>
    <w:rsid w:val="001D0B7C"/>
    <w:rsid w:val="001D145D"/>
    <w:rsid w:val="001D2A1D"/>
    <w:rsid w:val="001D2D09"/>
    <w:rsid w:val="001D6F38"/>
    <w:rsid w:val="001D7757"/>
    <w:rsid w:val="001E4ED4"/>
    <w:rsid w:val="001E638A"/>
    <w:rsid w:val="001F5265"/>
    <w:rsid w:val="001F673E"/>
    <w:rsid w:val="001F727E"/>
    <w:rsid w:val="00202256"/>
    <w:rsid w:val="0020239E"/>
    <w:rsid w:val="002036F0"/>
    <w:rsid w:val="0020562B"/>
    <w:rsid w:val="0020566F"/>
    <w:rsid w:val="002061A8"/>
    <w:rsid w:val="002078B2"/>
    <w:rsid w:val="00213136"/>
    <w:rsid w:val="00215272"/>
    <w:rsid w:val="00216C89"/>
    <w:rsid w:val="00221F12"/>
    <w:rsid w:val="0022430D"/>
    <w:rsid w:val="002270F6"/>
    <w:rsid w:val="00230548"/>
    <w:rsid w:val="00230B2C"/>
    <w:rsid w:val="0023189F"/>
    <w:rsid w:val="00233635"/>
    <w:rsid w:val="00234A47"/>
    <w:rsid w:val="0024110C"/>
    <w:rsid w:val="00243F54"/>
    <w:rsid w:val="00244388"/>
    <w:rsid w:val="00244E6B"/>
    <w:rsid w:val="00245374"/>
    <w:rsid w:val="00246D47"/>
    <w:rsid w:val="00251486"/>
    <w:rsid w:val="00251A1C"/>
    <w:rsid w:val="002549E3"/>
    <w:rsid w:val="00263064"/>
    <w:rsid w:val="00265498"/>
    <w:rsid w:val="00266B10"/>
    <w:rsid w:val="002707A3"/>
    <w:rsid w:val="00273EB9"/>
    <w:rsid w:val="00277C0B"/>
    <w:rsid w:val="002803A7"/>
    <w:rsid w:val="00280BBA"/>
    <w:rsid w:val="002819F8"/>
    <w:rsid w:val="00285480"/>
    <w:rsid w:val="00290A53"/>
    <w:rsid w:val="00291B86"/>
    <w:rsid w:val="002932D5"/>
    <w:rsid w:val="00294A31"/>
    <w:rsid w:val="002958CC"/>
    <w:rsid w:val="00296A59"/>
    <w:rsid w:val="002A0B28"/>
    <w:rsid w:val="002A4D89"/>
    <w:rsid w:val="002A5262"/>
    <w:rsid w:val="002A6252"/>
    <w:rsid w:val="002A7217"/>
    <w:rsid w:val="002B20C5"/>
    <w:rsid w:val="002B2444"/>
    <w:rsid w:val="002B3A6E"/>
    <w:rsid w:val="002B4120"/>
    <w:rsid w:val="002C2431"/>
    <w:rsid w:val="002C2E37"/>
    <w:rsid w:val="002D0167"/>
    <w:rsid w:val="002D1E81"/>
    <w:rsid w:val="002D22CE"/>
    <w:rsid w:val="002D31C6"/>
    <w:rsid w:val="002D438D"/>
    <w:rsid w:val="002D4F43"/>
    <w:rsid w:val="002D6A8D"/>
    <w:rsid w:val="002E3B4C"/>
    <w:rsid w:val="002F15C5"/>
    <w:rsid w:val="002F50F2"/>
    <w:rsid w:val="002F61E7"/>
    <w:rsid w:val="002F793F"/>
    <w:rsid w:val="00301687"/>
    <w:rsid w:val="003021AC"/>
    <w:rsid w:val="00304778"/>
    <w:rsid w:val="00306299"/>
    <w:rsid w:val="00306502"/>
    <w:rsid w:val="00310B1B"/>
    <w:rsid w:val="00313D41"/>
    <w:rsid w:val="0031571F"/>
    <w:rsid w:val="00320BA7"/>
    <w:rsid w:val="003210DE"/>
    <w:rsid w:val="00325780"/>
    <w:rsid w:val="00325B92"/>
    <w:rsid w:val="00325E88"/>
    <w:rsid w:val="003273F0"/>
    <w:rsid w:val="00327CB4"/>
    <w:rsid w:val="0033413B"/>
    <w:rsid w:val="00334474"/>
    <w:rsid w:val="0033516E"/>
    <w:rsid w:val="00336FFE"/>
    <w:rsid w:val="00342290"/>
    <w:rsid w:val="003429A6"/>
    <w:rsid w:val="00342C27"/>
    <w:rsid w:val="00342F97"/>
    <w:rsid w:val="00343076"/>
    <w:rsid w:val="003439F4"/>
    <w:rsid w:val="0034664C"/>
    <w:rsid w:val="003466A0"/>
    <w:rsid w:val="00347577"/>
    <w:rsid w:val="00350494"/>
    <w:rsid w:val="0035179F"/>
    <w:rsid w:val="00351B7C"/>
    <w:rsid w:val="00352E17"/>
    <w:rsid w:val="0035389D"/>
    <w:rsid w:val="00354CB8"/>
    <w:rsid w:val="00356667"/>
    <w:rsid w:val="003567DC"/>
    <w:rsid w:val="00356B56"/>
    <w:rsid w:val="00363799"/>
    <w:rsid w:val="00366037"/>
    <w:rsid w:val="00376F7A"/>
    <w:rsid w:val="00377352"/>
    <w:rsid w:val="003807AD"/>
    <w:rsid w:val="00382AA6"/>
    <w:rsid w:val="00383FFA"/>
    <w:rsid w:val="00384DA2"/>
    <w:rsid w:val="00385E20"/>
    <w:rsid w:val="0039127C"/>
    <w:rsid w:val="003914DE"/>
    <w:rsid w:val="0039232A"/>
    <w:rsid w:val="00393066"/>
    <w:rsid w:val="0039388A"/>
    <w:rsid w:val="00393AEB"/>
    <w:rsid w:val="00396D7F"/>
    <w:rsid w:val="003A0D67"/>
    <w:rsid w:val="003A2AE7"/>
    <w:rsid w:val="003A2E8A"/>
    <w:rsid w:val="003A59D0"/>
    <w:rsid w:val="003B042D"/>
    <w:rsid w:val="003B06F3"/>
    <w:rsid w:val="003B4690"/>
    <w:rsid w:val="003B4979"/>
    <w:rsid w:val="003B5863"/>
    <w:rsid w:val="003B6E48"/>
    <w:rsid w:val="003B6EBF"/>
    <w:rsid w:val="003C65AE"/>
    <w:rsid w:val="003D009C"/>
    <w:rsid w:val="003D40F1"/>
    <w:rsid w:val="003D4800"/>
    <w:rsid w:val="003D4946"/>
    <w:rsid w:val="003E1CFC"/>
    <w:rsid w:val="003E72D2"/>
    <w:rsid w:val="003F06D5"/>
    <w:rsid w:val="003F11C2"/>
    <w:rsid w:val="003F285B"/>
    <w:rsid w:val="003F3951"/>
    <w:rsid w:val="003F49B8"/>
    <w:rsid w:val="003F5460"/>
    <w:rsid w:val="00400037"/>
    <w:rsid w:val="00400FF4"/>
    <w:rsid w:val="0040373B"/>
    <w:rsid w:val="00403C52"/>
    <w:rsid w:val="004076D2"/>
    <w:rsid w:val="00410507"/>
    <w:rsid w:val="004109CC"/>
    <w:rsid w:val="00411F82"/>
    <w:rsid w:val="00412BF2"/>
    <w:rsid w:val="0041392E"/>
    <w:rsid w:val="00413F48"/>
    <w:rsid w:val="00414687"/>
    <w:rsid w:val="00415C98"/>
    <w:rsid w:val="00425ACC"/>
    <w:rsid w:val="0042605F"/>
    <w:rsid w:val="00427424"/>
    <w:rsid w:val="00430318"/>
    <w:rsid w:val="004317B4"/>
    <w:rsid w:val="00432751"/>
    <w:rsid w:val="00434032"/>
    <w:rsid w:val="004349E7"/>
    <w:rsid w:val="00437128"/>
    <w:rsid w:val="004372AA"/>
    <w:rsid w:val="0043789A"/>
    <w:rsid w:val="00437907"/>
    <w:rsid w:val="00441625"/>
    <w:rsid w:val="0044460C"/>
    <w:rsid w:val="00447077"/>
    <w:rsid w:val="00450144"/>
    <w:rsid w:val="00451C1F"/>
    <w:rsid w:val="00452C5D"/>
    <w:rsid w:val="00453027"/>
    <w:rsid w:val="00453500"/>
    <w:rsid w:val="004545C2"/>
    <w:rsid w:val="00454763"/>
    <w:rsid w:val="00455B8C"/>
    <w:rsid w:val="004569F9"/>
    <w:rsid w:val="00457A22"/>
    <w:rsid w:val="00460302"/>
    <w:rsid w:val="004625A0"/>
    <w:rsid w:val="0046377B"/>
    <w:rsid w:val="0047014D"/>
    <w:rsid w:val="00471802"/>
    <w:rsid w:val="0048501C"/>
    <w:rsid w:val="00485243"/>
    <w:rsid w:val="004911D0"/>
    <w:rsid w:val="00491397"/>
    <w:rsid w:val="004913CC"/>
    <w:rsid w:val="00491B52"/>
    <w:rsid w:val="00493A67"/>
    <w:rsid w:val="00494088"/>
    <w:rsid w:val="0049708D"/>
    <w:rsid w:val="004A14E8"/>
    <w:rsid w:val="004A346B"/>
    <w:rsid w:val="004A36CA"/>
    <w:rsid w:val="004A41C6"/>
    <w:rsid w:val="004A6CB9"/>
    <w:rsid w:val="004A7E51"/>
    <w:rsid w:val="004B123D"/>
    <w:rsid w:val="004B1333"/>
    <w:rsid w:val="004B2047"/>
    <w:rsid w:val="004B21F8"/>
    <w:rsid w:val="004B246A"/>
    <w:rsid w:val="004B7F0A"/>
    <w:rsid w:val="004C0F55"/>
    <w:rsid w:val="004C3377"/>
    <w:rsid w:val="004C6C9B"/>
    <w:rsid w:val="004D18D8"/>
    <w:rsid w:val="004D229B"/>
    <w:rsid w:val="004D4231"/>
    <w:rsid w:val="004E013F"/>
    <w:rsid w:val="004E2CAE"/>
    <w:rsid w:val="004E5CAE"/>
    <w:rsid w:val="004F02FF"/>
    <w:rsid w:val="004F060F"/>
    <w:rsid w:val="004F1023"/>
    <w:rsid w:val="004F3FEA"/>
    <w:rsid w:val="004F7B68"/>
    <w:rsid w:val="00500AA7"/>
    <w:rsid w:val="00501B31"/>
    <w:rsid w:val="005023A4"/>
    <w:rsid w:val="005031E3"/>
    <w:rsid w:val="0050550E"/>
    <w:rsid w:val="00505745"/>
    <w:rsid w:val="00506E43"/>
    <w:rsid w:val="005075F2"/>
    <w:rsid w:val="00507A03"/>
    <w:rsid w:val="00514513"/>
    <w:rsid w:val="00523D46"/>
    <w:rsid w:val="00525CBF"/>
    <w:rsid w:val="00531DBB"/>
    <w:rsid w:val="00532DC2"/>
    <w:rsid w:val="00533963"/>
    <w:rsid w:val="00534551"/>
    <w:rsid w:val="00535041"/>
    <w:rsid w:val="00535395"/>
    <w:rsid w:val="005427BF"/>
    <w:rsid w:val="00542A45"/>
    <w:rsid w:val="00544E0D"/>
    <w:rsid w:val="005454B9"/>
    <w:rsid w:val="005457A5"/>
    <w:rsid w:val="00546360"/>
    <w:rsid w:val="00546D54"/>
    <w:rsid w:val="00547503"/>
    <w:rsid w:val="00547B52"/>
    <w:rsid w:val="00550D77"/>
    <w:rsid w:val="00553E70"/>
    <w:rsid w:val="005540E7"/>
    <w:rsid w:val="00563170"/>
    <w:rsid w:val="005662EA"/>
    <w:rsid w:val="005718F1"/>
    <w:rsid w:val="0057774C"/>
    <w:rsid w:val="005809D1"/>
    <w:rsid w:val="00580E22"/>
    <w:rsid w:val="00582902"/>
    <w:rsid w:val="00583026"/>
    <w:rsid w:val="005833F1"/>
    <w:rsid w:val="0059236A"/>
    <w:rsid w:val="0059317F"/>
    <w:rsid w:val="005967F9"/>
    <w:rsid w:val="0059732B"/>
    <w:rsid w:val="005A14AE"/>
    <w:rsid w:val="005A2477"/>
    <w:rsid w:val="005A348A"/>
    <w:rsid w:val="005A52D9"/>
    <w:rsid w:val="005B1BFE"/>
    <w:rsid w:val="005B3394"/>
    <w:rsid w:val="005B7D37"/>
    <w:rsid w:val="005C106A"/>
    <w:rsid w:val="005C1CBB"/>
    <w:rsid w:val="005C5236"/>
    <w:rsid w:val="005C567F"/>
    <w:rsid w:val="005C5DF0"/>
    <w:rsid w:val="005D45F3"/>
    <w:rsid w:val="005D5246"/>
    <w:rsid w:val="005D6371"/>
    <w:rsid w:val="005D668B"/>
    <w:rsid w:val="005D6DA2"/>
    <w:rsid w:val="005D7BB1"/>
    <w:rsid w:val="005E0890"/>
    <w:rsid w:val="005E258D"/>
    <w:rsid w:val="005E275E"/>
    <w:rsid w:val="005E3376"/>
    <w:rsid w:val="005E4A3E"/>
    <w:rsid w:val="005E6CC9"/>
    <w:rsid w:val="005E7872"/>
    <w:rsid w:val="005E7D24"/>
    <w:rsid w:val="005F11AE"/>
    <w:rsid w:val="005F207B"/>
    <w:rsid w:val="005F2937"/>
    <w:rsid w:val="005F2FAB"/>
    <w:rsid w:val="00601984"/>
    <w:rsid w:val="00603947"/>
    <w:rsid w:val="00603EA5"/>
    <w:rsid w:val="0061200D"/>
    <w:rsid w:val="00613F47"/>
    <w:rsid w:val="006169ED"/>
    <w:rsid w:val="00627E38"/>
    <w:rsid w:val="00636442"/>
    <w:rsid w:val="006375C8"/>
    <w:rsid w:val="00642503"/>
    <w:rsid w:val="0064464A"/>
    <w:rsid w:val="006450CB"/>
    <w:rsid w:val="0065664B"/>
    <w:rsid w:val="00662378"/>
    <w:rsid w:val="00662795"/>
    <w:rsid w:val="0066376B"/>
    <w:rsid w:val="00667182"/>
    <w:rsid w:val="006709FC"/>
    <w:rsid w:val="00672008"/>
    <w:rsid w:val="00675597"/>
    <w:rsid w:val="00675E7F"/>
    <w:rsid w:val="00676C32"/>
    <w:rsid w:val="00677F33"/>
    <w:rsid w:val="0068188C"/>
    <w:rsid w:val="00682690"/>
    <w:rsid w:val="0068309C"/>
    <w:rsid w:val="00683568"/>
    <w:rsid w:val="00684F5E"/>
    <w:rsid w:val="006864A4"/>
    <w:rsid w:val="006903B3"/>
    <w:rsid w:val="00690A78"/>
    <w:rsid w:val="00695110"/>
    <w:rsid w:val="006A220D"/>
    <w:rsid w:val="006A266E"/>
    <w:rsid w:val="006A2DE4"/>
    <w:rsid w:val="006A43F8"/>
    <w:rsid w:val="006A4BDA"/>
    <w:rsid w:val="006A4C81"/>
    <w:rsid w:val="006A7AD3"/>
    <w:rsid w:val="006A7BDA"/>
    <w:rsid w:val="006C00D6"/>
    <w:rsid w:val="006C43FD"/>
    <w:rsid w:val="006C555D"/>
    <w:rsid w:val="006D0155"/>
    <w:rsid w:val="006D0511"/>
    <w:rsid w:val="006D0B63"/>
    <w:rsid w:val="006D15DA"/>
    <w:rsid w:val="006D34EF"/>
    <w:rsid w:val="006D3913"/>
    <w:rsid w:val="006D4FC9"/>
    <w:rsid w:val="006D505F"/>
    <w:rsid w:val="006D66DE"/>
    <w:rsid w:val="006E08B6"/>
    <w:rsid w:val="006E3A4C"/>
    <w:rsid w:val="006E4CBF"/>
    <w:rsid w:val="006E50D2"/>
    <w:rsid w:val="006E5842"/>
    <w:rsid w:val="006F0E35"/>
    <w:rsid w:val="006F4A85"/>
    <w:rsid w:val="006F54CD"/>
    <w:rsid w:val="006F5F24"/>
    <w:rsid w:val="006F623D"/>
    <w:rsid w:val="006F71B5"/>
    <w:rsid w:val="00700B80"/>
    <w:rsid w:val="007028D5"/>
    <w:rsid w:val="00704E50"/>
    <w:rsid w:val="007064D9"/>
    <w:rsid w:val="00710D64"/>
    <w:rsid w:val="007120E5"/>
    <w:rsid w:val="007154A9"/>
    <w:rsid w:val="007154CF"/>
    <w:rsid w:val="007157BA"/>
    <w:rsid w:val="00715EC8"/>
    <w:rsid w:val="00722328"/>
    <w:rsid w:val="0072383C"/>
    <w:rsid w:val="007255E3"/>
    <w:rsid w:val="0072700B"/>
    <w:rsid w:val="0073026F"/>
    <w:rsid w:val="007325C3"/>
    <w:rsid w:val="00732822"/>
    <w:rsid w:val="00732B96"/>
    <w:rsid w:val="00733C96"/>
    <w:rsid w:val="00733ED2"/>
    <w:rsid w:val="00736093"/>
    <w:rsid w:val="0073615A"/>
    <w:rsid w:val="0074015F"/>
    <w:rsid w:val="007418A0"/>
    <w:rsid w:val="00743E7A"/>
    <w:rsid w:val="00745CF8"/>
    <w:rsid w:val="007526EE"/>
    <w:rsid w:val="00752F00"/>
    <w:rsid w:val="0075507E"/>
    <w:rsid w:val="0075623F"/>
    <w:rsid w:val="00756B18"/>
    <w:rsid w:val="007577D7"/>
    <w:rsid w:val="00757B1D"/>
    <w:rsid w:val="007643A1"/>
    <w:rsid w:val="00765684"/>
    <w:rsid w:val="00765A50"/>
    <w:rsid w:val="00766D58"/>
    <w:rsid w:val="007675DC"/>
    <w:rsid w:val="007713DD"/>
    <w:rsid w:val="0077260F"/>
    <w:rsid w:val="007736CA"/>
    <w:rsid w:val="00774265"/>
    <w:rsid w:val="00782ABA"/>
    <w:rsid w:val="007836AB"/>
    <w:rsid w:val="00786099"/>
    <w:rsid w:val="00787B12"/>
    <w:rsid w:val="007928BC"/>
    <w:rsid w:val="00794DA3"/>
    <w:rsid w:val="0079549E"/>
    <w:rsid w:val="007A18DE"/>
    <w:rsid w:val="007A6316"/>
    <w:rsid w:val="007A7FAF"/>
    <w:rsid w:val="007B41D9"/>
    <w:rsid w:val="007B4A5F"/>
    <w:rsid w:val="007B4CB3"/>
    <w:rsid w:val="007B74F1"/>
    <w:rsid w:val="007B7939"/>
    <w:rsid w:val="007C43EF"/>
    <w:rsid w:val="007C4649"/>
    <w:rsid w:val="007C635E"/>
    <w:rsid w:val="007C7730"/>
    <w:rsid w:val="007D1E06"/>
    <w:rsid w:val="007D3106"/>
    <w:rsid w:val="007D4F4A"/>
    <w:rsid w:val="007D64B7"/>
    <w:rsid w:val="007D6761"/>
    <w:rsid w:val="007E1E6D"/>
    <w:rsid w:val="007E3A8E"/>
    <w:rsid w:val="007F7CEE"/>
    <w:rsid w:val="008001DD"/>
    <w:rsid w:val="00805BC8"/>
    <w:rsid w:val="00805F00"/>
    <w:rsid w:val="00810585"/>
    <w:rsid w:val="00815F2A"/>
    <w:rsid w:val="0081645A"/>
    <w:rsid w:val="0081677A"/>
    <w:rsid w:val="00821BA1"/>
    <w:rsid w:val="0082294C"/>
    <w:rsid w:val="0082363F"/>
    <w:rsid w:val="00824F35"/>
    <w:rsid w:val="00825C72"/>
    <w:rsid w:val="008267DE"/>
    <w:rsid w:val="00827F20"/>
    <w:rsid w:val="00832A67"/>
    <w:rsid w:val="0083458E"/>
    <w:rsid w:val="00840418"/>
    <w:rsid w:val="00841C0D"/>
    <w:rsid w:val="0084752A"/>
    <w:rsid w:val="008510A4"/>
    <w:rsid w:val="00853482"/>
    <w:rsid w:val="00853960"/>
    <w:rsid w:val="0085559A"/>
    <w:rsid w:val="00856F83"/>
    <w:rsid w:val="008601EF"/>
    <w:rsid w:val="00865498"/>
    <w:rsid w:val="00865857"/>
    <w:rsid w:val="00866A76"/>
    <w:rsid w:val="0086781A"/>
    <w:rsid w:val="00867856"/>
    <w:rsid w:val="008711EA"/>
    <w:rsid w:val="008720B6"/>
    <w:rsid w:val="00873DE9"/>
    <w:rsid w:val="008837F5"/>
    <w:rsid w:val="00886319"/>
    <w:rsid w:val="00886786"/>
    <w:rsid w:val="0089404B"/>
    <w:rsid w:val="00894080"/>
    <w:rsid w:val="00894EF1"/>
    <w:rsid w:val="00895CB0"/>
    <w:rsid w:val="008A097A"/>
    <w:rsid w:val="008A5957"/>
    <w:rsid w:val="008A5972"/>
    <w:rsid w:val="008B304F"/>
    <w:rsid w:val="008B5E0D"/>
    <w:rsid w:val="008B624A"/>
    <w:rsid w:val="008C01B8"/>
    <w:rsid w:val="008C1D56"/>
    <w:rsid w:val="008D2426"/>
    <w:rsid w:val="008D2544"/>
    <w:rsid w:val="008D277F"/>
    <w:rsid w:val="008D2CA3"/>
    <w:rsid w:val="008D62D5"/>
    <w:rsid w:val="008D6DFF"/>
    <w:rsid w:val="008D7BCB"/>
    <w:rsid w:val="008E5479"/>
    <w:rsid w:val="008E7DAF"/>
    <w:rsid w:val="008F1D74"/>
    <w:rsid w:val="008F2B09"/>
    <w:rsid w:val="008F3951"/>
    <w:rsid w:val="008F433E"/>
    <w:rsid w:val="008F50B1"/>
    <w:rsid w:val="00900004"/>
    <w:rsid w:val="00902E34"/>
    <w:rsid w:val="00903B6A"/>
    <w:rsid w:val="0090457E"/>
    <w:rsid w:val="009051E6"/>
    <w:rsid w:val="00915822"/>
    <w:rsid w:val="0092392F"/>
    <w:rsid w:val="0092667A"/>
    <w:rsid w:val="00931E92"/>
    <w:rsid w:val="00933FBB"/>
    <w:rsid w:val="00934D53"/>
    <w:rsid w:val="009351D9"/>
    <w:rsid w:val="00935CC0"/>
    <w:rsid w:val="009411BE"/>
    <w:rsid w:val="009421D3"/>
    <w:rsid w:val="00946055"/>
    <w:rsid w:val="00951214"/>
    <w:rsid w:val="00952E50"/>
    <w:rsid w:val="00954EF6"/>
    <w:rsid w:val="009620B3"/>
    <w:rsid w:val="0096434D"/>
    <w:rsid w:val="00964455"/>
    <w:rsid w:val="00972FB6"/>
    <w:rsid w:val="0097743E"/>
    <w:rsid w:val="00977CD4"/>
    <w:rsid w:val="00985601"/>
    <w:rsid w:val="00986D18"/>
    <w:rsid w:val="009920E3"/>
    <w:rsid w:val="00993AFC"/>
    <w:rsid w:val="0099501C"/>
    <w:rsid w:val="00996DB6"/>
    <w:rsid w:val="00997CCE"/>
    <w:rsid w:val="009A4925"/>
    <w:rsid w:val="009B6814"/>
    <w:rsid w:val="009B6AC0"/>
    <w:rsid w:val="009B6E05"/>
    <w:rsid w:val="009B7F60"/>
    <w:rsid w:val="009D02FC"/>
    <w:rsid w:val="009D3488"/>
    <w:rsid w:val="009D5964"/>
    <w:rsid w:val="009D6434"/>
    <w:rsid w:val="009E13FF"/>
    <w:rsid w:val="009E56D5"/>
    <w:rsid w:val="009E69A7"/>
    <w:rsid w:val="009E7DCC"/>
    <w:rsid w:val="009F3051"/>
    <w:rsid w:val="009F3A14"/>
    <w:rsid w:val="009F48FC"/>
    <w:rsid w:val="009F49EA"/>
    <w:rsid w:val="009F76B7"/>
    <w:rsid w:val="009F76DA"/>
    <w:rsid w:val="009F7FD3"/>
    <w:rsid w:val="00A001E6"/>
    <w:rsid w:val="00A143E9"/>
    <w:rsid w:val="00A162AA"/>
    <w:rsid w:val="00A2225E"/>
    <w:rsid w:val="00A22C4B"/>
    <w:rsid w:val="00A22E84"/>
    <w:rsid w:val="00A2403A"/>
    <w:rsid w:val="00A245C8"/>
    <w:rsid w:val="00A27AD9"/>
    <w:rsid w:val="00A32109"/>
    <w:rsid w:val="00A33FCA"/>
    <w:rsid w:val="00A41C64"/>
    <w:rsid w:val="00A43C72"/>
    <w:rsid w:val="00A44472"/>
    <w:rsid w:val="00A4764D"/>
    <w:rsid w:val="00A5116B"/>
    <w:rsid w:val="00A53085"/>
    <w:rsid w:val="00A552C1"/>
    <w:rsid w:val="00A6025D"/>
    <w:rsid w:val="00A607BE"/>
    <w:rsid w:val="00A63651"/>
    <w:rsid w:val="00A66469"/>
    <w:rsid w:val="00A66ACB"/>
    <w:rsid w:val="00A714A6"/>
    <w:rsid w:val="00A714C0"/>
    <w:rsid w:val="00A809A6"/>
    <w:rsid w:val="00A8153A"/>
    <w:rsid w:val="00A8764D"/>
    <w:rsid w:val="00A91058"/>
    <w:rsid w:val="00A924C5"/>
    <w:rsid w:val="00A95C52"/>
    <w:rsid w:val="00AA14B8"/>
    <w:rsid w:val="00AA3A9B"/>
    <w:rsid w:val="00AA6D74"/>
    <w:rsid w:val="00AB065F"/>
    <w:rsid w:val="00AB4CB8"/>
    <w:rsid w:val="00AB7133"/>
    <w:rsid w:val="00AB7739"/>
    <w:rsid w:val="00AC28E7"/>
    <w:rsid w:val="00AC443D"/>
    <w:rsid w:val="00AC44D9"/>
    <w:rsid w:val="00AC4C85"/>
    <w:rsid w:val="00AC6845"/>
    <w:rsid w:val="00AD5AD8"/>
    <w:rsid w:val="00AD616B"/>
    <w:rsid w:val="00AE0239"/>
    <w:rsid w:val="00AE0AB0"/>
    <w:rsid w:val="00AE14B8"/>
    <w:rsid w:val="00AE1B49"/>
    <w:rsid w:val="00AE1C1E"/>
    <w:rsid w:val="00AE2861"/>
    <w:rsid w:val="00AE7160"/>
    <w:rsid w:val="00AF047E"/>
    <w:rsid w:val="00AF21F9"/>
    <w:rsid w:val="00AF54F6"/>
    <w:rsid w:val="00AF5863"/>
    <w:rsid w:val="00B02309"/>
    <w:rsid w:val="00B02F10"/>
    <w:rsid w:val="00B03164"/>
    <w:rsid w:val="00B13CE1"/>
    <w:rsid w:val="00B14910"/>
    <w:rsid w:val="00B14C33"/>
    <w:rsid w:val="00B167DF"/>
    <w:rsid w:val="00B2284A"/>
    <w:rsid w:val="00B255EE"/>
    <w:rsid w:val="00B2738A"/>
    <w:rsid w:val="00B302C4"/>
    <w:rsid w:val="00B307C1"/>
    <w:rsid w:val="00B30853"/>
    <w:rsid w:val="00B31302"/>
    <w:rsid w:val="00B341BB"/>
    <w:rsid w:val="00B347CC"/>
    <w:rsid w:val="00B34D09"/>
    <w:rsid w:val="00B35B5F"/>
    <w:rsid w:val="00B369F3"/>
    <w:rsid w:val="00B37BE1"/>
    <w:rsid w:val="00B41FED"/>
    <w:rsid w:val="00B44952"/>
    <w:rsid w:val="00B463DA"/>
    <w:rsid w:val="00B601F4"/>
    <w:rsid w:val="00B60CD2"/>
    <w:rsid w:val="00B621A9"/>
    <w:rsid w:val="00B6243F"/>
    <w:rsid w:val="00B66157"/>
    <w:rsid w:val="00B7264E"/>
    <w:rsid w:val="00B74E3D"/>
    <w:rsid w:val="00B75568"/>
    <w:rsid w:val="00B75AB5"/>
    <w:rsid w:val="00B8032A"/>
    <w:rsid w:val="00B80C81"/>
    <w:rsid w:val="00B819F8"/>
    <w:rsid w:val="00B84392"/>
    <w:rsid w:val="00B85DF3"/>
    <w:rsid w:val="00B901B7"/>
    <w:rsid w:val="00B904C3"/>
    <w:rsid w:val="00B936B1"/>
    <w:rsid w:val="00B947A9"/>
    <w:rsid w:val="00BA2A64"/>
    <w:rsid w:val="00BA2D33"/>
    <w:rsid w:val="00BA3A0A"/>
    <w:rsid w:val="00BA44CC"/>
    <w:rsid w:val="00BA51AC"/>
    <w:rsid w:val="00BA6256"/>
    <w:rsid w:val="00BA7E41"/>
    <w:rsid w:val="00BB02D1"/>
    <w:rsid w:val="00BB19E4"/>
    <w:rsid w:val="00BB20B6"/>
    <w:rsid w:val="00BB2F3F"/>
    <w:rsid w:val="00BB38B8"/>
    <w:rsid w:val="00BB4543"/>
    <w:rsid w:val="00BB60F7"/>
    <w:rsid w:val="00BC1CBC"/>
    <w:rsid w:val="00BC3F75"/>
    <w:rsid w:val="00BD3377"/>
    <w:rsid w:val="00BD5671"/>
    <w:rsid w:val="00BD599B"/>
    <w:rsid w:val="00BD5EE9"/>
    <w:rsid w:val="00BD6308"/>
    <w:rsid w:val="00BD7590"/>
    <w:rsid w:val="00BD784C"/>
    <w:rsid w:val="00BD7C7E"/>
    <w:rsid w:val="00BE092F"/>
    <w:rsid w:val="00BE0EBF"/>
    <w:rsid w:val="00BE1B1B"/>
    <w:rsid w:val="00BE2DE3"/>
    <w:rsid w:val="00BE38D7"/>
    <w:rsid w:val="00BE3A74"/>
    <w:rsid w:val="00BE3F6C"/>
    <w:rsid w:val="00BF158D"/>
    <w:rsid w:val="00BF1E28"/>
    <w:rsid w:val="00BF3505"/>
    <w:rsid w:val="00BF3867"/>
    <w:rsid w:val="00BF4629"/>
    <w:rsid w:val="00BF50CF"/>
    <w:rsid w:val="00BF6B77"/>
    <w:rsid w:val="00C01162"/>
    <w:rsid w:val="00C01925"/>
    <w:rsid w:val="00C02347"/>
    <w:rsid w:val="00C02604"/>
    <w:rsid w:val="00C03949"/>
    <w:rsid w:val="00C064EF"/>
    <w:rsid w:val="00C06598"/>
    <w:rsid w:val="00C1235E"/>
    <w:rsid w:val="00C12BFB"/>
    <w:rsid w:val="00C130E6"/>
    <w:rsid w:val="00C135B7"/>
    <w:rsid w:val="00C13E44"/>
    <w:rsid w:val="00C16E9B"/>
    <w:rsid w:val="00C22D6B"/>
    <w:rsid w:val="00C241AD"/>
    <w:rsid w:val="00C25CB7"/>
    <w:rsid w:val="00C26A7E"/>
    <w:rsid w:val="00C31507"/>
    <w:rsid w:val="00C3386F"/>
    <w:rsid w:val="00C37637"/>
    <w:rsid w:val="00C4546A"/>
    <w:rsid w:val="00C535FE"/>
    <w:rsid w:val="00C55345"/>
    <w:rsid w:val="00C5665C"/>
    <w:rsid w:val="00C6018B"/>
    <w:rsid w:val="00C6495F"/>
    <w:rsid w:val="00C663D2"/>
    <w:rsid w:val="00C67C02"/>
    <w:rsid w:val="00C71866"/>
    <w:rsid w:val="00C74A97"/>
    <w:rsid w:val="00C80BA9"/>
    <w:rsid w:val="00C8312D"/>
    <w:rsid w:val="00C83D7C"/>
    <w:rsid w:val="00C85B15"/>
    <w:rsid w:val="00C87009"/>
    <w:rsid w:val="00C877CA"/>
    <w:rsid w:val="00C87F87"/>
    <w:rsid w:val="00C900FE"/>
    <w:rsid w:val="00C902BA"/>
    <w:rsid w:val="00C925D4"/>
    <w:rsid w:val="00C950AB"/>
    <w:rsid w:val="00CA3244"/>
    <w:rsid w:val="00CA35FA"/>
    <w:rsid w:val="00CA3626"/>
    <w:rsid w:val="00CA5AAB"/>
    <w:rsid w:val="00CB0015"/>
    <w:rsid w:val="00CB1444"/>
    <w:rsid w:val="00CB216F"/>
    <w:rsid w:val="00CB2FE7"/>
    <w:rsid w:val="00CB30B5"/>
    <w:rsid w:val="00CC116F"/>
    <w:rsid w:val="00CC16B3"/>
    <w:rsid w:val="00CC46B3"/>
    <w:rsid w:val="00CC5B43"/>
    <w:rsid w:val="00CC5B46"/>
    <w:rsid w:val="00CC6C87"/>
    <w:rsid w:val="00CD10D0"/>
    <w:rsid w:val="00CD38D2"/>
    <w:rsid w:val="00CD50D9"/>
    <w:rsid w:val="00CE4760"/>
    <w:rsid w:val="00CE6429"/>
    <w:rsid w:val="00CE742E"/>
    <w:rsid w:val="00CE76F2"/>
    <w:rsid w:val="00CF022D"/>
    <w:rsid w:val="00CF1F30"/>
    <w:rsid w:val="00CF2063"/>
    <w:rsid w:val="00CF438F"/>
    <w:rsid w:val="00CF7398"/>
    <w:rsid w:val="00D02775"/>
    <w:rsid w:val="00D03783"/>
    <w:rsid w:val="00D072CE"/>
    <w:rsid w:val="00D07C10"/>
    <w:rsid w:val="00D10676"/>
    <w:rsid w:val="00D10A5A"/>
    <w:rsid w:val="00D1540D"/>
    <w:rsid w:val="00D25C0F"/>
    <w:rsid w:val="00D27FD7"/>
    <w:rsid w:val="00D30AC8"/>
    <w:rsid w:val="00D363EB"/>
    <w:rsid w:val="00D43CC8"/>
    <w:rsid w:val="00D454C9"/>
    <w:rsid w:val="00D5144E"/>
    <w:rsid w:val="00D5220B"/>
    <w:rsid w:val="00D53119"/>
    <w:rsid w:val="00D545F2"/>
    <w:rsid w:val="00D659CD"/>
    <w:rsid w:val="00D7140C"/>
    <w:rsid w:val="00D7358D"/>
    <w:rsid w:val="00D76CC7"/>
    <w:rsid w:val="00D77184"/>
    <w:rsid w:val="00D77D3E"/>
    <w:rsid w:val="00D83CCE"/>
    <w:rsid w:val="00D927E7"/>
    <w:rsid w:val="00D930A4"/>
    <w:rsid w:val="00D93296"/>
    <w:rsid w:val="00D9333F"/>
    <w:rsid w:val="00D97E5C"/>
    <w:rsid w:val="00DA1BE3"/>
    <w:rsid w:val="00DA25F9"/>
    <w:rsid w:val="00DA59D7"/>
    <w:rsid w:val="00DA5CA4"/>
    <w:rsid w:val="00DA6114"/>
    <w:rsid w:val="00DB3F5F"/>
    <w:rsid w:val="00DB74AD"/>
    <w:rsid w:val="00DC2B1F"/>
    <w:rsid w:val="00DC36FD"/>
    <w:rsid w:val="00DC3B7A"/>
    <w:rsid w:val="00DC49FA"/>
    <w:rsid w:val="00DC4B89"/>
    <w:rsid w:val="00DC4C88"/>
    <w:rsid w:val="00DC5493"/>
    <w:rsid w:val="00DD0EF8"/>
    <w:rsid w:val="00DD4246"/>
    <w:rsid w:val="00DD42E5"/>
    <w:rsid w:val="00DD4A5B"/>
    <w:rsid w:val="00DD54E8"/>
    <w:rsid w:val="00DE2127"/>
    <w:rsid w:val="00DE2318"/>
    <w:rsid w:val="00DE40E8"/>
    <w:rsid w:val="00DE5774"/>
    <w:rsid w:val="00DE6CA0"/>
    <w:rsid w:val="00DF0A9D"/>
    <w:rsid w:val="00DF1FA3"/>
    <w:rsid w:val="00DF2891"/>
    <w:rsid w:val="00DF54E6"/>
    <w:rsid w:val="00DF66A6"/>
    <w:rsid w:val="00DF6778"/>
    <w:rsid w:val="00E00E91"/>
    <w:rsid w:val="00E0264B"/>
    <w:rsid w:val="00E02EB2"/>
    <w:rsid w:val="00E03171"/>
    <w:rsid w:val="00E04A50"/>
    <w:rsid w:val="00E054AD"/>
    <w:rsid w:val="00E07108"/>
    <w:rsid w:val="00E2016C"/>
    <w:rsid w:val="00E20A2B"/>
    <w:rsid w:val="00E23D71"/>
    <w:rsid w:val="00E31006"/>
    <w:rsid w:val="00E32F50"/>
    <w:rsid w:val="00E36307"/>
    <w:rsid w:val="00E36456"/>
    <w:rsid w:val="00E376A9"/>
    <w:rsid w:val="00E40C6C"/>
    <w:rsid w:val="00E40CDB"/>
    <w:rsid w:val="00E44A38"/>
    <w:rsid w:val="00E504CD"/>
    <w:rsid w:val="00E50C1F"/>
    <w:rsid w:val="00E51CEA"/>
    <w:rsid w:val="00E53A25"/>
    <w:rsid w:val="00E549E6"/>
    <w:rsid w:val="00E55DF0"/>
    <w:rsid w:val="00E5669D"/>
    <w:rsid w:val="00E566DD"/>
    <w:rsid w:val="00E67BEB"/>
    <w:rsid w:val="00E72570"/>
    <w:rsid w:val="00E80A14"/>
    <w:rsid w:val="00E83824"/>
    <w:rsid w:val="00E85355"/>
    <w:rsid w:val="00E856BA"/>
    <w:rsid w:val="00E87BBD"/>
    <w:rsid w:val="00E925EF"/>
    <w:rsid w:val="00E9424C"/>
    <w:rsid w:val="00E95DD7"/>
    <w:rsid w:val="00EA099E"/>
    <w:rsid w:val="00EA10C6"/>
    <w:rsid w:val="00EA12C9"/>
    <w:rsid w:val="00EA32E2"/>
    <w:rsid w:val="00EA561A"/>
    <w:rsid w:val="00EA65A7"/>
    <w:rsid w:val="00EA6F8F"/>
    <w:rsid w:val="00EA7D12"/>
    <w:rsid w:val="00EB03E0"/>
    <w:rsid w:val="00EB1063"/>
    <w:rsid w:val="00EB193E"/>
    <w:rsid w:val="00EB2E39"/>
    <w:rsid w:val="00EB495F"/>
    <w:rsid w:val="00EC072A"/>
    <w:rsid w:val="00EC0B62"/>
    <w:rsid w:val="00EC1B86"/>
    <w:rsid w:val="00EC1C78"/>
    <w:rsid w:val="00EC22D5"/>
    <w:rsid w:val="00EC5039"/>
    <w:rsid w:val="00EC5969"/>
    <w:rsid w:val="00EC621E"/>
    <w:rsid w:val="00EC6C6F"/>
    <w:rsid w:val="00ED58FC"/>
    <w:rsid w:val="00EE032F"/>
    <w:rsid w:val="00EE061B"/>
    <w:rsid w:val="00EE1178"/>
    <w:rsid w:val="00EE50A5"/>
    <w:rsid w:val="00EF047E"/>
    <w:rsid w:val="00EF067C"/>
    <w:rsid w:val="00EF18E2"/>
    <w:rsid w:val="00EF2861"/>
    <w:rsid w:val="00EF32B3"/>
    <w:rsid w:val="00EF6AF0"/>
    <w:rsid w:val="00EF73E8"/>
    <w:rsid w:val="00F07BA7"/>
    <w:rsid w:val="00F12DFA"/>
    <w:rsid w:val="00F13ED2"/>
    <w:rsid w:val="00F151F2"/>
    <w:rsid w:val="00F20F82"/>
    <w:rsid w:val="00F22A6E"/>
    <w:rsid w:val="00F27C03"/>
    <w:rsid w:val="00F3135B"/>
    <w:rsid w:val="00F32D11"/>
    <w:rsid w:val="00F4355F"/>
    <w:rsid w:val="00F43BA0"/>
    <w:rsid w:val="00F45CAF"/>
    <w:rsid w:val="00F471D4"/>
    <w:rsid w:val="00F50A29"/>
    <w:rsid w:val="00F51B12"/>
    <w:rsid w:val="00F54FF1"/>
    <w:rsid w:val="00F572D6"/>
    <w:rsid w:val="00F67D0E"/>
    <w:rsid w:val="00F70930"/>
    <w:rsid w:val="00F70AA0"/>
    <w:rsid w:val="00F71592"/>
    <w:rsid w:val="00F71790"/>
    <w:rsid w:val="00F71CA0"/>
    <w:rsid w:val="00F71DEA"/>
    <w:rsid w:val="00F7266F"/>
    <w:rsid w:val="00F83463"/>
    <w:rsid w:val="00F838B4"/>
    <w:rsid w:val="00F857CC"/>
    <w:rsid w:val="00F85C99"/>
    <w:rsid w:val="00F93C1E"/>
    <w:rsid w:val="00F95106"/>
    <w:rsid w:val="00F96723"/>
    <w:rsid w:val="00FA06C6"/>
    <w:rsid w:val="00FA0AFA"/>
    <w:rsid w:val="00FA3500"/>
    <w:rsid w:val="00FA4EFB"/>
    <w:rsid w:val="00FA78AD"/>
    <w:rsid w:val="00FB4A5B"/>
    <w:rsid w:val="00FB5040"/>
    <w:rsid w:val="00FC3560"/>
    <w:rsid w:val="00FC4066"/>
    <w:rsid w:val="00FD1814"/>
    <w:rsid w:val="00FD370E"/>
    <w:rsid w:val="00FD3F3A"/>
    <w:rsid w:val="00FD4231"/>
    <w:rsid w:val="00FD4C9E"/>
    <w:rsid w:val="00FE1557"/>
    <w:rsid w:val="00FE1FA1"/>
    <w:rsid w:val="00FE31C5"/>
    <w:rsid w:val="00FF0C2E"/>
    <w:rsid w:val="00FF4573"/>
    <w:rsid w:val="00FF48A6"/>
    <w:rsid w:val="06116D8A"/>
    <w:rsid w:val="12BCB749"/>
    <w:rsid w:val="145A1B29"/>
    <w:rsid w:val="162B6751"/>
    <w:rsid w:val="18EE5941"/>
    <w:rsid w:val="190FD2E2"/>
    <w:rsid w:val="2AEA2B50"/>
    <w:rsid w:val="2ED4D1B5"/>
    <w:rsid w:val="31FEDC1A"/>
    <w:rsid w:val="34F4E8AB"/>
    <w:rsid w:val="3E7534C8"/>
    <w:rsid w:val="3FAA3B1F"/>
    <w:rsid w:val="422CF3A8"/>
    <w:rsid w:val="4AA9DF06"/>
    <w:rsid w:val="4C639E53"/>
    <w:rsid w:val="4C91C3F8"/>
    <w:rsid w:val="4DD5A56B"/>
    <w:rsid w:val="5303B8C2"/>
    <w:rsid w:val="704D5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ountry-region"/>
  <w:shapeDefaults>
    <o:shapedefaults v:ext="edit" spidmax="2050"/>
    <o:shapelayout v:ext="edit">
      <o:idmap v:ext="edit" data="2"/>
    </o:shapelayout>
  </w:shapeDefaults>
  <w:decimalSymbol w:val="."/>
  <w:listSeparator w:val=","/>
  <w14:docId w14:val="63738E04"/>
  <w15:chartTrackingRefBased/>
  <w15:docId w15:val="{BEC93940-A889-4707-B22A-743C7E48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semiHidden="1" w:uiPriority="9" w:qFormat="1"/>
    <w:lsdException w:name="heading 2" w:locked="0"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lsdException w:name="toc 2" w:locked="0"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locked="0"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locked="0" w:semiHidden="1" w:unhideWhenUsed="1"/>
    <w:lsdException w:name="Smart Link" w:locked="0" w:semiHidden="1" w:unhideWhenUsed="1"/>
  </w:latentStyles>
  <w:style w:type="paragraph" w:default="1" w:styleId="Normal">
    <w:name w:val="Normal"/>
    <w:qFormat/>
    <w:rsid w:val="000455FE"/>
    <w:pPr>
      <w:spacing w:after="200" w:line="276" w:lineRule="auto"/>
    </w:pPr>
    <w:rPr>
      <w:lang w:eastAsia="en-US"/>
    </w:rPr>
  </w:style>
  <w:style w:type="paragraph" w:styleId="Heading1">
    <w:name w:val="heading 1"/>
    <w:basedOn w:val="Normal"/>
    <w:next w:val="Normal"/>
    <w:link w:val="Heading1Char"/>
    <w:uiPriority w:val="9"/>
    <w:qFormat/>
    <w:rsid w:val="0019693C"/>
    <w:pPr>
      <w:keepNext/>
      <w:keepLines/>
      <w:numPr>
        <w:numId w:val="24"/>
      </w:numPr>
      <w:spacing w:before="240" w:after="240" w:line="240" w:lineRule="auto"/>
      <w:outlineLvl w:val="0"/>
    </w:pPr>
    <w:rPr>
      <w:rFonts w:eastAsia="Times New Roman"/>
      <w:b/>
      <w:color w:val="200C4C"/>
      <w:sz w:val="32"/>
      <w:szCs w:val="32"/>
    </w:rPr>
  </w:style>
  <w:style w:type="paragraph" w:styleId="Heading2">
    <w:name w:val="heading 2"/>
    <w:basedOn w:val="Normal"/>
    <w:next w:val="Normal"/>
    <w:link w:val="Heading2Char"/>
    <w:uiPriority w:val="9"/>
    <w:qFormat/>
    <w:rsid w:val="00F7266F"/>
    <w:pPr>
      <w:keepNext/>
      <w:keepLines/>
      <w:numPr>
        <w:ilvl w:val="1"/>
        <w:numId w:val="24"/>
      </w:numPr>
      <w:spacing w:before="360" w:after="240" w:line="240" w:lineRule="auto"/>
      <w:outlineLvl w:val="1"/>
    </w:pPr>
    <w:rPr>
      <w:rFonts w:eastAsia="Times New Roman"/>
      <w:b/>
      <w:color w:val="6C5DF3"/>
      <w:sz w:val="24"/>
      <w:szCs w:val="26"/>
    </w:rPr>
  </w:style>
  <w:style w:type="paragraph" w:styleId="Heading3">
    <w:name w:val="heading 3"/>
    <w:basedOn w:val="Heading2"/>
    <w:next w:val="Normal"/>
    <w:link w:val="Heading3Char"/>
    <w:autoRedefine/>
    <w:uiPriority w:val="9"/>
    <w:semiHidden/>
    <w:qFormat/>
    <w:locked/>
    <w:rsid w:val="006A4C81"/>
    <w:pPr>
      <w:numPr>
        <w:ilvl w:val="2"/>
      </w:numPr>
      <w:spacing w:before="0"/>
      <w:outlineLvl w:val="2"/>
    </w:pPr>
    <w:rPr>
      <w:sz w:val="20"/>
      <w:szCs w:val="24"/>
    </w:rPr>
  </w:style>
  <w:style w:type="paragraph" w:styleId="Heading4">
    <w:name w:val="heading 4"/>
    <w:basedOn w:val="Normal"/>
    <w:next w:val="Normal"/>
    <w:link w:val="Heading4Char"/>
    <w:uiPriority w:val="9"/>
    <w:semiHidden/>
    <w:qFormat/>
    <w:locked/>
    <w:rsid w:val="0019693C"/>
    <w:pPr>
      <w:keepNext/>
      <w:keepLines/>
      <w:numPr>
        <w:ilvl w:val="3"/>
        <w:numId w:val="24"/>
      </w:numPr>
      <w:spacing w:before="240" w:after="120" w:line="240" w:lineRule="auto"/>
      <w:outlineLvl w:val="3"/>
    </w:pPr>
    <w:rPr>
      <w:rFonts w:eastAsia="Times New Roman"/>
      <w:b/>
      <w:iCs/>
      <w:color w:val="200C4C"/>
    </w:rPr>
  </w:style>
  <w:style w:type="paragraph" w:styleId="Heading5">
    <w:name w:val="heading 5"/>
    <w:basedOn w:val="Normal"/>
    <w:next w:val="Normal"/>
    <w:link w:val="Heading5Char"/>
    <w:uiPriority w:val="9"/>
    <w:semiHidden/>
    <w:qFormat/>
    <w:locked/>
    <w:rsid w:val="00FD4231"/>
    <w:pPr>
      <w:keepNext/>
      <w:keepLines/>
      <w:numPr>
        <w:ilvl w:val="4"/>
        <w:numId w:val="24"/>
      </w:numPr>
      <w:tabs>
        <w:tab w:val="num" w:pos="360"/>
      </w:tabs>
      <w:spacing w:before="40" w:after="0"/>
      <w:ind w:left="0" w:firstLine="0"/>
      <w:outlineLvl w:val="4"/>
    </w:pPr>
    <w:rPr>
      <w:rFonts w:eastAsia="Times New Roman"/>
      <w:color w:val="2611EA"/>
    </w:rPr>
  </w:style>
  <w:style w:type="paragraph" w:styleId="Heading6">
    <w:name w:val="heading 6"/>
    <w:basedOn w:val="Normal"/>
    <w:next w:val="Normal"/>
    <w:link w:val="Heading6Char"/>
    <w:uiPriority w:val="9"/>
    <w:semiHidden/>
    <w:qFormat/>
    <w:locked/>
    <w:rsid w:val="00FD4231"/>
    <w:pPr>
      <w:keepNext/>
      <w:keepLines/>
      <w:numPr>
        <w:ilvl w:val="5"/>
        <w:numId w:val="24"/>
      </w:numPr>
      <w:tabs>
        <w:tab w:val="num" w:pos="360"/>
      </w:tabs>
      <w:spacing w:before="40" w:after="0"/>
      <w:ind w:left="0" w:firstLine="0"/>
      <w:outlineLvl w:val="5"/>
    </w:pPr>
    <w:rPr>
      <w:rFonts w:eastAsia="Times New Roman"/>
      <w:color w:val="190B9B"/>
    </w:rPr>
  </w:style>
  <w:style w:type="paragraph" w:styleId="Heading7">
    <w:name w:val="heading 7"/>
    <w:basedOn w:val="Normal"/>
    <w:next w:val="Normal"/>
    <w:link w:val="Heading7Char"/>
    <w:uiPriority w:val="9"/>
    <w:semiHidden/>
    <w:qFormat/>
    <w:locked/>
    <w:rsid w:val="007A18DE"/>
    <w:pPr>
      <w:keepNext/>
      <w:keepLines/>
      <w:numPr>
        <w:ilvl w:val="6"/>
        <w:numId w:val="24"/>
      </w:numPr>
      <w:tabs>
        <w:tab w:val="num" w:pos="360"/>
      </w:tabs>
      <w:spacing w:before="40" w:after="0"/>
      <w:ind w:left="0" w:firstLine="0"/>
      <w:outlineLvl w:val="6"/>
    </w:pPr>
    <w:rPr>
      <w:rFonts w:eastAsia="Times New Roman"/>
      <w:i/>
      <w:iCs/>
      <w:color w:val="190B9B"/>
    </w:rPr>
  </w:style>
  <w:style w:type="paragraph" w:styleId="Heading8">
    <w:name w:val="heading 8"/>
    <w:basedOn w:val="Normal"/>
    <w:next w:val="Normal"/>
    <w:link w:val="Heading8Char"/>
    <w:uiPriority w:val="9"/>
    <w:semiHidden/>
    <w:qFormat/>
    <w:locked/>
    <w:rsid w:val="00FD4231"/>
    <w:pPr>
      <w:keepNext/>
      <w:keepLines/>
      <w:numPr>
        <w:ilvl w:val="7"/>
        <w:numId w:val="24"/>
      </w:numPr>
      <w:tabs>
        <w:tab w:val="num" w:pos="360"/>
      </w:tabs>
      <w:spacing w:before="40" w:after="0"/>
      <w:ind w:left="0" w:firstLine="0"/>
      <w:outlineLvl w:val="7"/>
    </w:pPr>
    <w:rPr>
      <w:rFonts w:eastAsia="Times New Roman"/>
      <w:color w:val="371483"/>
      <w:sz w:val="21"/>
      <w:szCs w:val="21"/>
    </w:rPr>
  </w:style>
  <w:style w:type="paragraph" w:styleId="Heading9">
    <w:name w:val="heading 9"/>
    <w:basedOn w:val="Normal"/>
    <w:next w:val="Normal"/>
    <w:link w:val="Heading9Char"/>
    <w:uiPriority w:val="9"/>
    <w:semiHidden/>
    <w:qFormat/>
    <w:locked/>
    <w:rsid w:val="00FD4231"/>
    <w:pPr>
      <w:keepNext/>
      <w:keepLines/>
      <w:numPr>
        <w:ilvl w:val="8"/>
        <w:numId w:val="24"/>
      </w:numPr>
      <w:tabs>
        <w:tab w:val="num" w:pos="360"/>
      </w:tabs>
      <w:spacing w:before="40" w:after="0"/>
      <w:ind w:left="0" w:firstLine="0"/>
      <w:outlineLvl w:val="8"/>
    </w:pPr>
    <w:rPr>
      <w:rFonts w:eastAsia="Times New Roman"/>
      <w:i/>
      <w:iCs/>
      <w:color w:val="37148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6">
    <w:name w:val="Current List6"/>
    <w:uiPriority w:val="99"/>
    <w:rsid w:val="0019693C"/>
    <w:pPr>
      <w:numPr>
        <w:numId w:val="12"/>
      </w:numPr>
    </w:pPr>
  </w:style>
  <w:style w:type="numbering" w:customStyle="1" w:styleId="CurrentList7">
    <w:name w:val="Current List7"/>
    <w:uiPriority w:val="99"/>
    <w:rsid w:val="0019693C"/>
    <w:pPr>
      <w:numPr>
        <w:numId w:val="13"/>
      </w:numPr>
    </w:pPr>
  </w:style>
  <w:style w:type="paragraph" w:styleId="Footer">
    <w:name w:val="footer"/>
    <w:basedOn w:val="Normal"/>
    <w:link w:val="FooterChar"/>
    <w:uiPriority w:val="99"/>
    <w:locked/>
    <w:rsid w:val="00993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AFC"/>
  </w:style>
  <w:style w:type="paragraph" w:customStyle="1" w:styleId="Coverheading">
    <w:name w:val="Cover heading"/>
    <w:uiPriority w:val="1"/>
    <w:qFormat/>
    <w:rsid w:val="005967F9"/>
    <w:pPr>
      <w:spacing w:after="480"/>
    </w:pPr>
    <w:rPr>
      <w:rFonts w:cs="Tahoma"/>
      <w:color w:val="FFFFFF"/>
      <w:sz w:val="100"/>
      <w:lang w:eastAsia="en-US"/>
    </w:rPr>
  </w:style>
  <w:style w:type="numbering" w:customStyle="1" w:styleId="CurrentList8">
    <w:name w:val="Current List8"/>
    <w:uiPriority w:val="99"/>
    <w:rsid w:val="0019693C"/>
    <w:pPr>
      <w:numPr>
        <w:numId w:val="14"/>
      </w:numPr>
    </w:pPr>
  </w:style>
  <w:style w:type="paragraph" w:customStyle="1" w:styleId="Footertext">
    <w:name w:val="Footer text"/>
    <w:basedOn w:val="Normal"/>
    <w:qFormat/>
    <w:rsid w:val="00EB495F"/>
    <w:pPr>
      <w:spacing w:after="0" w:line="240" w:lineRule="auto"/>
    </w:pPr>
    <w:rPr>
      <w:rFonts w:ascii="Tahoma" w:eastAsia="Calibri" w:hAnsi="Tahoma" w:cs="Tahoma"/>
      <w:b/>
      <w:color w:val="6C5DF3"/>
      <w:sz w:val="16"/>
    </w:rPr>
  </w:style>
  <w:style w:type="paragraph" w:customStyle="1" w:styleId="ReportBodyText">
    <w:name w:val="Report Body Text"/>
    <w:uiPriority w:val="1"/>
    <w:qFormat/>
    <w:rsid w:val="00B02309"/>
    <w:pPr>
      <w:spacing w:before="180" w:after="180"/>
    </w:pPr>
    <w:rPr>
      <w:rFonts w:cs="Tahoma"/>
      <w:lang w:eastAsia="en-US"/>
    </w:rPr>
  </w:style>
  <w:style w:type="numbering" w:customStyle="1" w:styleId="CurrentList9">
    <w:name w:val="Current List9"/>
    <w:uiPriority w:val="99"/>
    <w:rsid w:val="0019693C"/>
    <w:pPr>
      <w:numPr>
        <w:numId w:val="15"/>
      </w:numPr>
    </w:pPr>
  </w:style>
  <w:style w:type="numbering" w:customStyle="1" w:styleId="CurrentList10">
    <w:name w:val="Current List10"/>
    <w:uiPriority w:val="99"/>
    <w:rsid w:val="0019693C"/>
    <w:pPr>
      <w:numPr>
        <w:numId w:val="16"/>
      </w:numPr>
    </w:pPr>
  </w:style>
  <w:style w:type="table" w:styleId="TableGrid">
    <w:name w:val="Table Grid"/>
    <w:basedOn w:val="TableNormal"/>
    <w:uiPriority w:val="59"/>
    <w:locked/>
    <w:rsid w:val="00015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eyTable">
    <w:name w:val="Amey Table"/>
    <w:basedOn w:val="TableNormal"/>
    <w:uiPriority w:val="99"/>
    <w:rsid w:val="00C02347"/>
    <w:rPr>
      <w:sz w:val="16"/>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0" w:type="dxa"/>
        <w:bottom w:w="57" w:type="dxa"/>
        <w:right w:w="0" w:type="dxa"/>
      </w:tblCellMar>
    </w:tblPr>
    <w:tcPr>
      <w:shd w:val="clear" w:color="auto" w:fill="auto"/>
      <w:vAlign w:val="center"/>
    </w:tcPr>
    <w:tblStylePr w:type="firstRow">
      <w:rPr>
        <w:rFonts w:ascii="Arial" w:hAnsi="Arial"/>
        <w:b/>
        <w:i w:val="0"/>
        <w:caps w:val="0"/>
        <w:smallCaps w:val="0"/>
        <w:strike w:val="0"/>
        <w:dstrike w:val="0"/>
        <w:vanish w:val="0"/>
        <w:color w:val="FFFFFF"/>
        <w:sz w:val="16"/>
        <w:vertAlign w:val="baseline"/>
      </w:rPr>
      <w:tblPr/>
      <w:tcPr>
        <w:shd w:val="clear" w:color="auto" w:fill="200C4C"/>
      </w:tcPr>
    </w:tblStylePr>
    <w:tblStylePr w:type="band1Horz">
      <w:tblPr/>
      <w:tcPr>
        <w:shd w:val="clear" w:color="auto" w:fill="E6E5E3"/>
      </w:tcPr>
    </w:tblStylePr>
    <w:tblStylePr w:type="band2Horz">
      <w:tblPr/>
      <w:tcPr>
        <w:shd w:val="clear" w:color="auto" w:fill="FFFFFF"/>
      </w:tcPr>
    </w:tblStylePr>
  </w:style>
  <w:style w:type="paragraph" w:customStyle="1" w:styleId="Captiontext">
    <w:name w:val="Caption text"/>
    <w:qFormat/>
    <w:rsid w:val="000F4BB3"/>
    <w:pPr>
      <w:spacing w:before="60" w:after="60"/>
    </w:pPr>
    <w:rPr>
      <w:rFonts w:cs="Tahoma"/>
      <w:color w:val="848484"/>
      <w:sz w:val="16"/>
      <w:lang w:eastAsia="en-US"/>
    </w:rPr>
  </w:style>
  <w:style w:type="paragraph" w:customStyle="1" w:styleId="Tableheading">
    <w:name w:val="Table heading"/>
    <w:uiPriority w:val="1"/>
    <w:qFormat/>
    <w:rsid w:val="00525CBF"/>
    <w:pPr>
      <w:spacing w:before="40" w:after="40"/>
      <w:ind w:left="85" w:right="85"/>
    </w:pPr>
    <w:rPr>
      <w:rFonts w:cs="Tahoma"/>
      <w:b/>
      <w:caps/>
      <w:color w:val="FFFFFF"/>
      <w:sz w:val="16"/>
      <w:lang w:eastAsia="en-US"/>
    </w:rPr>
  </w:style>
  <w:style w:type="paragraph" w:customStyle="1" w:styleId="Tabletext">
    <w:name w:val="Table text"/>
    <w:uiPriority w:val="1"/>
    <w:qFormat/>
    <w:rsid w:val="000455FE"/>
    <w:pPr>
      <w:spacing w:before="60" w:after="60"/>
      <w:ind w:left="85" w:right="85"/>
    </w:pPr>
    <w:rPr>
      <w:rFonts w:cs="Tahoma"/>
      <w:color w:val="200C4C"/>
      <w:lang w:eastAsia="en-US"/>
    </w:rPr>
  </w:style>
  <w:style w:type="paragraph" w:customStyle="1" w:styleId="ReportSubheading1">
    <w:name w:val="Report Subheading 1"/>
    <w:basedOn w:val="ReportBodyText"/>
    <w:qFormat/>
    <w:rsid w:val="00393066"/>
    <w:pPr>
      <w:spacing w:before="240" w:after="120"/>
    </w:pPr>
    <w:rPr>
      <w:b/>
      <w:bCs/>
      <w:color w:val="6C5DF3"/>
    </w:rPr>
  </w:style>
  <w:style w:type="paragraph" w:customStyle="1" w:styleId="ReportBody-bullets">
    <w:name w:val="Report Body - bullets"/>
    <w:basedOn w:val="ReportBodyText"/>
    <w:uiPriority w:val="1"/>
    <w:qFormat/>
    <w:rsid w:val="00EC6C6F"/>
    <w:pPr>
      <w:numPr>
        <w:numId w:val="1"/>
      </w:numPr>
    </w:pPr>
  </w:style>
  <w:style w:type="paragraph" w:customStyle="1" w:styleId="ReportBody-numberedbullets">
    <w:name w:val="Report Body - numbered bullets"/>
    <w:basedOn w:val="ReportBodyText"/>
    <w:uiPriority w:val="1"/>
    <w:qFormat/>
    <w:rsid w:val="005F2937"/>
    <w:pPr>
      <w:numPr>
        <w:numId w:val="2"/>
      </w:numPr>
    </w:pPr>
  </w:style>
  <w:style w:type="paragraph" w:customStyle="1" w:styleId="ReportSubheading2">
    <w:name w:val="Report Subheading 2"/>
    <w:basedOn w:val="ReportSubheading1"/>
    <w:qFormat/>
    <w:rsid w:val="00393066"/>
    <w:rPr>
      <w:color w:val="200C4C"/>
    </w:rPr>
  </w:style>
  <w:style w:type="paragraph" w:customStyle="1" w:styleId="Coversubheading">
    <w:name w:val="Cover subheading"/>
    <w:uiPriority w:val="1"/>
    <w:qFormat/>
    <w:rsid w:val="000F4BB3"/>
    <w:pPr>
      <w:spacing w:after="200" w:line="276" w:lineRule="auto"/>
    </w:pPr>
    <w:rPr>
      <w:rFonts w:cs="Tahoma"/>
      <w:b/>
      <w:color w:val="FFFFFF"/>
      <w:sz w:val="36"/>
      <w:lang w:eastAsia="en-US"/>
    </w:rPr>
  </w:style>
  <w:style w:type="character" w:styleId="Strong">
    <w:name w:val="Strong"/>
    <w:uiPriority w:val="22"/>
    <w:semiHidden/>
    <w:qFormat/>
    <w:locked/>
    <w:rsid w:val="00AA14B8"/>
    <w:rPr>
      <w:b/>
      <w:bCs/>
    </w:rPr>
  </w:style>
  <w:style w:type="paragraph" w:styleId="BodyText">
    <w:name w:val="Body Text"/>
    <w:basedOn w:val="Normal"/>
    <w:link w:val="BodyTextChar"/>
    <w:uiPriority w:val="99"/>
    <w:semiHidden/>
    <w:locked/>
    <w:rsid w:val="00E55DF0"/>
    <w:pPr>
      <w:spacing w:after="120"/>
    </w:pPr>
  </w:style>
  <w:style w:type="character" w:customStyle="1" w:styleId="BodyTextChar">
    <w:name w:val="Body Text Char"/>
    <w:basedOn w:val="DefaultParagraphFont"/>
    <w:link w:val="BodyText"/>
    <w:uiPriority w:val="99"/>
    <w:semiHidden/>
    <w:rsid w:val="00E55DF0"/>
  </w:style>
  <w:style w:type="paragraph" w:styleId="ListNumber">
    <w:name w:val="List Number"/>
    <w:basedOn w:val="Normal"/>
    <w:uiPriority w:val="99"/>
    <w:semiHidden/>
    <w:locked/>
    <w:rsid w:val="00E55DF0"/>
    <w:pPr>
      <w:contextualSpacing/>
    </w:pPr>
  </w:style>
  <w:style w:type="paragraph" w:styleId="BodyText2">
    <w:name w:val="Body Text 2"/>
    <w:basedOn w:val="Normal"/>
    <w:link w:val="BodyText2Char"/>
    <w:uiPriority w:val="99"/>
    <w:semiHidden/>
    <w:locked/>
    <w:rsid w:val="00E55DF0"/>
    <w:pPr>
      <w:spacing w:after="120" w:line="480" w:lineRule="auto"/>
    </w:pPr>
  </w:style>
  <w:style w:type="character" w:customStyle="1" w:styleId="BodyText2Char">
    <w:name w:val="Body Text 2 Char"/>
    <w:basedOn w:val="DefaultParagraphFont"/>
    <w:link w:val="BodyText2"/>
    <w:uiPriority w:val="99"/>
    <w:semiHidden/>
    <w:rsid w:val="00E55DF0"/>
  </w:style>
  <w:style w:type="character" w:customStyle="1" w:styleId="Heading1Char">
    <w:name w:val="Heading 1 Char"/>
    <w:link w:val="Heading1"/>
    <w:uiPriority w:val="9"/>
    <w:rsid w:val="0019693C"/>
    <w:rPr>
      <w:rFonts w:ascii="Arial" w:eastAsia="Times New Roman" w:hAnsi="Arial" w:cs="Times New Roman"/>
      <w:b/>
      <w:color w:val="200C4C"/>
      <w:sz w:val="32"/>
      <w:szCs w:val="32"/>
    </w:rPr>
  </w:style>
  <w:style w:type="character" w:customStyle="1" w:styleId="Heading2Char">
    <w:name w:val="Heading 2 Char"/>
    <w:link w:val="Heading2"/>
    <w:rsid w:val="00F7266F"/>
    <w:rPr>
      <w:rFonts w:ascii="Arial" w:eastAsia="Times New Roman" w:hAnsi="Arial" w:cs="Times New Roman"/>
      <w:b/>
      <w:color w:val="6C5DF3"/>
      <w:sz w:val="24"/>
      <w:szCs w:val="26"/>
    </w:rPr>
  </w:style>
  <w:style w:type="character" w:customStyle="1" w:styleId="Heading3Char">
    <w:name w:val="Heading 3 Char"/>
    <w:link w:val="Heading3"/>
    <w:uiPriority w:val="9"/>
    <w:semiHidden/>
    <w:rsid w:val="006A4C81"/>
    <w:rPr>
      <w:rFonts w:eastAsia="Times New Roman"/>
      <w:b/>
      <w:color w:val="6C5DF3"/>
      <w:szCs w:val="24"/>
      <w:lang w:eastAsia="en-US"/>
    </w:rPr>
  </w:style>
  <w:style w:type="paragraph" w:styleId="TOC1">
    <w:name w:val="toc 1"/>
    <w:basedOn w:val="Normal"/>
    <w:next w:val="Normal"/>
    <w:autoRedefine/>
    <w:uiPriority w:val="39"/>
    <w:rsid w:val="00182ACF"/>
    <w:pPr>
      <w:tabs>
        <w:tab w:val="right" w:leader="dot" w:pos="10194"/>
      </w:tabs>
      <w:spacing w:before="240" w:after="120" w:line="240" w:lineRule="auto"/>
    </w:pPr>
    <w:rPr>
      <w:b/>
      <w:noProof/>
      <w:color w:val="6C5DF3"/>
    </w:rPr>
  </w:style>
  <w:style w:type="character" w:styleId="Hyperlink">
    <w:name w:val="Hyperlink"/>
    <w:uiPriority w:val="99"/>
    <w:unhideWhenUsed/>
    <w:locked/>
    <w:rsid w:val="00FD4231"/>
    <w:rPr>
      <w:color w:val="6C5DF3"/>
      <w:u w:val="single"/>
    </w:rPr>
  </w:style>
  <w:style w:type="paragraph" w:styleId="TOC2">
    <w:name w:val="toc 2"/>
    <w:basedOn w:val="Normal"/>
    <w:next w:val="Normal"/>
    <w:autoRedefine/>
    <w:uiPriority w:val="39"/>
    <w:rsid w:val="00393066"/>
    <w:pPr>
      <w:spacing w:before="120" w:after="120" w:line="240" w:lineRule="auto"/>
      <w:ind w:left="284"/>
    </w:pPr>
    <w:rPr>
      <w:noProof/>
    </w:rPr>
  </w:style>
  <w:style w:type="character" w:customStyle="1" w:styleId="Heading4Char">
    <w:name w:val="Heading 4 Char"/>
    <w:link w:val="Heading4"/>
    <w:uiPriority w:val="9"/>
    <w:semiHidden/>
    <w:rsid w:val="0019693C"/>
    <w:rPr>
      <w:rFonts w:ascii="Arial" w:eastAsia="Times New Roman" w:hAnsi="Arial" w:cs="Times New Roman"/>
      <w:b/>
      <w:iCs/>
      <w:color w:val="200C4C"/>
      <w:sz w:val="20"/>
    </w:rPr>
  </w:style>
  <w:style w:type="character" w:customStyle="1" w:styleId="Heading5Char">
    <w:name w:val="Heading 5 Char"/>
    <w:link w:val="Heading5"/>
    <w:uiPriority w:val="9"/>
    <w:semiHidden/>
    <w:rsid w:val="00FD4231"/>
    <w:rPr>
      <w:rFonts w:ascii="Arial" w:eastAsia="Times New Roman" w:hAnsi="Arial" w:cs="Times New Roman"/>
      <w:color w:val="2611EA"/>
    </w:rPr>
  </w:style>
  <w:style w:type="character" w:customStyle="1" w:styleId="Heading6Char">
    <w:name w:val="Heading 6 Char"/>
    <w:link w:val="Heading6"/>
    <w:uiPriority w:val="9"/>
    <w:semiHidden/>
    <w:rsid w:val="00FD4231"/>
    <w:rPr>
      <w:rFonts w:ascii="Arial" w:eastAsia="Times New Roman" w:hAnsi="Arial" w:cs="Times New Roman"/>
      <w:color w:val="190B9B"/>
    </w:rPr>
  </w:style>
  <w:style w:type="character" w:customStyle="1" w:styleId="Heading8Char">
    <w:name w:val="Heading 8 Char"/>
    <w:link w:val="Heading8"/>
    <w:uiPriority w:val="9"/>
    <w:semiHidden/>
    <w:rsid w:val="00FD4231"/>
    <w:rPr>
      <w:rFonts w:ascii="Arial" w:eastAsia="Times New Roman" w:hAnsi="Arial" w:cs="Times New Roman"/>
      <w:color w:val="371483"/>
      <w:sz w:val="21"/>
      <w:szCs w:val="21"/>
    </w:rPr>
  </w:style>
  <w:style w:type="character" w:customStyle="1" w:styleId="Heading9Char">
    <w:name w:val="Heading 9 Char"/>
    <w:link w:val="Heading9"/>
    <w:uiPriority w:val="9"/>
    <w:semiHidden/>
    <w:rsid w:val="00FD4231"/>
    <w:rPr>
      <w:rFonts w:ascii="Arial" w:eastAsia="Times New Roman" w:hAnsi="Arial" w:cs="Times New Roman"/>
      <w:i/>
      <w:iCs/>
      <w:color w:val="371483"/>
      <w:sz w:val="21"/>
      <w:szCs w:val="21"/>
    </w:rPr>
  </w:style>
  <w:style w:type="paragraph" w:styleId="ListBullet">
    <w:name w:val="List Bullet"/>
    <w:basedOn w:val="Normal"/>
    <w:uiPriority w:val="99"/>
    <w:semiHidden/>
    <w:locked/>
    <w:rsid w:val="00FD4231"/>
    <w:pPr>
      <w:tabs>
        <w:tab w:val="num" w:pos="567"/>
      </w:tabs>
      <w:ind w:left="567" w:hanging="283"/>
      <w:contextualSpacing/>
    </w:pPr>
  </w:style>
  <w:style w:type="paragraph" w:styleId="Caption">
    <w:name w:val="caption"/>
    <w:basedOn w:val="Normal"/>
    <w:next w:val="Normal"/>
    <w:uiPriority w:val="35"/>
    <w:semiHidden/>
    <w:qFormat/>
    <w:locked/>
    <w:rsid w:val="00FD4231"/>
    <w:pPr>
      <w:spacing w:line="240" w:lineRule="auto"/>
    </w:pPr>
    <w:rPr>
      <w:i/>
      <w:iCs/>
      <w:color w:val="333333"/>
      <w:sz w:val="18"/>
      <w:szCs w:val="18"/>
    </w:rPr>
  </w:style>
  <w:style w:type="paragraph" w:styleId="ListNumber2">
    <w:name w:val="List Number 2"/>
    <w:basedOn w:val="Normal"/>
    <w:uiPriority w:val="99"/>
    <w:semiHidden/>
    <w:locked/>
    <w:rsid w:val="00FD4231"/>
    <w:pPr>
      <w:numPr>
        <w:numId w:val="3"/>
      </w:numPr>
      <w:contextualSpacing/>
    </w:pPr>
  </w:style>
  <w:style w:type="character" w:customStyle="1" w:styleId="Heading7Char">
    <w:name w:val="Heading 7 Char"/>
    <w:link w:val="Heading7"/>
    <w:uiPriority w:val="9"/>
    <w:semiHidden/>
    <w:rsid w:val="007A18DE"/>
    <w:rPr>
      <w:rFonts w:ascii="Arial" w:eastAsia="Times New Roman" w:hAnsi="Arial" w:cs="Times New Roman"/>
      <w:i/>
      <w:iCs/>
      <w:color w:val="190B9B"/>
    </w:rPr>
  </w:style>
  <w:style w:type="paragraph" w:customStyle="1" w:styleId="Appendixheading">
    <w:name w:val="Appendix heading"/>
    <w:next w:val="RTBodyText"/>
    <w:link w:val="AppendixheadingChar"/>
    <w:qFormat/>
    <w:rsid w:val="00182ACF"/>
    <w:pPr>
      <w:pageBreakBefore/>
      <w:numPr>
        <w:numId w:val="4"/>
      </w:numPr>
      <w:spacing w:before="200" w:after="200"/>
      <w:outlineLvl w:val="0"/>
    </w:pPr>
    <w:rPr>
      <w:rFonts w:cs="Tahoma"/>
      <w:b/>
      <w:color w:val="200C4C"/>
      <w:sz w:val="32"/>
      <w:lang w:eastAsia="en-US"/>
    </w:rPr>
  </w:style>
  <w:style w:type="character" w:styleId="PlaceholderText">
    <w:name w:val="Placeholder Text"/>
    <w:uiPriority w:val="99"/>
    <w:semiHidden/>
    <w:qFormat/>
    <w:locked/>
    <w:rsid w:val="0057774C"/>
    <w:rPr>
      <w:rFonts w:ascii="Arial" w:hAnsi="Arial"/>
      <w:color w:val="FF0000"/>
      <w:sz w:val="20"/>
    </w:rPr>
  </w:style>
  <w:style w:type="paragraph" w:customStyle="1" w:styleId="ReportBodyText-paragraphnumbering">
    <w:name w:val="Report Body Text - paragraph numbering"/>
    <w:basedOn w:val="ReportBodyText"/>
    <w:uiPriority w:val="1"/>
    <w:qFormat/>
    <w:rsid w:val="0019693C"/>
    <w:pPr>
      <w:numPr>
        <w:ilvl w:val="2"/>
        <w:numId w:val="5"/>
      </w:numPr>
    </w:pPr>
  </w:style>
  <w:style w:type="paragraph" w:styleId="TableofFigures">
    <w:name w:val="table of figures"/>
    <w:basedOn w:val="Normal"/>
    <w:next w:val="Normal"/>
    <w:uiPriority w:val="99"/>
    <w:rsid w:val="007D6761"/>
    <w:pPr>
      <w:spacing w:before="120" w:after="120" w:line="240" w:lineRule="auto"/>
      <w:ind w:left="284"/>
    </w:pPr>
  </w:style>
  <w:style w:type="paragraph" w:customStyle="1" w:styleId="NoNumberHeading">
    <w:name w:val="No Number Heading"/>
    <w:uiPriority w:val="1"/>
    <w:qFormat/>
    <w:rsid w:val="000F4BB3"/>
    <w:pPr>
      <w:spacing w:before="200" w:after="200"/>
    </w:pPr>
    <w:rPr>
      <w:rFonts w:eastAsia="Times New Roman" w:cs="Tahoma"/>
      <w:b/>
      <w:color w:val="200C4C"/>
      <w:sz w:val="32"/>
      <w:lang w:eastAsia="en-US"/>
    </w:rPr>
  </w:style>
  <w:style w:type="numbering" w:customStyle="1" w:styleId="CurrentList1">
    <w:name w:val="Current List1"/>
    <w:uiPriority w:val="99"/>
    <w:rsid w:val="007D6761"/>
    <w:pPr>
      <w:numPr>
        <w:numId w:val="6"/>
      </w:numPr>
    </w:pPr>
  </w:style>
  <w:style w:type="numbering" w:customStyle="1" w:styleId="CurrentList2">
    <w:name w:val="Current List2"/>
    <w:uiPriority w:val="99"/>
    <w:rsid w:val="007D6761"/>
    <w:pPr>
      <w:numPr>
        <w:numId w:val="7"/>
      </w:numPr>
    </w:pPr>
  </w:style>
  <w:style w:type="numbering" w:customStyle="1" w:styleId="CurrentList3">
    <w:name w:val="Current List3"/>
    <w:uiPriority w:val="99"/>
    <w:rsid w:val="007D6761"/>
    <w:pPr>
      <w:numPr>
        <w:numId w:val="8"/>
      </w:numPr>
    </w:pPr>
  </w:style>
  <w:style w:type="numbering" w:customStyle="1" w:styleId="CurrentList4">
    <w:name w:val="Current List4"/>
    <w:uiPriority w:val="99"/>
    <w:rsid w:val="007D6761"/>
    <w:pPr>
      <w:numPr>
        <w:numId w:val="9"/>
      </w:numPr>
    </w:pPr>
  </w:style>
  <w:style w:type="numbering" w:customStyle="1" w:styleId="CurrentList5">
    <w:name w:val="Current List5"/>
    <w:uiPriority w:val="99"/>
    <w:rsid w:val="00EC6C6F"/>
    <w:pPr>
      <w:numPr>
        <w:numId w:val="11"/>
      </w:numPr>
    </w:pPr>
  </w:style>
  <w:style w:type="paragraph" w:customStyle="1" w:styleId="RTHeading2">
    <w:name w:val="RT Heading 2"/>
    <w:basedOn w:val="Normal"/>
    <w:qFormat/>
    <w:rsid w:val="00FE1557"/>
    <w:pPr>
      <w:spacing w:before="240" w:after="40" w:line="240" w:lineRule="auto"/>
    </w:pPr>
    <w:rPr>
      <w:rFonts w:cs="Tahoma"/>
      <w:b/>
      <w:color w:val="6C5DF3"/>
      <w:sz w:val="28"/>
    </w:rPr>
  </w:style>
  <w:style w:type="paragraph" w:customStyle="1" w:styleId="RTBodyBullets">
    <w:name w:val="RT Body Bullets"/>
    <w:basedOn w:val="Normal"/>
    <w:qFormat/>
    <w:rsid w:val="00FE1557"/>
    <w:pPr>
      <w:numPr>
        <w:numId w:val="17"/>
      </w:numPr>
      <w:spacing w:before="120" w:after="120" w:line="240" w:lineRule="exact"/>
    </w:pPr>
    <w:rPr>
      <w:rFonts w:cs="Tahoma"/>
    </w:rPr>
  </w:style>
  <w:style w:type="paragraph" w:styleId="ListParagraph">
    <w:name w:val="List Paragraph"/>
    <w:basedOn w:val="Normal"/>
    <w:uiPriority w:val="34"/>
    <w:qFormat/>
    <w:locked/>
    <w:rsid w:val="00A8153A"/>
    <w:pPr>
      <w:ind w:left="720"/>
      <w:contextualSpacing/>
    </w:pPr>
  </w:style>
  <w:style w:type="table" w:customStyle="1" w:styleId="TableGrid2">
    <w:name w:val="Table Grid2"/>
    <w:basedOn w:val="TableNormal"/>
    <w:next w:val="TableGrid"/>
    <w:uiPriority w:val="59"/>
    <w:locked/>
    <w:rsid w:val="006D0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6D0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locked/>
    <w:rsid w:val="006D0B6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8B5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00C4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00C4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00C4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00C4C"/>
      </w:tcPr>
    </w:tblStylePr>
    <w:tblStylePr w:type="band1Vert">
      <w:tblPr/>
      <w:tcPr>
        <w:shd w:val="clear" w:color="auto" w:fill="936DE8"/>
      </w:tcPr>
    </w:tblStylePr>
    <w:tblStylePr w:type="band1Horz">
      <w:tblPr/>
      <w:tcPr>
        <w:shd w:val="clear" w:color="auto" w:fill="936DE8"/>
      </w:tcPr>
    </w:tblStylePr>
  </w:style>
  <w:style w:type="table" w:styleId="GridTable4">
    <w:name w:val="Grid Table 4"/>
    <w:basedOn w:val="TableNormal"/>
    <w:uiPriority w:val="49"/>
    <w:locked/>
    <w:rsid w:val="006D0B63"/>
    <w:tblPr>
      <w:tblStyleRowBandSize w:val="1"/>
      <w:tblStyleColBandSize w:val="1"/>
      <w:tblBorders>
        <w:top w:val="single" w:sz="4" w:space="0" w:color="5D24DC"/>
        <w:left w:val="single" w:sz="4" w:space="0" w:color="5D24DC"/>
        <w:bottom w:val="single" w:sz="4" w:space="0" w:color="5D24DC"/>
        <w:right w:val="single" w:sz="4" w:space="0" w:color="5D24DC"/>
        <w:insideH w:val="single" w:sz="4" w:space="0" w:color="5D24DC"/>
        <w:insideV w:val="single" w:sz="4" w:space="0" w:color="5D24DC"/>
      </w:tblBorders>
    </w:tblPr>
    <w:tblStylePr w:type="firstRow">
      <w:rPr>
        <w:b/>
        <w:bCs/>
        <w:color w:val="FFFFFF"/>
      </w:rPr>
      <w:tblPr/>
      <w:tcPr>
        <w:tcBorders>
          <w:top w:val="single" w:sz="4" w:space="0" w:color="200C4C"/>
          <w:left w:val="single" w:sz="4" w:space="0" w:color="200C4C"/>
          <w:bottom w:val="single" w:sz="4" w:space="0" w:color="200C4C"/>
          <w:right w:val="single" w:sz="4" w:space="0" w:color="200C4C"/>
          <w:insideH w:val="nil"/>
          <w:insideV w:val="nil"/>
        </w:tcBorders>
        <w:shd w:val="clear" w:color="auto" w:fill="200C4C"/>
      </w:tcPr>
    </w:tblStylePr>
    <w:tblStylePr w:type="lastRow">
      <w:rPr>
        <w:b/>
        <w:bCs/>
      </w:rPr>
      <w:tblPr/>
      <w:tcPr>
        <w:tcBorders>
          <w:top w:val="double" w:sz="4" w:space="0" w:color="200C4C"/>
        </w:tcBorders>
      </w:tcPr>
    </w:tblStylePr>
    <w:tblStylePr w:type="firstCol">
      <w:rPr>
        <w:b/>
        <w:bCs/>
      </w:rPr>
    </w:tblStylePr>
    <w:tblStylePr w:type="lastCol">
      <w:rPr>
        <w:b/>
        <w:bCs/>
      </w:rPr>
    </w:tblStylePr>
    <w:tblStylePr w:type="band1Vert">
      <w:tblPr/>
      <w:tcPr>
        <w:shd w:val="clear" w:color="auto" w:fill="C8B5F3"/>
      </w:tcPr>
    </w:tblStylePr>
    <w:tblStylePr w:type="band1Horz">
      <w:tblPr/>
      <w:tcPr>
        <w:shd w:val="clear" w:color="auto" w:fill="C8B5F3"/>
      </w:tcPr>
    </w:tblStylePr>
  </w:style>
  <w:style w:type="table" w:styleId="GridTable1Light">
    <w:name w:val="Grid Table 1 Light"/>
    <w:basedOn w:val="TableNormal"/>
    <w:uiPriority w:val="46"/>
    <w:locked/>
    <w:rsid w:val="006D0B63"/>
    <w:tblPr>
      <w:tblStyleRowBandSize w:val="1"/>
      <w:tblStyleColBandSize w:val="1"/>
      <w:tblBorders>
        <w:top w:val="single" w:sz="4" w:space="0" w:color="936DE8"/>
        <w:left w:val="single" w:sz="4" w:space="0" w:color="936DE8"/>
        <w:bottom w:val="single" w:sz="4" w:space="0" w:color="936DE8"/>
        <w:right w:val="single" w:sz="4" w:space="0" w:color="936DE8"/>
        <w:insideH w:val="single" w:sz="4" w:space="0" w:color="936DE8"/>
        <w:insideV w:val="single" w:sz="4" w:space="0" w:color="936DE8"/>
      </w:tblBorders>
    </w:tblPr>
    <w:tblStylePr w:type="firstRow">
      <w:rPr>
        <w:b/>
        <w:bCs/>
      </w:rPr>
      <w:tblPr/>
      <w:tcPr>
        <w:tcBorders>
          <w:bottom w:val="single" w:sz="12" w:space="0" w:color="5D24DC"/>
        </w:tcBorders>
      </w:tcPr>
    </w:tblStylePr>
    <w:tblStylePr w:type="lastRow">
      <w:rPr>
        <w:b/>
        <w:bCs/>
      </w:rPr>
      <w:tblPr/>
      <w:tcPr>
        <w:tcBorders>
          <w:top w:val="double" w:sz="2" w:space="0" w:color="5D24DC"/>
        </w:tcBorders>
      </w:tcPr>
    </w:tblStylePr>
    <w:tblStylePr w:type="firstCol">
      <w:rPr>
        <w:b/>
        <w:bCs/>
      </w:rPr>
    </w:tblStylePr>
    <w:tblStylePr w:type="lastCol">
      <w:rPr>
        <w:b/>
        <w:bCs/>
      </w:rPr>
    </w:tblStylePr>
  </w:style>
  <w:style w:type="table" w:styleId="GridTable5Dark-Accent1">
    <w:name w:val="Grid Table 5 Dark Accent 1"/>
    <w:basedOn w:val="TableNormal"/>
    <w:uiPriority w:val="50"/>
    <w:locked/>
    <w:rsid w:val="006D0B6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DE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C5DF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C5DF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C5DF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C5DF3"/>
      </w:tcPr>
    </w:tblStylePr>
    <w:tblStylePr w:type="band1Vert">
      <w:tblPr/>
      <w:tcPr>
        <w:shd w:val="clear" w:color="auto" w:fill="C3BEFA"/>
      </w:tcPr>
    </w:tblStylePr>
    <w:tblStylePr w:type="band1Horz">
      <w:tblPr/>
      <w:tcPr>
        <w:shd w:val="clear" w:color="auto" w:fill="C3BEFA"/>
      </w:tcPr>
    </w:tblStylePr>
  </w:style>
  <w:style w:type="table" w:styleId="ListTable3">
    <w:name w:val="List Table 3"/>
    <w:basedOn w:val="TableNormal"/>
    <w:uiPriority w:val="48"/>
    <w:locked/>
    <w:rsid w:val="006D0B63"/>
    <w:tblPr>
      <w:tblStyleRowBandSize w:val="1"/>
      <w:tblStyleColBandSize w:val="1"/>
      <w:tblBorders>
        <w:top w:val="single" w:sz="4" w:space="0" w:color="200C4C"/>
        <w:left w:val="single" w:sz="4" w:space="0" w:color="200C4C"/>
        <w:bottom w:val="single" w:sz="4" w:space="0" w:color="200C4C"/>
        <w:right w:val="single" w:sz="4" w:space="0" w:color="200C4C"/>
      </w:tblBorders>
    </w:tblPr>
    <w:tblStylePr w:type="firstRow">
      <w:rPr>
        <w:b/>
        <w:bCs/>
        <w:color w:val="FFFFFF"/>
      </w:rPr>
      <w:tblPr/>
      <w:tcPr>
        <w:shd w:val="clear" w:color="auto" w:fill="200C4C"/>
      </w:tcPr>
    </w:tblStylePr>
    <w:tblStylePr w:type="lastRow">
      <w:rPr>
        <w:b/>
        <w:bCs/>
      </w:rPr>
      <w:tblPr/>
      <w:tcPr>
        <w:tcBorders>
          <w:top w:val="double" w:sz="4" w:space="0" w:color="200C4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00C4C"/>
          <w:right w:val="single" w:sz="4" w:space="0" w:color="200C4C"/>
        </w:tcBorders>
      </w:tcPr>
    </w:tblStylePr>
    <w:tblStylePr w:type="band1Horz">
      <w:tblPr/>
      <w:tcPr>
        <w:tcBorders>
          <w:top w:val="single" w:sz="4" w:space="0" w:color="200C4C"/>
          <w:bottom w:val="single" w:sz="4" w:space="0" w:color="200C4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0C4C"/>
          <w:left w:val="nil"/>
        </w:tcBorders>
      </w:tcPr>
    </w:tblStylePr>
    <w:tblStylePr w:type="swCell">
      <w:tblPr/>
      <w:tcPr>
        <w:tcBorders>
          <w:top w:val="double" w:sz="4" w:space="0" w:color="200C4C"/>
          <w:right w:val="nil"/>
        </w:tcBorders>
      </w:tcPr>
    </w:tblStylePr>
  </w:style>
  <w:style w:type="table" w:styleId="ListTable4">
    <w:name w:val="List Table 4"/>
    <w:basedOn w:val="TableNormal"/>
    <w:uiPriority w:val="49"/>
    <w:locked/>
    <w:rsid w:val="006D0B63"/>
    <w:tblPr>
      <w:tblStyleRowBandSize w:val="1"/>
      <w:tblStyleColBandSize w:val="1"/>
      <w:tblBorders>
        <w:top w:val="single" w:sz="4" w:space="0" w:color="5D24DC"/>
        <w:left w:val="single" w:sz="4" w:space="0" w:color="5D24DC"/>
        <w:bottom w:val="single" w:sz="4" w:space="0" w:color="5D24DC"/>
        <w:right w:val="single" w:sz="4" w:space="0" w:color="5D24DC"/>
        <w:insideH w:val="single" w:sz="4" w:space="0" w:color="5D24DC"/>
      </w:tblBorders>
    </w:tblPr>
    <w:tblStylePr w:type="firstRow">
      <w:rPr>
        <w:b/>
        <w:bCs/>
        <w:color w:val="FFFFFF"/>
      </w:rPr>
      <w:tblPr/>
      <w:tcPr>
        <w:tcBorders>
          <w:top w:val="single" w:sz="4" w:space="0" w:color="200C4C"/>
          <w:left w:val="single" w:sz="4" w:space="0" w:color="200C4C"/>
          <w:bottom w:val="single" w:sz="4" w:space="0" w:color="200C4C"/>
          <w:right w:val="single" w:sz="4" w:space="0" w:color="200C4C"/>
          <w:insideH w:val="nil"/>
        </w:tcBorders>
        <w:shd w:val="clear" w:color="auto" w:fill="200C4C"/>
      </w:tcPr>
    </w:tblStylePr>
    <w:tblStylePr w:type="lastRow">
      <w:rPr>
        <w:b/>
        <w:bCs/>
      </w:rPr>
      <w:tblPr/>
      <w:tcPr>
        <w:tcBorders>
          <w:top w:val="double" w:sz="4" w:space="0" w:color="5D24DC"/>
        </w:tcBorders>
      </w:tcPr>
    </w:tblStylePr>
    <w:tblStylePr w:type="firstCol">
      <w:rPr>
        <w:b/>
        <w:bCs/>
      </w:rPr>
    </w:tblStylePr>
    <w:tblStylePr w:type="lastCol">
      <w:rPr>
        <w:b/>
        <w:bCs/>
      </w:rPr>
    </w:tblStylePr>
    <w:tblStylePr w:type="band1Vert">
      <w:tblPr/>
      <w:tcPr>
        <w:shd w:val="clear" w:color="auto" w:fill="C8B5F3"/>
      </w:tcPr>
    </w:tblStylePr>
    <w:tblStylePr w:type="band1Horz">
      <w:tblPr/>
      <w:tcPr>
        <w:shd w:val="clear" w:color="auto" w:fill="C8B5F3"/>
      </w:tcPr>
    </w:tblStylePr>
  </w:style>
  <w:style w:type="table" w:styleId="GridTable5Dark-Accent2">
    <w:name w:val="Grid Table 5 Dark Accent 2"/>
    <w:basedOn w:val="TableNormal"/>
    <w:uiPriority w:val="50"/>
    <w:locked/>
    <w:rsid w:val="006D0B6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DE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960C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960C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960C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960C9"/>
      </w:tcPr>
    </w:tblStylePr>
    <w:tblStylePr w:type="band1Vert">
      <w:tblPr/>
      <w:tcPr>
        <w:shd w:val="clear" w:color="auto" w:fill="EFBFE9"/>
      </w:tcPr>
    </w:tblStylePr>
    <w:tblStylePr w:type="band1Horz">
      <w:tblPr/>
      <w:tcPr>
        <w:shd w:val="clear" w:color="auto" w:fill="EFBFE9"/>
      </w:tcPr>
    </w:tblStylePr>
  </w:style>
  <w:style w:type="paragraph" w:styleId="TOCHeading">
    <w:name w:val="TOC Heading"/>
    <w:basedOn w:val="Heading1"/>
    <w:next w:val="Normal"/>
    <w:uiPriority w:val="39"/>
    <w:unhideWhenUsed/>
    <w:qFormat/>
    <w:locked/>
    <w:rsid w:val="006D0B63"/>
    <w:pPr>
      <w:numPr>
        <w:numId w:val="0"/>
      </w:numPr>
      <w:spacing w:after="0" w:line="259" w:lineRule="auto"/>
      <w:outlineLvl w:val="9"/>
    </w:pPr>
    <w:rPr>
      <w:b w:val="0"/>
      <w:color w:val="2611EA"/>
      <w:lang w:val="en-US"/>
    </w:rPr>
  </w:style>
  <w:style w:type="paragraph" w:customStyle="1" w:styleId="RTBodyText">
    <w:name w:val="RT Body Text"/>
    <w:qFormat/>
    <w:rsid w:val="00B02309"/>
    <w:pPr>
      <w:spacing w:after="120" w:line="80" w:lineRule="atLeast"/>
    </w:pPr>
    <w:rPr>
      <w:rFonts w:ascii="Tahoma" w:hAnsi="Tahoma" w:cs="Tahoma"/>
      <w:color w:val="200C4C"/>
      <w:sz w:val="22"/>
      <w:lang w:eastAsia="en-US"/>
    </w:rPr>
  </w:style>
  <w:style w:type="table" w:customStyle="1" w:styleId="RTTable3">
    <w:name w:val="RT Table3"/>
    <w:basedOn w:val="TableNormal"/>
    <w:uiPriority w:val="99"/>
    <w:rsid w:val="00C02347"/>
    <w:tblPr>
      <w:tblStyleRowBandSize w:val="1"/>
    </w:tblPr>
    <w:tblStylePr w:type="firstRow">
      <w:tblPr/>
      <w:tcPr>
        <w:tcBorders>
          <w:top w:val="single" w:sz="4" w:space="0" w:color="6A6D71"/>
          <w:left w:val="single" w:sz="4" w:space="0" w:color="6A6D71"/>
          <w:bottom w:val="single" w:sz="4" w:space="0" w:color="6A6D71"/>
          <w:right w:val="single" w:sz="4" w:space="0" w:color="6A6D71"/>
          <w:insideH w:val="single" w:sz="4" w:space="0" w:color="6A6D71"/>
          <w:insideV w:val="single" w:sz="4" w:space="0" w:color="6A6D71"/>
        </w:tcBorders>
        <w:shd w:val="clear" w:color="auto" w:fill="6A6D71"/>
      </w:tcPr>
    </w:tblStylePr>
    <w:tblStylePr w:type="band1Horz">
      <w:tblPr/>
      <w:tcPr>
        <w:tcBorders>
          <w:top w:val="single" w:sz="8" w:space="0" w:color="C2C4C6"/>
          <w:left w:val="single" w:sz="8" w:space="0" w:color="C2C4C6"/>
          <w:bottom w:val="single" w:sz="8" w:space="0" w:color="C2C4C6"/>
          <w:right w:val="single" w:sz="8" w:space="0" w:color="C2C4C6"/>
          <w:insideH w:val="single" w:sz="8" w:space="0" w:color="C2C4C6"/>
          <w:insideV w:val="single" w:sz="8" w:space="0" w:color="C2C4C6"/>
        </w:tcBorders>
      </w:tcPr>
    </w:tblStylePr>
    <w:tblStylePr w:type="band2Horz">
      <w:tblPr/>
      <w:tcPr>
        <w:tcBorders>
          <w:top w:val="single" w:sz="8" w:space="0" w:color="C2C4C6"/>
          <w:left w:val="single" w:sz="8" w:space="0" w:color="C2C4C6"/>
          <w:bottom w:val="single" w:sz="8" w:space="0" w:color="C2C4C6"/>
          <w:right w:val="single" w:sz="8" w:space="0" w:color="C2C4C6"/>
          <w:insideH w:val="single" w:sz="8" w:space="0" w:color="C2C4C6"/>
          <w:insideV w:val="single" w:sz="8" w:space="0" w:color="C2C4C6"/>
        </w:tcBorders>
        <w:shd w:val="clear" w:color="auto" w:fill="E0E1E2"/>
      </w:tcPr>
    </w:tblStylePr>
  </w:style>
  <w:style w:type="table" w:customStyle="1" w:styleId="TableGrid6">
    <w:name w:val="Table Grid6"/>
    <w:basedOn w:val="TableNormal"/>
    <w:next w:val="TableGrid"/>
    <w:uiPriority w:val="59"/>
    <w:locked/>
    <w:rsid w:val="00C60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C60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C60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C60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locked/>
    <w:rsid w:val="00C6018B"/>
    <w:pPr>
      <w:spacing w:after="100"/>
      <w:ind w:left="440"/>
    </w:pPr>
  </w:style>
  <w:style w:type="table" w:customStyle="1" w:styleId="TableGrid12">
    <w:name w:val="Table Grid12"/>
    <w:basedOn w:val="TableNormal"/>
    <w:next w:val="TableGrid"/>
    <w:uiPriority w:val="59"/>
    <w:locked/>
    <w:rsid w:val="00C60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C60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FooterText">
    <w:name w:val="RT Footer Text"/>
    <w:qFormat/>
    <w:rsid w:val="00C064EF"/>
    <w:rPr>
      <w:rFonts w:ascii="Tahoma" w:hAnsi="Tahoma" w:cs="Tahoma"/>
      <w:color w:val="200C4C"/>
      <w:sz w:val="16"/>
      <w:lang w:eastAsia="en-US"/>
    </w:rPr>
  </w:style>
  <w:style w:type="table" w:customStyle="1" w:styleId="TableGrid17">
    <w:name w:val="Table Grid17"/>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locked/>
    <w:rsid w:val="00C0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locked/>
    <w:rsid w:val="004A41C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41C6"/>
  </w:style>
  <w:style w:type="paragraph" w:styleId="MacroText">
    <w:name w:val="macro"/>
    <w:link w:val="MacroTextChar"/>
    <w:uiPriority w:val="99"/>
    <w:semiHidden/>
    <w:locked/>
    <w:rsid w:val="0057774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MacroTextChar">
    <w:name w:val="Macro Text Char"/>
    <w:link w:val="MacroText"/>
    <w:uiPriority w:val="99"/>
    <w:semiHidden/>
    <w:rsid w:val="0057774C"/>
    <w:rPr>
      <w:rFonts w:ascii="Consolas" w:hAnsi="Consolas"/>
      <w:sz w:val="20"/>
      <w:szCs w:val="20"/>
    </w:rPr>
  </w:style>
  <w:style w:type="character" w:styleId="Mention">
    <w:name w:val="Mention"/>
    <w:uiPriority w:val="99"/>
    <w:semiHidden/>
    <w:locked/>
    <w:rsid w:val="009421D3"/>
    <w:rPr>
      <w:color w:val="2B579A"/>
      <w:shd w:val="clear" w:color="auto" w:fill="E1DFDD"/>
    </w:rPr>
  </w:style>
  <w:style w:type="character" w:customStyle="1" w:styleId="AppendixheadingChar">
    <w:name w:val="Appendix heading Char"/>
    <w:link w:val="Appendixheading"/>
    <w:rsid w:val="00182ACF"/>
    <w:rPr>
      <w:rFonts w:ascii="Arial" w:hAnsi="Arial" w:cs="Tahoma"/>
      <w:b/>
      <w:color w:val="200C4C"/>
      <w:sz w:val="32"/>
      <w:szCs w:val="20"/>
    </w:rPr>
  </w:style>
  <w:style w:type="table" w:styleId="GridTable6ColourfulAccent6">
    <w:name w:val="Grid Table 6 Colorful Accent 6"/>
    <w:basedOn w:val="TableNormal"/>
    <w:uiPriority w:val="51"/>
    <w:locked/>
    <w:rsid w:val="00C02347"/>
    <w:rPr>
      <w:color w:val="002672"/>
    </w:rPr>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rPr>
      <w:tblPr/>
      <w:tcPr>
        <w:tcBorders>
          <w:bottom w:val="single" w:sz="12" w:space="0" w:color="2870FF"/>
        </w:tcBorders>
      </w:tcPr>
    </w:tblStylePr>
    <w:tblStylePr w:type="lastRow">
      <w:rPr>
        <w:b/>
        <w:bCs/>
      </w:rPr>
      <w:tblPr/>
      <w:tcPr>
        <w:tcBorders>
          <w:top w:val="double" w:sz="4" w:space="0" w:color="2870FF"/>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character" w:styleId="CommentReference">
    <w:name w:val="annotation reference"/>
    <w:uiPriority w:val="99"/>
    <w:semiHidden/>
    <w:locked/>
    <w:rsid w:val="000230D6"/>
    <w:rPr>
      <w:sz w:val="16"/>
      <w:szCs w:val="16"/>
    </w:rPr>
  </w:style>
  <w:style w:type="paragraph" w:styleId="CommentText">
    <w:name w:val="annotation text"/>
    <w:basedOn w:val="Normal"/>
    <w:link w:val="CommentTextChar"/>
    <w:uiPriority w:val="99"/>
    <w:semiHidden/>
    <w:locked/>
    <w:rsid w:val="000230D6"/>
    <w:pPr>
      <w:spacing w:line="240" w:lineRule="auto"/>
    </w:pPr>
  </w:style>
  <w:style w:type="character" w:customStyle="1" w:styleId="CommentTextChar">
    <w:name w:val="Comment Text Char"/>
    <w:link w:val="CommentText"/>
    <w:uiPriority w:val="99"/>
    <w:semiHidden/>
    <w:rsid w:val="000230D6"/>
    <w:rPr>
      <w:sz w:val="20"/>
      <w:szCs w:val="20"/>
    </w:rPr>
  </w:style>
  <w:style w:type="paragraph" w:styleId="CommentSubject">
    <w:name w:val="annotation subject"/>
    <w:basedOn w:val="CommentText"/>
    <w:next w:val="CommentText"/>
    <w:link w:val="CommentSubjectChar"/>
    <w:uiPriority w:val="99"/>
    <w:semiHidden/>
    <w:locked/>
    <w:rsid w:val="000230D6"/>
    <w:rPr>
      <w:b/>
      <w:bCs/>
    </w:rPr>
  </w:style>
  <w:style w:type="character" w:customStyle="1" w:styleId="CommentSubjectChar">
    <w:name w:val="Comment Subject Char"/>
    <w:link w:val="CommentSubject"/>
    <w:uiPriority w:val="99"/>
    <w:semiHidden/>
    <w:rsid w:val="000230D6"/>
    <w:rPr>
      <w:b/>
      <w:bCs/>
      <w:sz w:val="20"/>
      <w:szCs w:val="20"/>
    </w:rPr>
  </w:style>
  <w:style w:type="paragraph" w:styleId="Revision">
    <w:name w:val="Revision"/>
    <w:hidden/>
    <w:uiPriority w:val="99"/>
    <w:semiHidden/>
    <w:rsid w:val="005A2477"/>
    <w:rPr>
      <w:lang w:eastAsia="en-US"/>
    </w:rPr>
  </w:style>
  <w:style w:type="character" w:styleId="UnresolvedMention">
    <w:name w:val="Unresolved Mention"/>
    <w:uiPriority w:val="99"/>
    <w:semiHidden/>
    <w:unhideWhenUsed/>
    <w:rsid w:val="003466A0"/>
    <w:rPr>
      <w:color w:val="605E5C"/>
      <w:shd w:val="clear" w:color="auto" w:fill="E1DFDD"/>
    </w:rPr>
  </w:style>
  <w:style w:type="paragraph" w:customStyle="1" w:styleId="RTTableText">
    <w:name w:val="RT Table Text"/>
    <w:qFormat/>
    <w:rsid w:val="00DE40E8"/>
    <w:pPr>
      <w:spacing w:before="60" w:after="60"/>
    </w:pPr>
    <w:rPr>
      <w:rFonts w:ascii="Titillium" w:eastAsia="Calibri" w:hAnsi="Titillium" w:cs="Tahoma"/>
      <w:color w:val="6A6D71"/>
      <w:lang w:eastAsia="en-US"/>
    </w:rPr>
  </w:style>
  <w:style w:type="character" w:styleId="FollowedHyperlink">
    <w:name w:val="FollowedHyperlink"/>
    <w:basedOn w:val="DefaultParagraphFont"/>
    <w:uiPriority w:val="99"/>
    <w:semiHidden/>
    <w:locked/>
    <w:rsid w:val="003A59D0"/>
    <w:rPr>
      <w:color w:val="200C4C" w:themeColor="followedHyperlink"/>
      <w:u w:val="single"/>
    </w:rPr>
  </w:style>
  <w:style w:type="paragraph" w:customStyle="1" w:styleId="Bodytextstyle">
    <w:name w:val="Body text style"/>
    <w:uiPriority w:val="1"/>
    <w:qFormat/>
    <w:rsid w:val="002078B2"/>
    <w:pPr>
      <w:spacing w:before="200" w:after="200"/>
    </w:pPr>
    <w:rPr>
      <w:rFonts w:ascii="Tahoma" w:eastAsiaTheme="minorHAnsi" w:hAnsi="Tahoma" w:cs="Tahom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9784">
      <w:bodyDiv w:val="1"/>
      <w:marLeft w:val="0"/>
      <w:marRight w:val="0"/>
      <w:marTop w:val="0"/>
      <w:marBottom w:val="0"/>
      <w:divBdr>
        <w:top w:val="none" w:sz="0" w:space="0" w:color="auto"/>
        <w:left w:val="none" w:sz="0" w:space="0" w:color="auto"/>
        <w:bottom w:val="none" w:sz="0" w:space="0" w:color="auto"/>
        <w:right w:val="none" w:sz="0" w:space="0" w:color="auto"/>
      </w:divBdr>
    </w:div>
    <w:div w:id="512258191">
      <w:bodyDiv w:val="1"/>
      <w:marLeft w:val="0"/>
      <w:marRight w:val="0"/>
      <w:marTop w:val="0"/>
      <w:marBottom w:val="0"/>
      <w:divBdr>
        <w:top w:val="none" w:sz="0" w:space="0" w:color="auto"/>
        <w:left w:val="none" w:sz="0" w:space="0" w:color="auto"/>
        <w:bottom w:val="none" w:sz="0" w:space="0" w:color="auto"/>
        <w:right w:val="none" w:sz="0" w:space="0" w:color="auto"/>
      </w:divBdr>
    </w:div>
    <w:div w:id="569847351">
      <w:bodyDiv w:val="1"/>
      <w:marLeft w:val="0"/>
      <w:marRight w:val="0"/>
      <w:marTop w:val="0"/>
      <w:marBottom w:val="0"/>
      <w:divBdr>
        <w:top w:val="none" w:sz="0" w:space="0" w:color="auto"/>
        <w:left w:val="none" w:sz="0" w:space="0" w:color="auto"/>
        <w:bottom w:val="none" w:sz="0" w:space="0" w:color="auto"/>
        <w:right w:val="none" w:sz="0" w:space="0" w:color="auto"/>
      </w:divBdr>
    </w:div>
    <w:div w:id="598756835">
      <w:bodyDiv w:val="1"/>
      <w:marLeft w:val="0"/>
      <w:marRight w:val="0"/>
      <w:marTop w:val="0"/>
      <w:marBottom w:val="0"/>
      <w:divBdr>
        <w:top w:val="none" w:sz="0" w:space="0" w:color="auto"/>
        <w:left w:val="none" w:sz="0" w:space="0" w:color="auto"/>
        <w:bottom w:val="none" w:sz="0" w:space="0" w:color="auto"/>
        <w:right w:val="none" w:sz="0" w:space="0" w:color="auto"/>
      </w:divBdr>
    </w:div>
    <w:div w:id="829518235">
      <w:bodyDiv w:val="1"/>
      <w:marLeft w:val="0"/>
      <w:marRight w:val="0"/>
      <w:marTop w:val="0"/>
      <w:marBottom w:val="0"/>
      <w:divBdr>
        <w:top w:val="none" w:sz="0" w:space="0" w:color="auto"/>
        <w:left w:val="none" w:sz="0" w:space="0" w:color="auto"/>
        <w:bottom w:val="none" w:sz="0" w:space="0" w:color="auto"/>
        <w:right w:val="none" w:sz="0" w:space="0" w:color="auto"/>
      </w:divBdr>
    </w:div>
    <w:div w:id="836263939">
      <w:bodyDiv w:val="1"/>
      <w:marLeft w:val="0"/>
      <w:marRight w:val="0"/>
      <w:marTop w:val="0"/>
      <w:marBottom w:val="0"/>
      <w:divBdr>
        <w:top w:val="none" w:sz="0" w:space="0" w:color="auto"/>
        <w:left w:val="none" w:sz="0" w:space="0" w:color="auto"/>
        <w:bottom w:val="none" w:sz="0" w:space="0" w:color="auto"/>
        <w:right w:val="none" w:sz="0" w:space="0" w:color="auto"/>
      </w:divBdr>
    </w:div>
    <w:div w:id="932473633">
      <w:bodyDiv w:val="1"/>
      <w:marLeft w:val="0"/>
      <w:marRight w:val="0"/>
      <w:marTop w:val="0"/>
      <w:marBottom w:val="0"/>
      <w:divBdr>
        <w:top w:val="none" w:sz="0" w:space="0" w:color="auto"/>
        <w:left w:val="none" w:sz="0" w:space="0" w:color="auto"/>
        <w:bottom w:val="none" w:sz="0" w:space="0" w:color="auto"/>
        <w:right w:val="none" w:sz="0" w:space="0" w:color="auto"/>
      </w:divBdr>
    </w:div>
    <w:div w:id="943346130">
      <w:bodyDiv w:val="1"/>
      <w:marLeft w:val="0"/>
      <w:marRight w:val="0"/>
      <w:marTop w:val="0"/>
      <w:marBottom w:val="0"/>
      <w:divBdr>
        <w:top w:val="none" w:sz="0" w:space="0" w:color="auto"/>
        <w:left w:val="none" w:sz="0" w:space="0" w:color="auto"/>
        <w:bottom w:val="none" w:sz="0" w:space="0" w:color="auto"/>
        <w:right w:val="none" w:sz="0" w:space="0" w:color="auto"/>
      </w:divBdr>
    </w:div>
    <w:div w:id="964702682">
      <w:bodyDiv w:val="1"/>
      <w:marLeft w:val="0"/>
      <w:marRight w:val="0"/>
      <w:marTop w:val="0"/>
      <w:marBottom w:val="0"/>
      <w:divBdr>
        <w:top w:val="none" w:sz="0" w:space="0" w:color="auto"/>
        <w:left w:val="none" w:sz="0" w:space="0" w:color="auto"/>
        <w:bottom w:val="none" w:sz="0" w:space="0" w:color="auto"/>
        <w:right w:val="none" w:sz="0" w:space="0" w:color="auto"/>
      </w:divBdr>
    </w:div>
    <w:div w:id="1239823362">
      <w:bodyDiv w:val="1"/>
      <w:marLeft w:val="0"/>
      <w:marRight w:val="0"/>
      <w:marTop w:val="0"/>
      <w:marBottom w:val="0"/>
      <w:divBdr>
        <w:top w:val="none" w:sz="0" w:space="0" w:color="auto"/>
        <w:left w:val="none" w:sz="0" w:space="0" w:color="auto"/>
        <w:bottom w:val="none" w:sz="0" w:space="0" w:color="auto"/>
        <w:right w:val="none" w:sz="0" w:space="0" w:color="auto"/>
      </w:divBdr>
      <w:divsChild>
        <w:div w:id="1276012930">
          <w:marLeft w:val="0"/>
          <w:marRight w:val="0"/>
          <w:marTop w:val="0"/>
          <w:marBottom w:val="0"/>
          <w:divBdr>
            <w:top w:val="none" w:sz="0" w:space="0" w:color="auto"/>
            <w:left w:val="none" w:sz="0" w:space="0" w:color="auto"/>
            <w:bottom w:val="none" w:sz="0" w:space="0" w:color="auto"/>
            <w:right w:val="none" w:sz="0" w:space="0" w:color="auto"/>
          </w:divBdr>
          <w:divsChild>
            <w:div w:id="1942297460">
              <w:marLeft w:val="0"/>
              <w:marRight w:val="0"/>
              <w:marTop w:val="0"/>
              <w:marBottom w:val="0"/>
              <w:divBdr>
                <w:top w:val="none" w:sz="0" w:space="0" w:color="auto"/>
                <w:left w:val="none" w:sz="0" w:space="0" w:color="auto"/>
                <w:bottom w:val="none" w:sz="0" w:space="0" w:color="auto"/>
                <w:right w:val="none" w:sz="0" w:space="0" w:color="auto"/>
              </w:divBdr>
              <w:divsChild>
                <w:div w:id="4967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566">
      <w:bodyDiv w:val="1"/>
      <w:marLeft w:val="0"/>
      <w:marRight w:val="0"/>
      <w:marTop w:val="0"/>
      <w:marBottom w:val="0"/>
      <w:divBdr>
        <w:top w:val="none" w:sz="0" w:space="0" w:color="auto"/>
        <w:left w:val="none" w:sz="0" w:space="0" w:color="auto"/>
        <w:bottom w:val="none" w:sz="0" w:space="0" w:color="auto"/>
        <w:right w:val="none" w:sz="0" w:space="0" w:color="auto"/>
      </w:divBdr>
    </w:div>
    <w:div w:id="1294558295">
      <w:bodyDiv w:val="1"/>
      <w:marLeft w:val="0"/>
      <w:marRight w:val="0"/>
      <w:marTop w:val="0"/>
      <w:marBottom w:val="0"/>
      <w:divBdr>
        <w:top w:val="none" w:sz="0" w:space="0" w:color="auto"/>
        <w:left w:val="none" w:sz="0" w:space="0" w:color="auto"/>
        <w:bottom w:val="none" w:sz="0" w:space="0" w:color="auto"/>
        <w:right w:val="none" w:sz="0" w:space="0" w:color="auto"/>
      </w:divBdr>
    </w:div>
    <w:div w:id="1383868457">
      <w:bodyDiv w:val="1"/>
      <w:marLeft w:val="0"/>
      <w:marRight w:val="0"/>
      <w:marTop w:val="0"/>
      <w:marBottom w:val="0"/>
      <w:divBdr>
        <w:top w:val="none" w:sz="0" w:space="0" w:color="auto"/>
        <w:left w:val="none" w:sz="0" w:space="0" w:color="auto"/>
        <w:bottom w:val="none" w:sz="0" w:space="0" w:color="auto"/>
        <w:right w:val="none" w:sz="0" w:space="0" w:color="auto"/>
      </w:divBdr>
    </w:div>
    <w:div w:id="1531339210">
      <w:bodyDiv w:val="1"/>
      <w:marLeft w:val="0"/>
      <w:marRight w:val="0"/>
      <w:marTop w:val="0"/>
      <w:marBottom w:val="0"/>
      <w:divBdr>
        <w:top w:val="none" w:sz="0" w:space="0" w:color="auto"/>
        <w:left w:val="none" w:sz="0" w:space="0" w:color="auto"/>
        <w:bottom w:val="none" w:sz="0" w:space="0" w:color="auto"/>
        <w:right w:val="none" w:sz="0" w:space="0" w:color="auto"/>
      </w:divBdr>
      <w:divsChild>
        <w:div w:id="736319093">
          <w:marLeft w:val="0"/>
          <w:marRight w:val="0"/>
          <w:marTop w:val="0"/>
          <w:marBottom w:val="0"/>
          <w:divBdr>
            <w:top w:val="none" w:sz="0" w:space="0" w:color="auto"/>
            <w:left w:val="none" w:sz="0" w:space="0" w:color="auto"/>
            <w:bottom w:val="none" w:sz="0" w:space="0" w:color="auto"/>
            <w:right w:val="none" w:sz="0" w:space="0" w:color="auto"/>
          </w:divBdr>
          <w:divsChild>
            <w:div w:id="1228032683">
              <w:marLeft w:val="0"/>
              <w:marRight w:val="0"/>
              <w:marTop w:val="0"/>
              <w:marBottom w:val="0"/>
              <w:divBdr>
                <w:top w:val="none" w:sz="0" w:space="0" w:color="auto"/>
                <w:left w:val="none" w:sz="0" w:space="0" w:color="auto"/>
                <w:bottom w:val="none" w:sz="0" w:space="0" w:color="auto"/>
                <w:right w:val="none" w:sz="0" w:space="0" w:color="auto"/>
              </w:divBdr>
              <w:divsChild>
                <w:div w:id="1031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6631">
      <w:bodyDiv w:val="1"/>
      <w:marLeft w:val="0"/>
      <w:marRight w:val="0"/>
      <w:marTop w:val="0"/>
      <w:marBottom w:val="0"/>
      <w:divBdr>
        <w:top w:val="none" w:sz="0" w:space="0" w:color="auto"/>
        <w:left w:val="none" w:sz="0" w:space="0" w:color="auto"/>
        <w:bottom w:val="none" w:sz="0" w:space="0" w:color="auto"/>
        <w:right w:val="none" w:sz="0" w:space="0" w:color="auto"/>
      </w:divBdr>
    </w:div>
    <w:div w:id="212168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mailto:Calum.McKay@amey.co.uk" TargetMode="External"/><Relationship Id="rId3" Type="http://schemas.openxmlformats.org/officeDocument/2006/relationships/customXml" Target="../customXml/item3.xml"/><Relationship Id="rId21" Type="http://schemas.openxmlformats.org/officeDocument/2006/relationships/hyperlink" Target="mailto:John.Chapman2@amey.co.uk"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mjarvis@foremanroberts.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Paul.Robinson3@nationalhighways.co.uk"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mit.Manchha@amey.co.uk" TargetMode="Externa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yperlink" Target="https://governmentbuildings.co.uk/properties/index/town/FERRYHILL" TargetMode="External"/><Relationship Id="rId23" Type="http://schemas.openxmlformats.org/officeDocument/2006/relationships/hyperlink" Target="mailto:Manesh.Patel2@amey.co.uk"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3w.co/piled.deriving.chemistry"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Manish.Mistry@amey.co.uk" TargetMode="External"/><Relationship Id="rId27" Type="http://schemas.openxmlformats.org/officeDocument/2006/relationships/hyperlink" Target="mailto:Thomas.Ainscough1@amey.co.uk" TargetMode="Externa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gg\OneDrive%20-%20Amey%20plc\Desktop\AMEY-HS-CDM-FO-04%20V1.6%2029-11-2023%20fi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F0E07D69DA4CE893579C34E7ED4353"/>
        <w:category>
          <w:name w:val="General"/>
          <w:gallery w:val="placeholder"/>
        </w:category>
        <w:types>
          <w:type w:val="bbPlcHdr"/>
        </w:types>
        <w:behaviors>
          <w:behavior w:val="content"/>
        </w:behaviors>
        <w:guid w:val="{8BB49432-EC5F-466D-9A12-6CD96A57B438}"/>
      </w:docPartPr>
      <w:docPartBody>
        <w:p w:rsidR="006F3499" w:rsidRDefault="00FF1EEE" w:rsidP="00FF1EEE">
          <w:pPr>
            <w:pStyle w:val="F3F0E07D69DA4CE893579C34E7ED4353"/>
          </w:pPr>
          <w:r w:rsidRPr="006D0B63">
            <w:rPr>
              <w:rStyle w:val="PlaceholderText"/>
            </w:rPr>
            <w:t>Yes / No</w:t>
          </w:r>
        </w:p>
      </w:docPartBody>
    </w:docPart>
    <w:docPart>
      <w:docPartPr>
        <w:name w:val="337A6BA6B40943A7BE7DAE0D02FF0155"/>
        <w:category>
          <w:name w:val="General"/>
          <w:gallery w:val="placeholder"/>
        </w:category>
        <w:types>
          <w:type w:val="bbPlcHdr"/>
        </w:types>
        <w:behaviors>
          <w:behavior w:val="content"/>
        </w:behaviors>
        <w:guid w:val="{B5D85850-4AD8-4FB0-B860-EA713A89573B}"/>
      </w:docPartPr>
      <w:docPartBody>
        <w:p w:rsidR="006F3499" w:rsidRDefault="00FF1EEE" w:rsidP="00FF1EEE">
          <w:pPr>
            <w:pStyle w:val="337A6BA6B40943A7BE7DAE0D02FF0155"/>
          </w:pPr>
          <w:r w:rsidRPr="006D0B63">
            <w:rPr>
              <w:rStyle w:val="PlaceholderText"/>
            </w:rPr>
            <w:t>Low, Medium, High.</w:t>
          </w:r>
        </w:p>
      </w:docPartBody>
    </w:docPart>
    <w:docPart>
      <w:docPartPr>
        <w:name w:val="50B584B3B545451CB5E6BCADD8C12863"/>
        <w:category>
          <w:name w:val="General"/>
          <w:gallery w:val="placeholder"/>
        </w:category>
        <w:types>
          <w:type w:val="bbPlcHdr"/>
        </w:types>
        <w:behaviors>
          <w:behavior w:val="content"/>
        </w:behaviors>
        <w:guid w:val="{357790A5-CFD4-4615-89E6-B6CD1ECE4BF0}"/>
      </w:docPartPr>
      <w:docPartBody>
        <w:p w:rsidR="0016603E" w:rsidRDefault="007627ED" w:rsidP="007627ED">
          <w:pPr>
            <w:pStyle w:val="50B584B3B545451CB5E6BCADD8C12863"/>
          </w:pPr>
          <w:r w:rsidRPr="00A309D7">
            <w:rPr>
              <w:rStyle w:val="PlaceholderText"/>
            </w:rPr>
            <w:t>[Category]</w:t>
          </w:r>
        </w:p>
      </w:docPartBody>
    </w:docPart>
    <w:docPart>
      <w:docPartPr>
        <w:name w:val="F73E9044B49A4D7FA7C2B2C9D6A1D5F2"/>
        <w:category>
          <w:name w:val="General"/>
          <w:gallery w:val="placeholder"/>
        </w:category>
        <w:types>
          <w:type w:val="bbPlcHdr"/>
        </w:types>
        <w:behaviors>
          <w:behavior w:val="content"/>
        </w:behaviors>
        <w:guid w:val="{9C04B1F1-AE04-4882-9C95-95C14E8832FB}"/>
      </w:docPartPr>
      <w:docPartBody>
        <w:p w:rsidR="0016603E" w:rsidRDefault="007627ED" w:rsidP="007627ED">
          <w:pPr>
            <w:pStyle w:val="F73E9044B49A4D7FA7C2B2C9D6A1D5F2"/>
          </w:pPr>
          <w:r w:rsidRPr="00A309D7">
            <w:rPr>
              <w:rStyle w:val="PlaceholderText"/>
            </w:rPr>
            <w:t>[Category]</w:t>
          </w:r>
        </w:p>
      </w:docPartBody>
    </w:docPart>
    <w:docPart>
      <w:docPartPr>
        <w:name w:val="16F892CB32D54EDA925AECB88C26EA15"/>
        <w:category>
          <w:name w:val="General"/>
          <w:gallery w:val="placeholder"/>
        </w:category>
        <w:types>
          <w:type w:val="bbPlcHdr"/>
        </w:types>
        <w:behaviors>
          <w:behavior w:val="content"/>
        </w:behaviors>
        <w:guid w:val="{16BF0313-5C8D-4EAD-919F-681452021002}"/>
      </w:docPartPr>
      <w:docPartBody>
        <w:p w:rsidR="0016603E" w:rsidRDefault="007627ED" w:rsidP="007627ED">
          <w:pPr>
            <w:pStyle w:val="16F892CB32D54EDA925AECB88C26EA15"/>
          </w:pPr>
          <w:r w:rsidRPr="00A309D7">
            <w:rPr>
              <w:rStyle w:val="PlaceholderText"/>
            </w:rPr>
            <w:t>[Category]</w:t>
          </w:r>
        </w:p>
      </w:docPartBody>
    </w:docPart>
    <w:docPart>
      <w:docPartPr>
        <w:name w:val="F518E8C5E42443F0AD8B15DF20508EA6"/>
        <w:category>
          <w:name w:val="General"/>
          <w:gallery w:val="placeholder"/>
        </w:category>
        <w:types>
          <w:type w:val="bbPlcHdr"/>
        </w:types>
        <w:behaviors>
          <w:behavior w:val="content"/>
        </w:behaviors>
        <w:guid w:val="{F9AD2B38-A874-4E64-A5B5-066B8981C65E}"/>
      </w:docPartPr>
      <w:docPartBody>
        <w:p w:rsidR="0016603E" w:rsidRDefault="007627ED" w:rsidP="007627ED">
          <w:pPr>
            <w:pStyle w:val="F518E8C5E42443F0AD8B15DF20508EA6"/>
          </w:pPr>
          <w:r w:rsidRPr="00912BE0">
            <w:rPr>
              <w:rStyle w:val="PlaceholderText"/>
            </w:rPr>
            <w:t>Click or tap to enter a date.</w:t>
          </w:r>
        </w:p>
      </w:docPartBody>
    </w:docPart>
    <w:docPart>
      <w:docPartPr>
        <w:name w:val="8C237B291B4C4C08A9C90A0E1F1939D6"/>
        <w:category>
          <w:name w:val="General"/>
          <w:gallery w:val="placeholder"/>
        </w:category>
        <w:types>
          <w:type w:val="bbPlcHdr"/>
        </w:types>
        <w:behaviors>
          <w:behavior w:val="content"/>
        </w:behaviors>
        <w:guid w:val="{86800B2D-5D72-4F23-895F-590A9528240A}"/>
      </w:docPartPr>
      <w:docPartBody>
        <w:p w:rsidR="0016603E" w:rsidRDefault="007627ED" w:rsidP="007627ED">
          <w:pPr>
            <w:pStyle w:val="8C237B291B4C4C08A9C90A0E1F1939D6"/>
          </w:pPr>
          <w:r w:rsidRPr="00912BE0">
            <w:rPr>
              <w:rStyle w:val="PlaceholderText"/>
            </w:rPr>
            <w:t>Click or tap to enter a date.</w:t>
          </w:r>
        </w:p>
      </w:docPartBody>
    </w:docPart>
    <w:docPart>
      <w:docPartPr>
        <w:name w:val="74AA724E676F443DB6E96EED1198C1A1"/>
        <w:category>
          <w:name w:val="General"/>
          <w:gallery w:val="placeholder"/>
        </w:category>
        <w:types>
          <w:type w:val="bbPlcHdr"/>
        </w:types>
        <w:behaviors>
          <w:behavior w:val="content"/>
        </w:behaviors>
        <w:guid w:val="{E6C06BCD-0135-4ACC-B0D2-ABE38B52ED7D}"/>
      </w:docPartPr>
      <w:docPartBody>
        <w:p w:rsidR="00692CF6" w:rsidRDefault="00866FFA" w:rsidP="00866FFA">
          <w:pPr>
            <w:pStyle w:val="74AA724E676F443DB6E96EED1198C1A1"/>
          </w:pPr>
          <w:r w:rsidRPr="00912BE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tillium">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EE"/>
    <w:rsid w:val="00014757"/>
    <w:rsid w:val="000176BB"/>
    <w:rsid w:val="0002219B"/>
    <w:rsid w:val="00153EC1"/>
    <w:rsid w:val="0016603E"/>
    <w:rsid w:val="0017461E"/>
    <w:rsid w:val="001C75C8"/>
    <w:rsid w:val="001D145D"/>
    <w:rsid w:val="001D5886"/>
    <w:rsid w:val="00216C89"/>
    <w:rsid w:val="00296A59"/>
    <w:rsid w:val="002B4D22"/>
    <w:rsid w:val="0031571F"/>
    <w:rsid w:val="00317BD8"/>
    <w:rsid w:val="0035179F"/>
    <w:rsid w:val="0036635E"/>
    <w:rsid w:val="00385E20"/>
    <w:rsid w:val="003B4979"/>
    <w:rsid w:val="00453027"/>
    <w:rsid w:val="004625A0"/>
    <w:rsid w:val="005E7872"/>
    <w:rsid w:val="0065664B"/>
    <w:rsid w:val="00675597"/>
    <w:rsid w:val="0068309C"/>
    <w:rsid w:val="00692CF6"/>
    <w:rsid w:val="006F3499"/>
    <w:rsid w:val="006F4A85"/>
    <w:rsid w:val="006F57D0"/>
    <w:rsid w:val="007457C0"/>
    <w:rsid w:val="007519E4"/>
    <w:rsid w:val="007627ED"/>
    <w:rsid w:val="007A7FAF"/>
    <w:rsid w:val="007B7939"/>
    <w:rsid w:val="00806192"/>
    <w:rsid w:val="00832A67"/>
    <w:rsid w:val="00866FFA"/>
    <w:rsid w:val="008D277F"/>
    <w:rsid w:val="008F5A3A"/>
    <w:rsid w:val="00946055"/>
    <w:rsid w:val="0099527B"/>
    <w:rsid w:val="00A95EA9"/>
    <w:rsid w:val="00AC5AA5"/>
    <w:rsid w:val="00AE14B8"/>
    <w:rsid w:val="00B16B69"/>
    <w:rsid w:val="00B54B51"/>
    <w:rsid w:val="00BA6256"/>
    <w:rsid w:val="00C83D7C"/>
    <w:rsid w:val="00D930A4"/>
    <w:rsid w:val="00DC1E3F"/>
    <w:rsid w:val="00E647B1"/>
    <w:rsid w:val="00FC4066"/>
    <w:rsid w:val="00FC7AD6"/>
    <w:rsid w:val="00FD1814"/>
    <w:rsid w:val="00FF1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6FFA"/>
    <w:rPr>
      <w:color w:val="808080"/>
    </w:rPr>
  </w:style>
  <w:style w:type="paragraph" w:customStyle="1" w:styleId="F3F0E07D69DA4CE893579C34E7ED4353">
    <w:name w:val="F3F0E07D69DA4CE893579C34E7ED4353"/>
    <w:rsid w:val="00FF1EEE"/>
  </w:style>
  <w:style w:type="paragraph" w:customStyle="1" w:styleId="337A6BA6B40943A7BE7DAE0D02FF0155">
    <w:name w:val="337A6BA6B40943A7BE7DAE0D02FF0155"/>
    <w:rsid w:val="00FF1EEE"/>
  </w:style>
  <w:style w:type="paragraph" w:customStyle="1" w:styleId="50B584B3B545451CB5E6BCADD8C12863">
    <w:name w:val="50B584B3B545451CB5E6BCADD8C12863"/>
    <w:rsid w:val="007627ED"/>
  </w:style>
  <w:style w:type="paragraph" w:customStyle="1" w:styleId="F73E9044B49A4D7FA7C2B2C9D6A1D5F2">
    <w:name w:val="F73E9044B49A4D7FA7C2B2C9D6A1D5F2"/>
    <w:rsid w:val="007627ED"/>
  </w:style>
  <w:style w:type="paragraph" w:customStyle="1" w:styleId="16F892CB32D54EDA925AECB88C26EA15">
    <w:name w:val="16F892CB32D54EDA925AECB88C26EA15"/>
    <w:rsid w:val="007627ED"/>
  </w:style>
  <w:style w:type="paragraph" w:customStyle="1" w:styleId="F518E8C5E42443F0AD8B15DF20508EA6">
    <w:name w:val="F518E8C5E42443F0AD8B15DF20508EA6"/>
    <w:rsid w:val="007627ED"/>
  </w:style>
  <w:style w:type="paragraph" w:customStyle="1" w:styleId="8C237B291B4C4C08A9C90A0E1F1939D6">
    <w:name w:val="8C237B291B4C4C08A9C90A0E1F1939D6"/>
    <w:rsid w:val="007627ED"/>
  </w:style>
  <w:style w:type="paragraph" w:customStyle="1" w:styleId="74AA724E676F443DB6E96EED1198C1A1">
    <w:name w:val="74AA724E676F443DB6E96EED1198C1A1"/>
    <w:rsid w:val="00866F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MEY">
      <a:dk1>
        <a:srgbClr val="200C4C"/>
      </a:dk1>
      <a:lt1>
        <a:srgbClr val="FFFFFF"/>
      </a:lt1>
      <a:dk2>
        <a:srgbClr val="333333"/>
      </a:dk2>
      <a:lt2>
        <a:srgbClr val="E6E5E3"/>
      </a:lt2>
      <a:accent1>
        <a:srgbClr val="6C5DF3"/>
      </a:accent1>
      <a:accent2>
        <a:srgbClr val="D960C9"/>
      </a:accent2>
      <a:accent3>
        <a:srgbClr val="DCF564"/>
      </a:accent3>
      <a:accent4>
        <a:srgbClr val="66FFCA"/>
      </a:accent4>
      <a:accent5>
        <a:srgbClr val="175638"/>
      </a:accent5>
      <a:accent6>
        <a:srgbClr val="003399"/>
      </a:accent6>
      <a:hlink>
        <a:srgbClr val="6C5DF3"/>
      </a:hlink>
      <a:folHlink>
        <a:srgbClr val="200C4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4E1BC87EF7394E8B439B5333246243" ma:contentTypeVersion="13" ma:contentTypeDescription="Create a new document." ma:contentTypeScope="" ma:versionID="e10503e6fb6ff563cdc559731632e6af">
  <xsd:schema xmlns:xsd="http://www.w3.org/2001/XMLSchema" xmlns:xs="http://www.w3.org/2001/XMLSchema" xmlns:p="http://schemas.microsoft.com/office/2006/metadata/properties" xmlns:ns2="6fc9994c-a57a-4df4-8aba-e1391bce5c09" xmlns:ns3="7e1eba40-3f35-452a-a804-7726652bb70f" targetNamespace="http://schemas.microsoft.com/office/2006/metadata/properties" ma:root="true" ma:fieldsID="5c8ca71fdac69a083620e4e846183401" ns2:_="" ns3:_="">
    <xsd:import namespace="6fc9994c-a57a-4df4-8aba-e1391bce5c09"/>
    <xsd:import namespace="7e1eba40-3f35-452a-a804-7726652bb7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9994c-a57a-4df4-8aba-e1391bce5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1439a4-7dbe-423c-9a39-e952279af75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1eba40-3f35-452a-a804-7726652bb7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f7d60d-2085-4f25-a227-82b9846299f1}" ma:internalName="TaxCatchAll" ma:showField="CatchAllData" ma:web="7e1eba40-3f35-452a-a804-7726652bb7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c9994c-a57a-4df4-8aba-e1391bce5c09">
      <Terms xmlns="http://schemas.microsoft.com/office/infopath/2007/PartnerControls"/>
    </lcf76f155ced4ddcb4097134ff3c332f>
    <TaxCatchAll xmlns="7e1eba40-3f35-452a-a804-7726652bb70f" xsi:nil="true"/>
  </documentManagement>
</p:properties>
</file>

<file path=customXml/itemProps1.xml><?xml version="1.0" encoding="utf-8"?>
<ds:datastoreItem xmlns:ds="http://schemas.openxmlformats.org/officeDocument/2006/customXml" ds:itemID="{A80D1238-77E7-4412-8658-AF3D473EC544}">
  <ds:schemaRefs>
    <ds:schemaRef ds:uri="http://schemas.microsoft.com/sharepoint/v3/contenttype/forms"/>
  </ds:schemaRefs>
</ds:datastoreItem>
</file>

<file path=customXml/itemProps2.xml><?xml version="1.0" encoding="utf-8"?>
<ds:datastoreItem xmlns:ds="http://schemas.openxmlformats.org/officeDocument/2006/customXml" ds:itemID="{4C69589C-ACFA-469A-9C56-66B0A1ACD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9994c-a57a-4df4-8aba-e1391bce5c09"/>
    <ds:schemaRef ds:uri="7e1eba40-3f35-452a-a804-7726652bb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685D4-8C01-4EAF-A59D-5B0892220C77}">
  <ds:schemaRefs>
    <ds:schemaRef ds:uri="http://schemas.openxmlformats.org/officeDocument/2006/bibliography"/>
  </ds:schemaRefs>
</ds:datastoreItem>
</file>

<file path=customXml/itemProps4.xml><?xml version="1.0" encoding="utf-8"?>
<ds:datastoreItem xmlns:ds="http://schemas.openxmlformats.org/officeDocument/2006/customXml" ds:itemID="{E062EBCE-A647-4E62-85B1-27A52C5370E0}">
  <ds:schemaRefs>
    <ds:schemaRef ds:uri="http://schemas.microsoft.com/office/2006/metadata/properties"/>
    <ds:schemaRef ds:uri="http://schemas.microsoft.com/office/infopath/2007/PartnerControls"/>
    <ds:schemaRef ds:uri="6fc9994c-a57a-4df4-8aba-e1391bce5c09"/>
    <ds:schemaRef ds:uri="7e1eba40-3f35-452a-a804-7726652bb70f"/>
  </ds:schemaRefs>
</ds:datastoreItem>
</file>

<file path=docMetadata/LabelInfo.xml><?xml version="1.0" encoding="utf-8"?>
<clbl:labelList xmlns:clbl="http://schemas.microsoft.com/office/2020/mipLabelMetadata">
  <clbl:label id="{a24490e9-0823-43f5-a051-b724f96db435}" enabled="1" method="Privileged" siteId="{87c38de1-7677-4ae8-b543-17ff79c50890}" removed="0"/>
</clbl:labelList>
</file>

<file path=docProps/app.xml><?xml version="1.0" encoding="utf-8"?>
<Properties xmlns="http://schemas.openxmlformats.org/officeDocument/2006/extended-properties" xmlns:vt="http://schemas.openxmlformats.org/officeDocument/2006/docPropsVTypes">
  <Template>AMEY-HS-CDM-FO-04 V1.6 29-11-2023 final</Template>
  <TotalTime>1</TotalTime>
  <Pages>27</Pages>
  <Words>4859</Words>
  <Characters>26708</Characters>
  <Application>Microsoft Office Word</Application>
  <DocSecurity>0</DocSecurity>
  <Lines>1499</Lines>
  <Paragraphs>819</Paragraphs>
  <ScaleCrop>false</ScaleCrop>
  <Manager/>
  <Company/>
  <LinksUpToDate>false</LinksUpToDate>
  <CharactersWithSpaces>30883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Pre-construction Information Template</dc:title>
  <dc:subject>Name of project</dc:subject>
  <dc:creator>Hogg, Colin (HSEQ)</dc:creator>
  <cp:keywords/>
  <dc:description/>
  <cp:lastModifiedBy>Amanda Felstead</cp:lastModifiedBy>
  <cp:revision>465</cp:revision>
  <cp:lastPrinted>2024-09-20T06:13:00Z</cp:lastPrinted>
  <dcterms:created xsi:type="dcterms:W3CDTF">2024-09-26T23:28:00Z</dcterms:created>
  <dcterms:modified xsi:type="dcterms:W3CDTF">2026-02-20T15:30:00Z</dcterms:modified>
  <cp:category>COSWTI020</cp:category>
  <cp:contentStatus>Report number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0x010100574E1BC87EF7394E8B439B5333246243</vt:lpwstr>
  </property>
  <property fmtid="{D5CDD505-2E9C-101B-9397-08002B2CF9AE}" pid="3" name="TaxKeyword">
    <vt:lpwstr/>
  </property>
  <property fmtid="{D5CDD505-2E9C-101B-9397-08002B2CF9AE}" pid="4" name="Keyword">
    <vt:lpwstr/>
  </property>
  <property fmtid="{D5CDD505-2E9C-101B-9397-08002B2CF9AE}" pid="5" name="Order">
    <vt:lpwstr>1011900.00000000</vt:lpwstr>
  </property>
  <property fmtid="{D5CDD505-2E9C-101B-9397-08002B2CF9AE}" pid="6" name="Thumnail">
    <vt:lpwstr>, </vt:lpwstr>
  </property>
  <property fmtid="{D5CDD505-2E9C-101B-9397-08002B2CF9AE}" pid="7" name="xd_Signature">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Folder_Number">
    <vt:lpwstr/>
  </property>
  <property fmtid="{D5CDD505-2E9C-101B-9397-08002B2CF9AE}" pid="14" name="Folder_Code">
    <vt:lpwstr/>
  </property>
  <property fmtid="{D5CDD505-2E9C-101B-9397-08002B2CF9AE}" pid="15" name="Folder_Name">
    <vt:lpwstr/>
  </property>
  <property fmtid="{D5CDD505-2E9C-101B-9397-08002B2CF9AE}" pid="16" name="Folder_Description">
    <vt:lpwstr/>
  </property>
  <property fmtid="{D5CDD505-2E9C-101B-9397-08002B2CF9AE}" pid="17" name="/Folder_Name/">
    <vt:lpwstr/>
  </property>
  <property fmtid="{D5CDD505-2E9C-101B-9397-08002B2CF9AE}" pid="18" name="/Folder_Description/">
    <vt:lpwstr/>
  </property>
  <property fmtid="{D5CDD505-2E9C-101B-9397-08002B2CF9AE}" pid="19" name="Folder_Version">
    <vt:lpwstr/>
  </property>
  <property fmtid="{D5CDD505-2E9C-101B-9397-08002B2CF9AE}" pid="20" name="Folder_VersionSeq">
    <vt:lpwstr/>
  </property>
  <property fmtid="{D5CDD505-2E9C-101B-9397-08002B2CF9AE}" pid="21" name="Folder_Manager">
    <vt:lpwstr/>
  </property>
  <property fmtid="{D5CDD505-2E9C-101B-9397-08002B2CF9AE}" pid="22" name="Folder_ManagerDesc">
    <vt:lpwstr/>
  </property>
  <property fmtid="{D5CDD505-2E9C-101B-9397-08002B2CF9AE}" pid="23" name="Folder_Storage">
    <vt:lpwstr/>
  </property>
  <property fmtid="{D5CDD505-2E9C-101B-9397-08002B2CF9AE}" pid="24" name="Folder_StorageDesc">
    <vt:lpwstr/>
  </property>
  <property fmtid="{D5CDD505-2E9C-101B-9397-08002B2CF9AE}" pid="25" name="Folder_Creator">
    <vt:lpwstr/>
  </property>
  <property fmtid="{D5CDD505-2E9C-101B-9397-08002B2CF9AE}" pid="26" name="Folder_CreatorDesc">
    <vt:lpwstr/>
  </property>
  <property fmtid="{D5CDD505-2E9C-101B-9397-08002B2CF9AE}" pid="27" name="Folder_CreateDate">
    <vt:lpwstr/>
  </property>
  <property fmtid="{D5CDD505-2E9C-101B-9397-08002B2CF9AE}" pid="28" name="Folder_Updater">
    <vt:lpwstr/>
  </property>
  <property fmtid="{D5CDD505-2E9C-101B-9397-08002B2CF9AE}" pid="29" name="Folder_UpdaterDesc">
    <vt:lpwstr/>
  </property>
  <property fmtid="{D5CDD505-2E9C-101B-9397-08002B2CF9AE}" pid="30" name="Folder_UpdateDate">
    <vt:lpwstr/>
  </property>
  <property fmtid="{D5CDD505-2E9C-101B-9397-08002B2CF9AE}" pid="31" name="Document_Number">
    <vt:lpwstr/>
  </property>
  <property fmtid="{D5CDD505-2E9C-101B-9397-08002B2CF9AE}" pid="32" name="Document_Name">
    <vt:lpwstr/>
  </property>
  <property fmtid="{D5CDD505-2E9C-101B-9397-08002B2CF9AE}" pid="33" name="Document_FileName">
    <vt:lpwstr/>
  </property>
  <property fmtid="{D5CDD505-2E9C-101B-9397-08002B2CF9AE}" pid="34" name="Document_Version">
    <vt:lpwstr/>
  </property>
  <property fmtid="{D5CDD505-2E9C-101B-9397-08002B2CF9AE}" pid="35" name="Document_VersionSeq">
    <vt:lpwstr/>
  </property>
  <property fmtid="{D5CDD505-2E9C-101B-9397-08002B2CF9AE}" pid="36" name="Document_Creator">
    <vt:lpwstr/>
  </property>
  <property fmtid="{D5CDD505-2E9C-101B-9397-08002B2CF9AE}" pid="37" name="Document_CreatorDesc">
    <vt:lpwstr/>
  </property>
  <property fmtid="{D5CDD505-2E9C-101B-9397-08002B2CF9AE}" pid="38" name="Document_CreateDate">
    <vt:lpwstr/>
  </property>
  <property fmtid="{D5CDD505-2E9C-101B-9397-08002B2CF9AE}" pid="39" name="Document_Updater">
    <vt:lpwstr/>
  </property>
  <property fmtid="{D5CDD505-2E9C-101B-9397-08002B2CF9AE}" pid="40" name="Document_UpdaterDesc">
    <vt:lpwstr/>
  </property>
  <property fmtid="{D5CDD505-2E9C-101B-9397-08002B2CF9AE}" pid="41" name="Document_UpdateDate">
    <vt:lpwstr/>
  </property>
  <property fmtid="{D5CDD505-2E9C-101B-9397-08002B2CF9AE}" pid="42" name="Document_Size">
    <vt:lpwstr/>
  </property>
  <property fmtid="{D5CDD505-2E9C-101B-9397-08002B2CF9AE}" pid="43" name="Document_Storage">
    <vt:lpwstr/>
  </property>
  <property fmtid="{D5CDD505-2E9C-101B-9397-08002B2CF9AE}" pid="44" name="Document_StorageDesc">
    <vt:lpwstr/>
  </property>
  <property fmtid="{D5CDD505-2E9C-101B-9397-08002B2CF9AE}" pid="45" name="Document_Department">
    <vt:lpwstr/>
  </property>
  <property fmtid="{D5CDD505-2E9C-101B-9397-08002B2CF9AE}" pid="46" name="Document_DepartmentDesc">
    <vt:lpwstr/>
  </property>
  <property fmtid="{D5CDD505-2E9C-101B-9397-08002B2CF9AE}" pid="47" name="MediaServiceImageTags">
    <vt:lpwstr/>
  </property>
  <property fmtid="{D5CDD505-2E9C-101B-9397-08002B2CF9AE}" pid="48" name="ClassificationContentMarkingFooterShapeIds">
    <vt:lpwstr>6f92049,1a79611d,55543434,2ebab46a,195e4c86,721cf442,8c21375,104efa67,268dd667</vt:lpwstr>
  </property>
  <property fmtid="{D5CDD505-2E9C-101B-9397-08002B2CF9AE}" pid="49" name="ClassificationContentMarkingFooterFontProps">
    <vt:lpwstr>#000000,10,Calibri</vt:lpwstr>
  </property>
  <property fmtid="{D5CDD505-2E9C-101B-9397-08002B2CF9AE}" pid="50" name="ClassificationContentMarkingFooterText">
    <vt:lpwstr>CONFIDENTIAL</vt:lpwstr>
  </property>
  <property fmtid="{D5CDD505-2E9C-101B-9397-08002B2CF9AE}" pid="51" name="MSIP_Label_a24490e9-0823-43f5-a051-b724f96db435_Enabled">
    <vt:lpwstr>true</vt:lpwstr>
  </property>
  <property fmtid="{D5CDD505-2E9C-101B-9397-08002B2CF9AE}" pid="52" name="MSIP_Label_a24490e9-0823-43f5-a051-b724f96db435_SetDate">
    <vt:lpwstr>2024-09-26T07:28:32Z</vt:lpwstr>
  </property>
  <property fmtid="{D5CDD505-2E9C-101B-9397-08002B2CF9AE}" pid="53" name="MSIP_Label_a24490e9-0823-43f5-a051-b724f96db435_Method">
    <vt:lpwstr>Standard</vt:lpwstr>
  </property>
  <property fmtid="{D5CDD505-2E9C-101B-9397-08002B2CF9AE}" pid="54" name="MSIP_Label_a24490e9-0823-43f5-a051-b724f96db435_Name">
    <vt:lpwstr>CONFIDENTIAL</vt:lpwstr>
  </property>
  <property fmtid="{D5CDD505-2E9C-101B-9397-08002B2CF9AE}" pid="55" name="MSIP_Label_a24490e9-0823-43f5-a051-b724f96db435_SiteId">
    <vt:lpwstr>87c38de1-7677-4ae8-b543-17ff79c50890</vt:lpwstr>
  </property>
  <property fmtid="{D5CDD505-2E9C-101B-9397-08002B2CF9AE}" pid="56" name="MSIP_Label_a24490e9-0823-43f5-a051-b724f96db435_ActionId">
    <vt:lpwstr>69f0d417-3782-4d73-b1de-d410ee774cb7</vt:lpwstr>
  </property>
  <property fmtid="{D5CDD505-2E9C-101B-9397-08002B2CF9AE}" pid="57" name="MSIP_Label_a24490e9-0823-43f5-a051-b724f96db435_ContentBits">
    <vt:lpwstr>0</vt:lpwstr>
  </property>
</Properties>
</file>