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ABA" w:rsidRDefault="00223AFA">
      <w:r w:rsidRPr="00223AFA">
        <w:drawing>
          <wp:inline distT="0" distB="0" distL="0" distR="0">
            <wp:extent cx="5731510" cy="8743629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A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FA"/>
    <w:rsid w:val="000D6ABA"/>
    <w:rsid w:val="0022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E99D2A-F847-4DB2-A965-B28BF96F7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AFAE84B5</Template>
  <TotalTime>1</TotalTime>
  <Pages>1</Pages>
  <Words>0</Words>
  <Characters>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2019-08-02T08:22:00Z</dcterms:created>
  <dcterms:modified xsi:type="dcterms:W3CDTF">2019-08-02T08:23:00Z</dcterms:modified>
</cp:coreProperties>
</file>