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42968" w14:textId="77777777" w:rsidR="00905393" w:rsidRPr="006B475D" w:rsidRDefault="00905393" w:rsidP="00905393">
      <w:pPr>
        <w:rPr>
          <w:rFonts w:ascii="Arial" w:hAnsi="Arial" w:cs="Arial"/>
        </w:rPr>
      </w:pPr>
      <w:r w:rsidRPr="006B475D">
        <w:rPr>
          <w:rFonts w:ascii="Arial" w:hAnsi="Arial" w:cs="Arial"/>
        </w:rPr>
        <w:t>Where we have been asked questions regarding this procurement, the answers to which may be relevant to all bidders, these questions have been reproduced below along with the associated answers.</w:t>
      </w:r>
    </w:p>
    <w:p w14:paraId="5185658E" w14:textId="77777777" w:rsidR="00905393" w:rsidRPr="006B475D" w:rsidRDefault="00905393" w:rsidP="00905393">
      <w:pPr>
        <w:rPr>
          <w:rFonts w:ascii="Arial" w:hAnsi="Arial" w:cs="Arial"/>
        </w:rPr>
      </w:pPr>
    </w:p>
    <w:p w14:paraId="0595CC36" w14:textId="77777777" w:rsidR="00905393" w:rsidRPr="006B475D" w:rsidRDefault="00905393" w:rsidP="00905393">
      <w:pPr>
        <w:rPr>
          <w:rFonts w:ascii="Arial" w:hAnsi="Arial" w:cs="Arial"/>
          <w:b/>
          <w:bCs/>
        </w:rPr>
      </w:pPr>
      <w:r w:rsidRPr="006B475D">
        <w:rPr>
          <w:rFonts w:ascii="Arial" w:hAnsi="Arial" w:cs="Arial"/>
          <w:b/>
          <w:bCs/>
        </w:rPr>
        <w:t>Question 1</w:t>
      </w:r>
    </w:p>
    <w:p w14:paraId="6FF515A5" w14:textId="2614EE1D" w:rsidR="004A68C0" w:rsidRDefault="004A68C0" w:rsidP="004A68C0">
      <w:pPr>
        <w:rPr>
          <w:rFonts w:ascii="Arial" w:hAnsi="Arial" w:cs="Arial"/>
        </w:rPr>
      </w:pPr>
      <w:r w:rsidRPr="004A68C0">
        <w:rPr>
          <w:rFonts w:ascii="Arial" w:hAnsi="Arial" w:cs="Arial"/>
        </w:rPr>
        <w:t>The macadam on the footpaths is shown on the Highway Construction Details 25264_02_080_02.1 as 20mm of AC 6mm and 100mm of AC20 but the bill states 25mm of AC 6mm and 55mm of AC 20 in a number of places.</w:t>
      </w:r>
    </w:p>
    <w:p w14:paraId="0BFF98DE" w14:textId="4297E414" w:rsidR="004A68C0" w:rsidRPr="004A68C0" w:rsidRDefault="004A68C0" w:rsidP="004A68C0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815B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bat.Document.11" ShapeID="_x0000_i1025" DrawAspect="Icon" ObjectID="_1671628720" r:id="rId8"/>
        </w:object>
      </w:r>
    </w:p>
    <w:p w14:paraId="339F2F5F" w14:textId="77777777" w:rsidR="004A68C0" w:rsidRDefault="004A68C0" w:rsidP="004A68C0">
      <w:pPr>
        <w:rPr>
          <w:rFonts w:ascii="Arial" w:hAnsi="Arial" w:cs="Arial"/>
        </w:rPr>
      </w:pPr>
    </w:p>
    <w:p w14:paraId="284C3C33" w14:textId="59215E88" w:rsidR="004A68C0" w:rsidRPr="004A68C0" w:rsidRDefault="004A68C0" w:rsidP="004A68C0">
      <w:pPr>
        <w:rPr>
          <w:rFonts w:ascii="Arial" w:hAnsi="Arial" w:cs="Arial"/>
        </w:rPr>
      </w:pPr>
      <w:r w:rsidRPr="004A68C0">
        <w:rPr>
          <w:rFonts w:ascii="Arial" w:hAnsi="Arial" w:cs="Arial"/>
        </w:rPr>
        <w:t>Are the distribution roads to be the same spec</w:t>
      </w:r>
      <w:r>
        <w:rPr>
          <w:rFonts w:ascii="Arial" w:hAnsi="Arial" w:cs="Arial"/>
        </w:rPr>
        <w:t>ification</w:t>
      </w:r>
      <w:r w:rsidRPr="004A68C0">
        <w:rPr>
          <w:rFonts w:ascii="Arial" w:hAnsi="Arial" w:cs="Arial"/>
        </w:rPr>
        <w:t xml:space="preserve"> as the carpark section on the specification (80mm of AC 20mm and 30mm of AC 6mm) or as the carriageway cross section (150mm road base, 60mm binder, 40mm surface) – the carriageway spec</w:t>
      </w:r>
      <w:r>
        <w:rPr>
          <w:rFonts w:ascii="Arial" w:hAnsi="Arial" w:cs="Arial"/>
        </w:rPr>
        <w:t>ification</w:t>
      </w:r>
      <w:r w:rsidRPr="004A68C0">
        <w:rPr>
          <w:rFonts w:ascii="Arial" w:hAnsi="Arial" w:cs="Arial"/>
        </w:rPr>
        <w:t xml:space="preserve"> seems very high for a distribution road that will be used by light vehicles.</w:t>
      </w:r>
    </w:p>
    <w:p w14:paraId="344FE888" w14:textId="77777777" w:rsidR="00905393" w:rsidRPr="006B475D" w:rsidRDefault="00905393" w:rsidP="00905393">
      <w:pPr>
        <w:rPr>
          <w:rFonts w:ascii="Arial" w:hAnsi="Arial" w:cs="Arial"/>
        </w:rPr>
      </w:pPr>
    </w:p>
    <w:p w14:paraId="78987EE5" w14:textId="77777777" w:rsidR="00905393" w:rsidRPr="006B475D" w:rsidRDefault="00905393" w:rsidP="00905393">
      <w:pPr>
        <w:rPr>
          <w:rFonts w:ascii="Arial" w:hAnsi="Arial" w:cs="Arial"/>
          <w:b/>
          <w:bCs/>
        </w:rPr>
      </w:pPr>
      <w:r w:rsidRPr="006B475D">
        <w:rPr>
          <w:rFonts w:ascii="Arial" w:hAnsi="Arial" w:cs="Arial"/>
          <w:b/>
          <w:bCs/>
        </w:rPr>
        <w:t>Answer 1</w:t>
      </w:r>
    </w:p>
    <w:p w14:paraId="3D9F74E1" w14:textId="5C006EE1" w:rsidR="004A68C0" w:rsidRPr="004A68C0" w:rsidRDefault="004A68C0" w:rsidP="004A68C0">
      <w:pPr>
        <w:rPr>
          <w:rFonts w:ascii="Arial" w:hAnsi="Arial" w:cs="Arial"/>
        </w:rPr>
      </w:pPr>
      <w:r w:rsidRPr="004A68C0">
        <w:rPr>
          <w:rFonts w:ascii="Arial" w:hAnsi="Arial" w:cs="Arial"/>
        </w:rPr>
        <w:t xml:space="preserve">There are three </w:t>
      </w:r>
      <w:r>
        <w:rPr>
          <w:rFonts w:ascii="Arial" w:hAnsi="Arial" w:cs="Arial"/>
        </w:rPr>
        <w:t xml:space="preserve">(3) </w:t>
      </w:r>
      <w:r w:rsidRPr="004A68C0">
        <w:rPr>
          <w:rFonts w:ascii="Arial" w:hAnsi="Arial" w:cs="Arial"/>
        </w:rPr>
        <w:t>surface treatments proposed:</w:t>
      </w:r>
    </w:p>
    <w:p w14:paraId="2953A8B1" w14:textId="77777777" w:rsidR="004A68C0" w:rsidRPr="004A68C0" w:rsidRDefault="004A68C0" w:rsidP="004A68C0">
      <w:pPr>
        <w:rPr>
          <w:rFonts w:ascii="Arial" w:hAnsi="Arial" w:cs="Arial"/>
        </w:rPr>
      </w:pPr>
    </w:p>
    <w:p w14:paraId="097B6226" w14:textId="77777777" w:rsidR="004A68C0" w:rsidRPr="004A68C0" w:rsidRDefault="004A68C0" w:rsidP="004A68C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</w:rPr>
      </w:pPr>
      <w:r w:rsidRPr="004A68C0">
        <w:rPr>
          <w:rFonts w:ascii="Arial" w:hAnsi="Arial" w:cs="Arial"/>
        </w:rPr>
        <w:t xml:space="preserve">Highway - (150mm road base, 60mm binder, 40mm surface)  </w:t>
      </w:r>
    </w:p>
    <w:p w14:paraId="5D710918" w14:textId="77777777" w:rsidR="004A68C0" w:rsidRPr="004A68C0" w:rsidRDefault="004A68C0" w:rsidP="004A68C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</w:rPr>
      </w:pPr>
      <w:r w:rsidRPr="004A68C0">
        <w:rPr>
          <w:rFonts w:ascii="Arial" w:hAnsi="Arial" w:cs="Arial"/>
        </w:rPr>
        <w:t>Footpath (adjacent to Carriageway) - 20mm of AC 6mm and 100mm of AC20</w:t>
      </w:r>
    </w:p>
    <w:p w14:paraId="0D492110" w14:textId="5476CDE3" w:rsidR="00905393" w:rsidRPr="004A68C0" w:rsidRDefault="004A68C0" w:rsidP="004A68C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</w:rPr>
      </w:pPr>
      <w:r w:rsidRPr="004A68C0">
        <w:rPr>
          <w:rFonts w:ascii="Arial" w:hAnsi="Arial" w:cs="Arial"/>
        </w:rPr>
        <w:t>Cemetery Paths (around the cemetery and proposed to be coloured gravel to look aesthetically better) - 25mm of AC 6mm and 55mm of AC 20</w:t>
      </w:r>
    </w:p>
    <w:p w14:paraId="49861EAE" w14:textId="7327962C" w:rsidR="00905393" w:rsidRDefault="00905393" w:rsidP="00905393">
      <w:pPr>
        <w:rPr>
          <w:rFonts w:ascii="Arial" w:hAnsi="Arial" w:cs="Arial"/>
        </w:rPr>
      </w:pPr>
    </w:p>
    <w:p w14:paraId="50B91DD4" w14:textId="4B5E891C" w:rsidR="00ED6795" w:rsidRDefault="00ED6795" w:rsidP="00905393">
      <w:pPr>
        <w:rPr>
          <w:rFonts w:ascii="Arial" w:hAnsi="Arial" w:cs="Arial"/>
        </w:rPr>
      </w:pPr>
      <w:r w:rsidRPr="006B475D">
        <w:rPr>
          <w:rFonts w:ascii="Arial" w:hAnsi="Arial" w:cs="Arial"/>
          <w:b/>
          <w:bCs/>
        </w:rPr>
        <w:t>Question</w:t>
      </w:r>
      <w:r>
        <w:rPr>
          <w:rFonts w:ascii="Arial" w:hAnsi="Arial" w:cs="Arial"/>
          <w:b/>
          <w:bCs/>
        </w:rPr>
        <w:t xml:space="preserve"> 2</w:t>
      </w:r>
    </w:p>
    <w:p w14:paraId="27AB0868" w14:textId="73E83E58" w:rsidR="00ED6795" w:rsidRDefault="00ED6795" w:rsidP="00ED6795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ED6795">
        <w:rPr>
          <w:rFonts w:ascii="Arial" w:hAnsi="Arial" w:cs="Arial"/>
        </w:rPr>
        <w:t>s part of th</w:t>
      </w:r>
      <w:r>
        <w:rPr>
          <w:rFonts w:ascii="Arial" w:hAnsi="Arial" w:cs="Arial"/>
        </w:rPr>
        <w:t xml:space="preserve">is </w:t>
      </w:r>
      <w:r w:rsidRPr="00ED6795">
        <w:rPr>
          <w:rFonts w:ascii="Arial" w:hAnsi="Arial" w:cs="Arial"/>
        </w:rPr>
        <w:t>scheme, the car park to the East of the site has been omitted, as the car park is not shown on the new Rev B Hard Landscaping drawing 6 of 7 (</w:t>
      </w:r>
      <w:r>
        <w:rPr>
          <w:rFonts w:ascii="Arial" w:hAnsi="Arial" w:cs="Arial"/>
        </w:rPr>
        <w:t>embedded below</w:t>
      </w:r>
      <w:r w:rsidRPr="00ED6795">
        <w:rPr>
          <w:rFonts w:ascii="Arial" w:hAnsi="Arial" w:cs="Arial"/>
        </w:rPr>
        <w:t>).</w:t>
      </w:r>
    </w:p>
    <w:p w14:paraId="0A58D7A9" w14:textId="771303E4" w:rsidR="00ED6795" w:rsidRDefault="00ED6795" w:rsidP="00ED6795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A7935D5">
          <v:shape id="_x0000_i1026" type="#_x0000_t75" style="width:76.2pt;height:49.2pt" o:ole="">
            <v:imagedata r:id="rId9" o:title=""/>
          </v:shape>
          <o:OLEObject Type="Embed" ProgID="Acrobat.Document.11" ShapeID="_x0000_i1026" DrawAspect="Icon" ObjectID="_1671628721" r:id="rId10"/>
        </w:object>
      </w:r>
    </w:p>
    <w:p w14:paraId="2F894807" w14:textId="77777777" w:rsidR="00ED6795" w:rsidRDefault="00ED6795" w:rsidP="00ED6795">
      <w:pPr>
        <w:rPr>
          <w:rFonts w:ascii="Arial" w:hAnsi="Arial" w:cs="Arial"/>
        </w:rPr>
      </w:pPr>
    </w:p>
    <w:p w14:paraId="3B8C6320" w14:textId="1E70F7DC" w:rsidR="00ED6795" w:rsidRPr="00ED6795" w:rsidRDefault="00ED6795" w:rsidP="00ED6795">
      <w:pPr>
        <w:rPr>
          <w:rFonts w:ascii="Arial" w:hAnsi="Arial" w:cs="Arial"/>
          <w:b/>
          <w:bCs/>
        </w:rPr>
      </w:pPr>
      <w:r w:rsidRPr="00ED6795">
        <w:rPr>
          <w:rFonts w:ascii="Arial" w:hAnsi="Arial" w:cs="Arial"/>
          <w:b/>
          <w:bCs/>
        </w:rPr>
        <w:t>Answer 2</w:t>
      </w:r>
    </w:p>
    <w:p w14:paraId="63B01164" w14:textId="0D561C67" w:rsidR="00ED6795" w:rsidRPr="00ED6795" w:rsidRDefault="00ED6795" w:rsidP="00ED6795">
      <w:pPr>
        <w:rPr>
          <w:rFonts w:ascii="Arial" w:hAnsi="Arial" w:cs="Arial"/>
        </w:rPr>
      </w:pPr>
      <w:r w:rsidRPr="00ED6795">
        <w:rPr>
          <w:rFonts w:ascii="Arial" w:hAnsi="Arial" w:cs="Arial"/>
        </w:rPr>
        <w:t>The car park is to be delivered as per 4938-006F Localised Site Entrance Plan</w:t>
      </w:r>
    </w:p>
    <w:p w14:paraId="749826FB" w14:textId="04BEDBBB" w:rsidR="00ED6795" w:rsidRDefault="00ED6795" w:rsidP="00ED6795">
      <w:pPr>
        <w:rPr>
          <w:rFonts w:ascii="Arial" w:hAnsi="Arial" w:cs="Arial"/>
        </w:rPr>
      </w:pPr>
    </w:p>
    <w:p w14:paraId="5B32E56B" w14:textId="66180799" w:rsidR="00ED6795" w:rsidRPr="00ED6795" w:rsidRDefault="00ED6795" w:rsidP="00ED6795">
      <w:pPr>
        <w:rPr>
          <w:rFonts w:ascii="Arial" w:hAnsi="Arial" w:cs="Arial"/>
        </w:rPr>
      </w:pPr>
      <w:r w:rsidRPr="006B475D">
        <w:rPr>
          <w:rFonts w:ascii="Arial" w:hAnsi="Arial" w:cs="Arial"/>
          <w:b/>
          <w:bCs/>
        </w:rPr>
        <w:t>Question</w:t>
      </w:r>
      <w:r>
        <w:rPr>
          <w:rFonts w:ascii="Arial" w:hAnsi="Arial" w:cs="Arial"/>
          <w:b/>
          <w:bCs/>
        </w:rPr>
        <w:t xml:space="preserve"> 3</w:t>
      </w:r>
    </w:p>
    <w:p w14:paraId="5E24B8AF" w14:textId="27A7C67B" w:rsidR="00ED6795" w:rsidRDefault="00ED6795" w:rsidP="00ED6795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ED6795">
        <w:rPr>
          <w:rFonts w:ascii="Arial" w:hAnsi="Arial" w:cs="Arial"/>
        </w:rPr>
        <w:t>s the soft landscaping and planting price to the cemetery area</w:t>
      </w:r>
      <w:r>
        <w:rPr>
          <w:rFonts w:ascii="Arial" w:hAnsi="Arial" w:cs="Arial"/>
        </w:rPr>
        <w:t xml:space="preserve"> </w:t>
      </w:r>
      <w:r w:rsidRPr="00ED6795">
        <w:rPr>
          <w:rFonts w:ascii="Arial" w:hAnsi="Arial" w:cs="Arial"/>
        </w:rPr>
        <w:t>to be included in the “Optional Extras” under Open Space Corridor Soft Landscaping after substantial completion, as there is no item in the pricing schedule for soft landscaping in cemetery</w:t>
      </w:r>
      <w:r>
        <w:rPr>
          <w:rFonts w:ascii="Arial" w:hAnsi="Arial" w:cs="Arial"/>
        </w:rPr>
        <w:t>?</w:t>
      </w:r>
    </w:p>
    <w:p w14:paraId="18509F32" w14:textId="67F7ED25" w:rsidR="00ED6795" w:rsidRDefault="00ED6795" w:rsidP="00ED6795">
      <w:pPr>
        <w:rPr>
          <w:rFonts w:ascii="Arial" w:hAnsi="Arial" w:cs="Arial"/>
        </w:rPr>
      </w:pPr>
    </w:p>
    <w:p w14:paraId="2D51962F" w14:textId="3240A95C" w:rsidR="00ED6795" w:rsidRPr="00ED6795" w:rsidRDefault="00ED6795" w:rsidP="00ED6795">
      <w:pPr>
        <w:rPr>
          <w:rFonts w:ascii="Arial" w:hAnsi="Arial" w:cs="Arial"/>
          <w:b/>
          <w:bCs/>
        </w:rPr>
      </w:pPr>
      <w:r w:rsidRPr="00ED6795">
        <w:rPr>
          <w:rFonts w:ascii="Arial" w:hAnsi="Arial" w:cs="Arial"/>
          <w:b/>
          <w:bCs/>
        </w:rPr>
        <w:t>Answer 3</w:t>
      </w:r>
    </w:p>
    <w:p w14:paraId="3BCAE48F" w14:textId="53672C3D" w:rsidR="00ED6795" w:rsidRPr="006B475D" w:rsidRDefault="00ED6795" w:rsidP="00905393">
      <w:pPr>
        <w:rPr>
          <w:rFonts w:ascii="Arial" w:hAnsi="Arial" w:cs="Arial"/>
        </w:rPr>
      </w:pPr>
      <w:r w:rsidRPr="00ED6795">
        <w:rPr>
          <w:rFonts w:ascii="Arial" w:hAnsi="Arial" w:cs="Arial"/>
        </w:rPr>
        <w:t>Correct. Please cost all soft landscaping under items 1 &amp; 2 of the “Optional Extras” under Open Space Corridor Soft Landscaping.</w:t>
      </w:r>
    </w:p>
    <w:sectPr w:rsidR="00ED6795" w:rsidRPr="006B475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6350A" w14:textId="77777777" w:rsidR="003A35F9" w:rsidRDefault="003A35F9" w:rsidP="00905393">
      <w:r>
        <w:separator/>
      </w:r>
    </w:p>
  </w:endnote>
  <w:endnote w:type="continuationSeparator" w:id="0">
    <w:p w14:paraId="18AC7EDE" w14:textId="77777777" w:rsidR="003A35F9" w:rsidRDefault="003A35F9" w:rsidP="0090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53439110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827D94" w14:textId="32C0646B" w:rsidR="00905393" w:rsidRPr="00905393" w:rsidRDefault="003A35F9" w:rsidP="00905393">
            <w:pPr>
              <w:pStyle w:val="Footer"/>
              <w:pBdr>
                <w:top w:val="single" w:sz="4" w:space="1" w:color="auto"/>
              </w:pBd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Shire Lodge Cemetery Extension </w:t>
            </w:r>
            <w:r w:rsidR="00905393" w:rsidRPr="00905393">
              <w:rPr>
                <w:rFonts w:ascii="Arial" w:hAnsi="Arial" w:cs="Arial"/>
              </w:rPr>
              <w:t xml:space="preserve">Procurement Question Log | Page </w: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begin"/>
            </w:r>
            <w:r w:rsidR="00905393" w:rsidRPr="00905393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separate"/>
            </w:r>
            <w:r w:rsidR="007749C3">
              <w:rPr>
                <w:rFonts w:ascii="Arial" w:hAnsi="Arial" w:cs="Arial"/>
                <w:b/>
                <w:bCs/>
                <w:noProof/>
              </w:rPr>
              <w:t>1</w: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end"/>
            </w:r>
            <w:r w:rsidR="00905393" w:rsidRPr="00905393">
              <w:rPr>
                <w:rFonts w:ascii="Arial" w:hAnsi="Arial" w:cs="Arial"/>
              </w:rPr>
              <w:t xml:space="preserve"> of </w: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begin"/>
            </w:r>
            <w:r w:rsidR="00905393" w:rsidRPr="00905393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separate"/>
            </w:r>
            <w:r w:rsidR="007749C3">
              <w:rPr>
                <w:rFonts w:ascii="Arial" w:hAnsi="Arial" w:cs="Arial"/>
                <w:b/>
                <w:bCs/>
                <w:noProof/>
              </w:rPr>
              <w:t>1</w:t>
            </w:r>
            <w:r w:rsidR="00905393" w:rsidRPr="00905393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3D812" w14:textId="77777777" w:rsidR="003A35F9" w:rsidRDefault="003A35F9" w:rsidP="00905393">
      <w:r>
        <w:separator/>
      </w:r>
    </w:p>
  </w:footnote>
  <w:footnote w:type="continuationSeparator" w:id="0">
    <w:p w14:paraId="4F9691C1" w14:textId="77777777" w:rsidR="003A35F9" w:rsidRDefault="003A35F9" w:rsidP="00905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A9C0F" w14:textId="44335AD2" w:rsidR="00905393" w:rsidRPr="00DB7B85" w:rsidRDefault="003A35F9" w:rsidP="00905393">
    <w:pPr>
      <w:pStyle w:val="Header"/>
      <w:jc w:val="center"/>
      <w:rPr>
        <w:rFonts w:ascii="Arial" w:hAnsi="Arial" w:cs="Arial"/>
        <w:b/>
        <w:caps/>
        <w:u w:val="single"/>
      </w:rPr>
    </w:pPr>
    <w:r>
      <w:rPr>
        <w:rFonts w:ascii="Arial" w:hAnsi="Arial" w:cs="Arial"/>
        <w:b/>
        <w:caps/>
        <w:u w:val="single"/>
      </w:rPr>
      <w:t xml:space="preserve">Shire Lodge Cemetery Extension </w:t>
    </w:r>
    <w:r w:rsidR="007749C3">
      <w:rPr>
        <w:rFonts w:ascii="Arial" w:hAnsi="Arial" w:cs="Arial"/>
        <w:b/>
        <w:caps/>
        <w:u w:val="single"/>
      </w:rPr>
      <w:t>P</w:t>
    </w:r>
    <w:r w:rsidR="00905393" w:rsidRPr="00DB7B85">
      <w:rPr>
        <w:rFonts w:ascii="Arial" w:hAnsi="Arial" w:cs="Arial"/>
        <w:b/>
        <w:caps/>
        <w:u w:val="single"/>
      </w:rPr>
      <w:t>rocurement Question 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A0784"/>
    <w:multiLevelType w:val="hybridMultilevel"/>
    <w:tmpl w:val="E69A32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F9"/>
    <w:rsid w:val="00147776"/>
    <w:rsid w:val="0027578B"/>
    <w:rsid w:val="003A35F9"/>
    <w:rsid w:val="004A68C0"/>
    <w:rsid w:val="00502750"/>
    <w:rsid w:val="006B475D"/>
    <w:rsid w:val="007749C3"/>
    <w:rsid w:val="00905393"/>
    <w:rsid w:val="00DB7B85"/>
    <w:rsid w:val="00EB556A"/>
    <w:rsid w:val="00E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863977"/>
  <w15:chartTrackingRefBased/>
  <w15:docId w15:val="{38E0BA31-EB31-487C-BE0A-C6940CFD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39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3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39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53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393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5393"/>
    <w:rPr>
      <w:rFonts w:ascii="Arial" w:hAnsi="Arial" w:cs="Arial"/>
      <w:color w:val="00000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5393"/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4A68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5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rocurement\00.%20Templates\Procurement%20Question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Procurement Question Log.dotx</Template>
  <TotalTime>5</TotalTime>
  <Pages>1</Pages>
  <Words>301</Words>
  <Characters>1506</Characters>
  <Application>Microsoft Office Word</Application>
  <DocSecurity>0</DocSecurity>
  <Lines>36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Borough Council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Everett</dc:creator>
  <cp:keywords/>
  <dc:description/>
  <cp:lastModifiedBy>Chris Everett</cp:lastModifiedBy>
  <cp:revision>3</cp:revision>
  <dcterms:created xsi:type="dcterms:W3CDTF">2020-11-04T13:58:00Z</dcterms:created>
  <dcterms:modified xsi:type="dcterms:W3CDTF">2021-01-08T16:32:00Z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6ec094-42b0-4a3f-84e1-779791d08481_Enabled">
    <vt:lpwstr>true</vt:lpwstr>
  </property>
  <property fmtid="{D5CDD505-2E9C-101B-9397-08002B2CF9AE}" pid="3" name="MSIP_Label_de6ec094-42b0-4a3f-84e1-779791d08481_SetDate">
    <vt:lpwstr>2020-11-04T13:58:35Z</vt:lpwstr>
  </property>
  <property fmtid="{D5CDD505-2E9C-101B-9397-08002B2CF9AE}" pid="4" name="MSIP_Label_de6ec094-42b0-4a3f-84e1-779791d08481_Method">
    <vt:lpwstr>Standard</vt:lpwstr>
  </property>
  <property fmtid="{D5CDD505-2E9C-101B-9397-08002B2CF9AE}" pid="5" name="MSIP_Label_de6ec094-42b0-4a3f-84e1-779791d08481_Name">
    <vt:lpwstr>OFFICAL - Public</vt:lpwstr>
  </property>
  <property fmtid="{D5CDD505-2E9C-101B-9397-08002B2CF9AE}" pid="6" name="MSIP_Label_de6ec094-42b0-4a3f-84e1-779791d08481_SiteId">
    <vt:lpwstr>e29c0ef9-9a07-4b02-b98b-7b2d8a78d737</vt:lpwstr>
  </property>
  <property fmtid="{D5CDD505-2E9C-101B-9397-08002B2CF9AE}" pid="7" name="MSIP_Label_de6ec094-42b0-4a3f-84e1-779791d08481_ActionId">
    <vt:lpwstr>a6d02da7-4406-46f5-ad3d-f3f44d248ec4</vt:lpwstr>
  </property>
  <property fmtid="{D5CDD505-2E9C-101B-9397-08002B2CF9AE}" pid="8" name="MSIP_Label_de6ec094-42b0-4a3f-84e1-779791d08481_ContentBits">
    <vt:lpwstr>0</vt:lpwstr>
  </property>
</Properties>
</file>