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CD5" w:rsidRDefault="00F5080D" w:rsidP="00913CD5">
      <w:pPr>
        <w:pStyle w:val="Body-Arial"/>
        <w:rPr>
          <w:rFonts w:asciiTheme="minorHAnsi" w:hAnsiTheme="minorHAnsi" w:cstheme="minorHAnsi"/>
          <w:szCs w:val="24"/>
          <w:lang w:val="en-US"/>
        </w:rPr>
      </w:pPr>
      <w:r>
        <w:rPr>
          <w:rFonts w:ascii="Rockwell" w:hAnsi="Rockwell" w:cstheme="minorHAnsi"/>
          <w:sz w:val="28"/>
          <w:szCs w:val="28"/>
          <w:lang w:val="en-US"/>
        </w:rPr>
        <w:t>Prior Information Notice: Asset Management System</w:t>
      </w:r>
    </w:p>
    <w:p w:rsidR="00F5080D" w:rsidRDefault="00F5080D" w:rsidP="00913CD5">
      <w:pPr>
        <w:pStyle w:val="Body-Arial"/>
        <w:rPr>
          <w:rFonts w:asciiTheme="minorHAnsi" w:hAnsiTheme="minorHAnsi" w:cstheme="minorHAnsi"/>
          <w:szCs w:val="24"/>
          <w:lang w:val="en-US"/>
        </w:rPr>
      </w:pPr>
      <w:bookmarkStart w:id="0" w:name="_GoBack"/>
      <w:bookmarkEnd w:id="0"/>
    </w:p>
    <w:p w:rsidR="00F5080D" w:rsidRDefault="00F5080D" w:rsidP="00913CD5">
      <w:pPr>
        <w:pStyle w:val="Body-Arial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</w:t>
      </w:r>
      <w:r>
        <w:rPr>
          <w:rFonts w:asciiTheme="minorHAnsi" w:hAnsiTheme="minorHAnsi" w:cstheme="minorHAnsi"/>
          <w:szCs w:val="24"/>
          <w:lang w:val="en-US"/>
        </w:rPr>
        <w:tab/>
      </w:r>
      <w:r>
        <w:rPr>
          <w:rFonts w:asciiTheme="minorHAnsi" w:hAnsiTheme="minorHAnsi" w:cstheme="minorHAnsi"/>
          <w:szCs w:val="24"/>
          <w:u w:val="single"/>
          <w:lang w:val="en-US"/>
        </w:rPr>
        <w:t>Introduction</w:t>
      </w:r>
    </w:p>
    <w:p w:rsidR="00F5080D" w:rsidRDefault="00F5080D" w:rsidP="00913CD5">
      <w:pPr>
        <w:pStyle w:val="Body-Arial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1.1</w:t>
      </w:r>
      <w:r>
        <w:rPr>
          <w:rFonts w:asciiTheme="minorHAnsi" w:hAnsiTheme="minorHAnsi" w:cstheme="minorHAnsi"/>
          <w:szCs w:val="24"/>
          <w:lang w:val="en-US"/>
        </w:rPr>
        <w:tab/>
        <w:t xml:space="preserve">NCHA is a registered social landlord/housing association operating across the East Midlands with approximately 10,000 units. 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1.2</w:t>
      </w:r>
      <w:r>
        <w:rPr>
          <w:rFonts w:asciiTheme="minorHAnsi" w:hAnsiTheme="minorHAnsi" w:cstheme="minorHAnsi"/>
          <w:szCs w:val="24"/>
          <w:lang w:val="en-US"/>
        </w:rPr>
        <w:tab/>
        <w:t xml:space="preserve">NCHA is considering the procurement of a new Asset Management System to deliver the functionality detailed in Appendix 1 (System Requirements Matrix). 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6B37B5" w:rsidRDefault="00F5080D" w:rsidP="006B37B5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1.3</w:t>
      </w:r>
      <w:r>
        <w:rPr>
          <w:rFonts w:asciiTheme="minorHAnsi" w:hAnsiTheme="minorHAnsi" w:cstheme="minorHAnsi"/>
          <w:szCs w:val="24"/>
          <w:lang w:val="en-US"/>
        </w:rPr>
        <w:tab/>
        <w:t>This system will need to integrate with the housing management system (Open Housing) provided by Capita</w:t>
      </w:r>
      <w:r w:rsidR="006B37B5">
        <w:rPr>
          <w:rFonts w:asciiTheme="minorHAnsi" w:hAnsiTheme="minorHAnsi" w:cstheme="minorHAnsi"/>
          <w:szCs w:val="24"/>
          <w:lang w:val="en-US"/>
        </w:rPr>
        <w:t xml:space="preserve">, planned migration to Capita One Housing in the summer of 2022. </w:t>
      </w:r>
    </w:p>
    <w:p w:rsidR="006B37B5" w:rsidRDefault="006B37B5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1.4</w:t>
      </w:r>
      <w:r>
        <w:rPr>
          <w:rFonts w:asciiTheme="minorHAnsi" w:hAnsiTheme="minorHAnsi" w:cstheme="minorHAnsi"/>
          <w:szCs w:val="24"/>
          <w:lang w:val="en-US"/>
        </w:rPr>
        <w:tab/>
        <w:t xml:space="preserve">It is estimated that approximately 20 users will require access to the asset management system, not including colleagues from ICT who may need to access the system for support and update purposes. 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1.5</w:t>
      </w:r>
      <w:r>
        <w:rPr>
          <w:rFonts w:asciiTheme="minorHAnsi" w:hAnsiTheme="minorHAnsi" w:cstheme="minorHAnsi"/>
          <w:szCs w:val="24"/>
          <w:lang w:val="en-US"/>
        </w:rPr>
        <w:tab/>
        <w:t>In order for NCHA to be able to decide whether such a procurement is the most appropriate way of meeting its asset management needs, it would like suppliers to respond to the following questions.</w:t>
      </w:r>
      <w:r w:rsidR="00502902">
        <w:rPr>
          <w:rFonts w:asciiTheme="minorHAnsi" w:hAnsiTheme="minorHAnsi" w:cstheme="minorHAnsi"/>
          <w:szCs w:val="24"/>
          <w:lang w:val="en-US"/>
        </w:rPr>
        <w:t xml:space="preserve"> Please note that all responses will be kept confidential and will be used only to support the drafting of a Business Case and Specification. 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</w:t>
      </w:r>
      <w:r>
        <w:rPr>
          <w:rFonts w:asciiTheme="minorHAnsi" w:hAnsiTheme="minorHAnsi" w:cstheme="minorHAnsi"/>
          <w:szCs w:val="24"/>
          <w:lang w:val="en-US"/>
        </w:rPr>
        <w:tab/>
      </w:r>
      <w:r>
        <w:rPr>
          <w:rFonts w:asciiTheme="minorHAnsi" w:hAnsiTheme="minorHAnsi" w:cstheme="minorHAnsi"/>
          <w:szCs w:val="24"/>
          <w:u w:val="single"/>
          <w:lang w:val="en-US"/>
        </w:rPr>
        <w:t>Information Required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2.1</w:t>
      </w:r>
      <w:r>
        <w:rPr>
          <w:rFonts w:asciiTheme="minorHAnsi" w:hAnsiTheme="minorHAnsi" w:cstheme="minorHAnsi"/>
          <w:szCs w:val="24"/>
          <w:lang w:val="en-US"/>
        </w:rPr>
        <w:tab/>
        <w:t xml:space="preserve">Can you provide a system that meets the requirements detailed in Appendix 1? If so, please explain whether all the requirements listed form part of a standard system or whether some would involve the use of additional modules for example. </w:t>
      </w: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F5080D" w:rsidRDefault="00F5080D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2.2</w:t>
      </w:r>
      <w:r>
        <w:rPr>
          <w:rFonts w:asciiTheme="minorHAnsi" w:hAnsiTheme="minorHAnsi" w:cstheme="minorHAnsi"/>
          <w:szCs w:val="24"/>
          <w:lang w:val="en-US"/>
        </w:rPr>
        <w:tab/>
      </w:r>
      <w:r w:rsidR="00502902">
        <w:rPr>
          <w:rFonts w:asciiTheme="minorHAnsi" w:hAnsiTheme="minorHAnsi" w:cstheme="minorHAnsi"/>
          <w:szCs w:val="24"/>
          <w:lang w:val="en-US"/>
        </w:rPr>
        <w:t>From the information provided, can you provide an estimate of the initial cost for implementing such a system and the annual ongoing costs?</w:t>
      </w:r>
      <w:r w:rsidR="00C47B6C">
        <w:rPr>
          <w:rFonts w:asciiTheme="minorHAnsi" w:hAnsiTheme="minorHAnsi" w:cstheme="minorHAnsi"/>
          <w:szCs w:val="24"/>
          <w:lang w:val="en-US"/>
        </w:rPr>
        <w:t xml:space="preserve"> Does this include data migration?</w:t>
      </w: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2.3</w:t>
      </w:r>
      <w:r>
        <w:rPr>
          <w:rFonts w:asciiTheme="minorHAnsi" w:hAnsiTheme="minorHAnsi" w:cstheme="minorHAnsi"/>
          <w:szCs w:val="24"/>
          <w:lang w:val="en-US"/>
        </w:rPr>
        <w:tab/>
        <w:t xml:space="preserve">How does the licensing for your system work? E.g. do you operate an enterprise licence or a cost per individual licence. </w:t>
      </w: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2.3</w:t>
      </w:r>
      <w:r>
        <w:rPr>
          <w:rFonts w:asciiTheme="minorHAnsi" w:hAnsiTheme="minorHAnsi" w:cstheme="minorHAnsi"/>
          <w:szCs w:val="24"/>
          <w:lang w:val="en-US"/>
        </w:rPr>
        <w:tab/>
        <w:t>What would be the approximate timescale for implementing such a system? Are you able to describe what resource input would be required of NCHA?</w:t>
      </w:r>
      <w:r w:rsidR="00C47B6C">
        <w:rPr>
          <w:rFonts w:asciiTheme="minorHAnsi" w:hAnsiTheme="minorHAnsi" w:cstheme="minorHAnsi"/>
          <w:szCs w:val="24"/>
          <w:lang w:val="en-US"/>
        </w:rPr>
        <w:t xml:space="preserve"> </w:t>
      </w: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>2.4</w:t>
      </w:r>
      <w:r>
        <w:rPr>
          <w:rFonts w:asciiTheme="minorHAnsi" w:hAnsiTheme="minorHAnsi" w:cstheme="minorHAnsi"/>
          <w:szCs w:val="24"/>
          <w:lang w:val="en-US"/>
        </w:rPr>
        <w:tab/>
        <w:t>What information would be useful for you to include in the Invitation to Tender (ITT) documents?</w:t>
      </w:r>
    </w:p>
    <w:p w:rsidR="00502902" w:rsidRDefault="00502902" w:rsidP="00F5080D">
      <w:pPr>
        <w:pStyle w:val="Body-Arial"/>
        <w:ind w:left="720" w:hanging="720"/>
        <w:rPr>
          <w:rFonts w:asciiTheme="minorHAnsi" w:hAnsiTheme="minorHAnsi" w:cstheme="minorHAnsi"/>
          <w:szCs w:val="24"/>
          <w:lang w:val="en-US"/>
        </w:rPr>
      </w:pPr>
    </w:p>
    <w:p w:rsidR="00502902" w:rsidRPr="00F5080D" w:rsidRDefault="00502902" w:rsidP="00502902">
      <w:pPr>
        <w:pStyle w:val="Body-Arial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t xml:space="preserve">Please submit your responses to these questions to </w:t>
      </w:r>
      <w:hyperlink r:id="rId8" w:history="1">
        <w:r w:rsidRPr="00A82E75">
          <w:rPr>
            <w:rStyle w:val="Hyperlink"/>
            <w:rFonts w:asciiTheme="minorHAnsi" w:hAnsiTheme="minorHAnsi" w:cstheme="minorHAnsi"/>
            <w:szCs w:val="24"/>
            <w:lang w:val="en-US"/>
          </w:rPr>
          <w:t>clare.ellis@ncha.org.uk</w:t>
        </w:r>
      </w:hyperlink>
      <w:r>
        <w:rPr>
          <w:rFonts w:asciiTheme="minorHAnsi" w:hAnsiTheme="minorHAnsi" w:cstheme="minorHAnsi"/>
          <w:szCs w:val="24"/>
          <w:lang w:val="en-US"/>
        </w:rPr>
        <w:t xml:space="preserve"> by no later than 12pm on 23</w:t>
      </w:r>
      <w:r w:rsidRPr="00502902">
        <w:rPr>
          <w:rFonts w:asciiTheme="minorHAnsi" w:hAnsiTheme="minorHAnsi" w:cstheme="minorHAnsi"/>
          <w:szCs w:val="24"/>
          <w:vertAlign w:val="superscript"/>
          <w:lang w:val="en-US"/>
        </w:rPr>
        <w:t>rd</w:t>
      </w:r>
      <w:r>
        <w:rPr>
          <w:rFonts w:asciiTheme="minorHAnsi" w:hAnsiTheme="minorHAnsi" w:cstheme="minorHAnsi"/>
          <w:szCs w:val="24"/>
          <w:lang w:val="en-US"/>
        </w:rPr>
        <w:t xml:space="preserve"> April 2021. </w:t>
      </w:r>
    </w:p>
    <w:sectPr w:rsidR="00502902" w:rsidRPr="00F5080D" w:rsidSect="001427E4">
      <w:headerReference w:type="default" r:id="rId9"/>
      <w:headerReference w:type="first" r:id="rId10"/>
      <w:pgSz w:w="11907" w:h="16839" w:code="9"/>
      <w:pgMar w:top="425" w:right="851" w:bottom="851" w:left="851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80D" w:rsidRDefault="00F5080D" w:rsidP="00E02FE8">
      <w:pPr>
        <w:spacing w:after="0" w:line="240" w:lineRule="auto"/>
      </w:pPr>
      <w:r>
        <w:separator/>
      </w:r>
    </w:p>
  </w:endnote>
  <w:endnote w:type="continuationSeparator" w:id="0">
    <w:p w:rsidR="00F5080D" w:rsidRDefault="00F5080D" w:rsidP="00E02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BC3884-AF35-4AA2-BADC-BE33960369D5}"/>
    <w:embedBold r:id="rId2" w:fontKey="{E3BCB459-7161-4047-9231-CE3F6E4BE459}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55 Roman">
    <w:panose1 w:val="020B07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Glypha LT Std Black">
    <w:panose1 w:val="02060903040505020204"/>
    <w:charset w:val="00"/>
    <w:family w:val="roman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subsetted="1" w:fontKey="{C5C024B4-19B7-4D48-A465-13354F8288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80D" w:rsidRDefault="00F5080D" w:rsidP="00E02FE8">
      <w:pPr>
        <w:spacing w:after="0" w:line="240" w:lineRule="auto"/>
      </w:pPr>
      <w:r>
        <w:separator/>
      </w:r>
    </w:p>
  </w:footnote>
  <w:footnote w:type="continuationSeparator" w:id="0">
    <w:p w:rsidR="00F5080D" w:rsidRDefault="00F5080D" w:rsidP="00E02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EF9" w:rsidRDefault="00796EF9" w:rsidP="004B105E">
    <w:pPr>
      <w:pStyle w:val="Header"/>
      <w:spacing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63D" w:rsidRDefault="00803F2E" w:rsidP="003C199C">
    <w:pPr>
      <w:pStyle w:val="Header"/>
      <w:spacing w:after="1800"/>
    </w:pPr>
    <w:r>
      <w:rPr>
        <w:noProof/>
        <w:lang w:val="en-GB" w:eastAsia="en-GB"/>
      </w:rPr>
      <mc:AlternateContent>
        <mc:Choice Requires="wpc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column">
                <wp:posOffset>-389890</wp:posOffset>
              </wp:positionH>
              <wp:positionV relativeFrom="page">
                <wp:posOffset>127000</wp:posOffset>
              </wp:positionV>
              <wp:extent cx="1943735" cy="1379220"/>
              <wp:effectExtent l="0" t="0" r="0" b="0"/>
              <wp:wrapTight wrapText="bothSides">
                <wp:wrapPolygon edited="0">
                  <wp:start x="0" y="0"/>
                  <wp:lineTo x="0" y="21182"/>
                  <wp:lineTo x="21381" y="21182"/>
                  <wp:lineTo x="21381" y="0"/>
                  <wp:lineTo x="0" y="0"/>
                </wp:wrapPolygon>
              </wp:wrapTight>
              <wp:docPr id="15" name="Canvas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073F3" id="Canvas 15" o:spid="_x0000_s1026" editas="canvas" style="position:absolute;margin-left:-30.7pt;margin-top:10pt;width:153.05pt;height:108.6pt;z-index:-251645952;mso-position-vertical-relative:page" coordsize="19437,137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SAAAAAAQUAAgAD/9sAhAABAQEBAQEBAQEBAQEBAQEBAQEBAQEB&#10;AQEBAQEBAQEBAQEBAQEBAgICAgIBAgICAgICAgMDAwIDAwMDAwMDAwMDAQEBAQIBAgMCAgMDAwMD&#10;AwMDAwMDAwMDAwMDAwMDAwQEBAQDAwMEBAQEBAMEBAQEBAQEBAQEBAQEBAQEBAQEBAT/wAARCANq&#10;BNg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t89/+yZN6f8Aa12f/wC9TivY19vv+SrF/pZP+rbdQF95r/lT&#10;7v8A5qWv/aTH1r8e8i+uXnXvfuvde9+691737r3Xvfuvde9+691737r3Xvfuvde9+691737r3Xvf&#10;uvde9+691737r3Xvfuvde9+691737r3Xvfuvde9+691737r3Xvfuvde9+690ruv/APj/ADZP/h3b&#10;b/8AdzRe0e4/7jy/803/AOOno+5V/wCSpZ/89Vv/ANXU62oveJfXa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t89/8AsmTen/a12f8A+9TivY19vv8Akqxf6WT/&#10;AKtt1AX3mv8AlT7v/mpa/wDaTH1r8e8i+uXnXvfuvde9+691737r3Xvfuvde9+691737r3Xvfuvd&#10;e9+691737r3Xvfuvde9+691737r3Xvfuvde9+691737r3Xvfuvde9+691737r3Xvfuvde9+690ru&#10;v/8Aj/Nk/wDh3bb/APdzRe0e4/7jy/8ANN/+Ono+5V/5Kln/AM9Vv/1dTrai94l9do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3z3/7Jk3p/wBrXZ//AL1OK9jX&#10;2+/5KsX+lk/6tt1AX3mv+VPu/wDmpa/9pMfWvx7yL65ede9+691737r3Xvfuvde9+691737r3Xvf&#10;uvde9+691737r3Xvfuvde9+691737r3Xvfuvde9+691737r3Xvfuvde9+691737r3Xvfuvde9+69&#10;1737r3Su6/8A+P8ANk/+Hdtv/wB3NF7R7j/uPL/zTf8A46ej7lX/AJKln/z1W/8A1dTrai94l9do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m3z3/wCyZN6f9rXZ&#10;/wD71OK9jX2+/wCSrF/pZP8Aq23UBfea/wCVPu/+alr/ANpMfWvx7yL65ede9+691737r3Xvfuvd&#10;e9+691737r3Xvfuvde9+691737r3Xvfuvde9+691737r3Xvfuvde9+691737r3Xvfuvde9+69173&#10;7r3Xvfuvde9+691737r3Su6//wCP82T/AOHdtv8A93NF7R7j/uPL/wA03/46ej7lX/kqWf8Az1W/&#10;/V1OtqL3iX12i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P&#10;f/smTen/AGtdn/8AvU4r2Nfb7/kqxf6WT/q23UBfea/5U+7/AOalr/2kx9a/HvIvrl51737r3Xvf&#10;uvde9+691737r3Xvfuvde9+691737r3Xvfuvde9+691737r3Xvfuvde9+691737r3Xvfuvde9+69&#10;1737r3Xvfuvde9+691737r3XvfuvdK7r/wD4/wA2T/4d22//AHc0XtHuP+48v/NN/wDjp6PuVf8A&#10;kqWf/PVb/wDV1OtqL3iX12i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bfPf/ALJk3p/2tdn/APvU4r2Nfb7/AJKsX+lk/wCrbdQF95r/AJU+7/5qWv8A2kx9a/Hv&#10;Ivrl51737r3Xvfuvde9+691737r3Xvfuvde9+691737r3Xvfuvde9+691737r3Xvfuvde9+69173&#10;7r3Xvfuvde9+691737r3Xvfuvde9+691737r3XvfuvdK7r//AI/zZP8A4d22/wD3c0XtHuP+48v/&#10;ADTf/jp6PuVf+SpZ/wDPVb/9XU62oveJfXa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Jt89/+yZN6f8Aa12f/wC9TivY19vv+SrF/pZP+rbdQF95r/lT7v8A5qWv&#10;/aTH1r8e8i+uXnXvfuvde9+691737r3Xvfuvde9+691737r3Xvfuvde9+691737r3Xvfuvde9+69&#10;1737r3Xvfuvde9+691737r3Xvfuvde9+691737r3Xvfuvde9+690ruv/APj/ADZP/h3bb/8AdzRe&#10;0e4/7jy/803/AOOno+5V/wCSpZ/89Vv/ANXU62oveJfXa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Jt89/+yZN6f9rXZ/8A71OK9jX2+/5KsX+lk/6tt1AX3mv+VPu/+alr/wBpMfWvx7yL65ed&#10;e9+691737r3Xvfuvde9+691737r3XvfuvdH5/lxf9lA1/wD4jrcf/u1257jz3M/5Jy/81k/46/WT&#10;f3Tv+Vof/nhn/wCrkHV6/uAuuk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2+e/8A2TJvT/ta7P8A/epxXsa+33/JVi/0sn/VtuoC+81/yp93/wA1LX/tJj61&#10;+PeRfXLzr3v3Xuve/de697917r3v3Xuve/de697917o/P8uL/soGv/8AEdbj/wDdrtz3HnuZ/wAk&#10;5f8Amsn/AB1+sm/unf8AK0P/AM8M/wD1cg6vX9wF1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m3z3/7Jk3p/wBrXZ//AL1OK9jX2+/5KsX+lk/6tt1AX3mv&#10;+VPu/wDmpa/9pMfWvx7yL65ede9+691737r3Xvfuvde9+691737r3XvfuvdH5/lxf9lA1/8A4jrc&#10;f/u1257jz3M/5Jy/81k/46/WTf3Tv+Vof/nhn/6uQdXr+4C66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b57/8AZMm9P+1rs/8A96nFexr7ff8AJVi/0sn/&#10;AFbbqAvvNf8AKn3f/NS1/wC0mPrX495F9cvOve/de697917r3v3Xuve/de697917r3v3Xuj8/wAu&#10;L/soGv8A/Edbj/8Adrtz3HnuZ/yTl/5rJ/x1+sm/unf8rQ//ADwz/wDVyDq9f3AXXSX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AH&#10;/Cm//t4vtv8A8Vm6z/8Aey7Q99BPuv8A/KuP/wA9s3/VqDrDD7wH/JcT/nki/wCrk3Wu97yM6g7r&#10;3v3Xuve/de697917r3v3Xuve/de697917r6Nv/Cef/t1Z0V/4dfdX/v3t5e+bv3iP+Vruv8ASW3/&#10;AGjxdZ0+yf8Ayrlt/pp/+r8nV2fuEep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QA/4U3/8Abxfbf/is3Wf/AL2XaHvoJ91//lXH/wCe2b/q1B1hh94D/kuJ&#10;/wA8kX/VybrXe95GdQd1737r3Xvfuvde9+691737r3Xvfuvde9+6919G3/hPP/26s6K/8Ovur/37&#10;28vfN37xH/K13X+ktv8AtHi6zp9k/wDlXLb/AE0//V+Tq7P3CPU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oAf8ACm//ALeL7b/8Vm6z/wDey7Q99BPuv/8A&#10;KuP/AM9s3/VqDrDD7wH/ACXE/wCeSL/q5N1rve8jOoO697917r3v3Xuve/de697917r3v3Xuve/d&#10;e6+jb/wnn/7dWdFf+HX3V/797eXvm794j/la7r/SW3/aPF1nT7J/8q5bf6af/q/J1dn7hHqV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AP8AhTf/ANvF9t/+&#10;KzdZ/wDvZdoe+gn3X/8AlXH/AOe2b/q1B1hh94D/AJLif88kX/VybrXe95GdQd1737r3Xvfuvde9&#10;+691737r3Xvfuvde9+6919G3/hPP/wBurOiv/Dr7q/8Afvby983fvEf8rXdf6S2/7R4us6fZP/lX&#10;Lb/TT/8AV+Tq7P3CPU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yePmp/2WR8tP/Fme+P/AH6e6vfWjkj/AJIu3/8APFa/9WI+ucHN3/JWvf8Anruf+rz9Fm9ijoPd&#10;e9+691737r3Xvfuvde9+691737r3Xvfuvde9+691737r3Xvfuvde9+691737r3Xvfuvde9+69173&#10;7r3Xvfuvde9+691737r3Xvfuvde9+691737r3X0bf+E8/wD26s6K/wDDr7q/9+9vL3zd+8R/ytd1&#10;/pLb/tHi6zp9k/8AlXLb/TT/APV+Tq7P3CPUr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ePmp/2WR8tP/Fme+P/AH6e6vfWjkj/AJIu3/8APFa/9WI+ucHN3/JW&#10;vf8Anruf+rz9Fm9ijoPde9+691737r3Xvfuvde9+691737r3Xvfuvde9+691737r3Xvfuvde9+69&#10;1737r3Xvfuvde9+691737r3Xvfuvde9+691737r3Xvfuvde9+691737r3X0bf+E8/wD26s6K/wDD&#10;r7q/9+9vL3zd+8R/ytd1/pLb/tHi6zp9k/8AlXLb/TT/APV+Tq7P3CPU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yePmp/2WR8tP/Fme+P/AH6e6vfWjkj/AJIu&#10;3/8APFa/9WI+ucHN3/JWvf8Anruf+rz9Fm9ijoPde9+691737r3Xvfuvde9+691737r3Xvfuvde9&#10;+691737r3Xvfuvde9+691737r3Xvfuvde9+691737r3Xvfuvde9+691737r3Xvfuvde9+691737r&#10;3X0bf+E8/wD26s6K/wDDr7q/9+9vL3zd+8R/ytd1/pLb/tHi6zp9k/8AlXLb/TT/APV+Tq7P3CPU&#10;r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yePmp/2WR8tP/Fm&#10;e+P/AH6e6vfWjkj/AJIu3/8APFa/9WI+ucHN3/JWvf8Anruf+rz9Fm9ijoPde9+691737r3Xvfuv&#10;de9+691737r3Xvfuvde9+691737r3Xvfuvde9+691737r3Xvfuvde9+691737r3Xvfuvde9+6917&#10;37r3Xvfuvde9+691737r3X0bf+E8/wD26s6K/wDDr7q/9+9vL3zd+8R/ytd1/pLb/tHi6zp9k/8A&#10;lXLb/TT/APV+Tq7P3CPUr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ePmp/2WR8tP/Fme+P/AH6e6vfWjkj/AJIu3/8APFa/9WI+ucHN3/JWvf8Anruf+rz9Fm9i&#10;joPde9+691737r3Xvfuvde9+691737r3Xvfuvde9+691737r3Xvfuvde9+691737r3Xvfuvde9+6&#10;91737r3Xvfuvde9+691737r3Xvfuvde9+691737r3X0bf+E8/wD26s6K/wDDr7q/9+9vL3zd+8R/&#10;ytd1/pLb/tHi6zp9k/8AlXLb/TT/APV+Tq7P3CPUr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yePmp/2WR8tP/Fme+P/AH6e6vfWjkj/AJIu3/8APFa/9WI+ucHN&#10;3/JWvf8Anruf+rz9Fm9ijoPde9+691737r3Xvfuvde9+691737r3Xvfuvde9+691737r3Xvfuvde&#10;9+691737r3Xvfuvde9+691737r3Xvfuvde9+691737r3Xvfuvde9+691737r3X0bf+E8/wD26s6K&#10;/wDDr7q/9+9vL3zd+8R/ytd1/pLb/tHi6zp9k/8AlXLb/TT/APV+Tq7P3CPUr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ePmp/2WR8tP/Fme+P/AH6e6vfWjkj/&#10;AJIu3/8APFa/9WI+ucHN3/JWvf8Anruf+rz9Fm9ijoPde9+691737r3Xvfuvde9+691737r3Xvfu&#10;vde9+691737r3Xvfuvde9+691737r3Xvfuvde9+691737r3Xvfuvde9+691737r3Xvfuvde9+691&#10;737r3X0bf+E8/wD26s6K/wDDr7q/9+9vL3zd+8R/ytd1/pLb/tHi6zp9k/8AlXLb/TT/APV+Tq7P&#10;3CPUr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9437;height:13792;visibility:visible;mso-wrap-style:square" filled="t">
                <v:fill r:id="rId2" o:title="" recolor="t" rotate="t" o:detectmouseclick="t" type="frame"/>
                <v:path o:connecttype="none"/>
              </v:shape>
              <w10:wrap type="tight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ED05CA"/>
    <w:multiLevelType w:val="hybridMultilevel"/>
    <w:tmpl w:val="84DA110E"/>
    <w:lvl w:ilvl="0" w:tplc="35520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0D"/>
    <w:rsid w:val="000322B8"/>
    <w:rsid w:val="00086D01"/>
    <w:rsid w:val="001427E4"/>
    <w:rsid w:val="001851C3"/>
    <w:rsid w:val="001916D5"/>
    <w:rsid w:val="001A755A"/>
    <w:rsid w:val="002116F0"/>
    <w:rsid w:val="002911BC"/>
    <w:rsid w:val="002C4724"/>
    <w:rsid w:val="00350021"/>
    <w:rsid w:val="003A3C4D"/>
    <w:rsid w:val="003C199C"/>
    <w:rsid w:val="004377FE"/>
    <w:rsid w:val="00482447"/>
    <w:rsid w:val="004A756F"/>
    <w:rsid w:val="004B105E"/>
    <w:rsid w:val="00502902"/>
    <w:rsid w:val="00551318"/>
    <w:rsid w:val="0055316C"/>
    <w:rsid w:val="00564C8B"/>
    <w:rsid w:val="005A5785"/>
    <w:rsid w:val="00620F82"/>
    <w:rsid w:val="006B263D"/>
    <w:rsid w:val="006B37B5"/>
    <w:rsid w:val="00762A7B"/>
    <w:rsid w:val="007852B0"/>
    <w:rsid w:val="00790DF4"/>
    <w:rsid w:val="00796EF9"/>
    <w:rsid w:val="007F2B06"/>
    <w:rsid w:val="00803F2E"/>
    <w:rsid w:val="008E5028"/>
    <w:rsid w:val="00913CD5"/>
    <w:rsid w:val="009878CD"/>
    <w:rsid w:val="00A74C40"/>
    <w:rsid w:val="00AD7C1F"/>
    <w:rsid w:val="00B60B84"/>
    <w:rsid w:val="00C11215"/>
    <w:rsid w:val="00C468BF"/>
    <w:rsid w:val="00C47B6C"/>
    <w:rsid w:val="00C533B1"/>
    <w:rsid w:val="00D02A9D"/>
    <w:rsid w:val="00D10712"/>
    <w:rsid w:val="00DC4EC0"/>
    <w:rsid w:val="00DE5B0D"/>
    <w:rsid w:val="00E02FE8"/>
    <w:rsid w:val="00E938C6"/>
    <w:rsid w:val="00F5080D"/>
    <w:rsid w:val="00F736ED"/>
    <w:rsid w:val="00FC1B7D"/>
    <w:rsid w:val="00FC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F0D8573-10F7-41DF-8801-6FEA4C79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NCHA">
    <w:name w:val="Body - NCHA"/>
    <w:link w:val="Body-NCHAChar"/>
    <w:autoRedefine/>
    <w:qFormat/>
    <w:rsid w:val="00790DF4"/>
    <w:pPr>
      <w:spacing w:after="0" w:line="240" w:lineRule="auto"/>
    </w:pPr>
  </w:style>
  <w:style w:type="paragraph" w:customStyle="1" w:styleId="SubHeading-NCHA">
    <w:name w:val="Sub Heading - NCHA"/>
    <w:basedOn w:val="Body-NCHA"/>
    <w:link w:val="SubHeading-NCHAChar"/>
    <w:autoRedefine/>
    <w:qFormat/>
    <w:rsid w:val="00D10712"/>
    <w:rPr>
      <w:sz w:val="28"/>
    </w:rPr>
  </w:style>
  <w:style w:type="character" w:customStyle="1" w:styleId="Body-NCHAChar">
    <w:name w:val="Body - NCHA Char"/>
    <w:basedOn w:val="DefaultParagraphFont"/>
    <w:link w:val="Body-NCHA"/>
    <w:rsid w:val="00790DF4"/>
    <w:rPr>
      <w:rFonts w:ascii="Arial" w:hAnsi="Arial"/>
      <w:sz w:val="24"/>
    </w:rPr>
  </w:style>
  <w:style w:type="paragraph" w:customStyle="1" w:styleId="Heading-NCHA">
    <w:name w:val="Heading - NCHA"/>
    <w:basedOn w:val="Body-NCHA"/>
    <w:link w:val="Heading-NCHAChar"/>
    <w:autoRedefine/>
    <w:qFormat/>
    <w:rsid w:val="007F2B06"/>
    <w:rPr>
      <w:b/>
      <w:sz w:val="32"/>
    </w:rPr>
  </w:style>
  <w:style w:type="character" w:customStyle="1" w:styleId="SubHeading-NCHAChar">
    <w:name w:val="Sub Heading - NCHA Char"/>
    <w:basedOn w:val="Body-NCHAChar"/>
    <w:link w:val="SubHeading-NCHA"/>
    <w:rsid w:val="00D10712"/>
    <w:rPr>
      <w:rFonts w:ascii="Arial" w:hAnsi="Arial"/>
      <w:sz w:val="28"/>
    </w:rPr>
  </w:style>
  <w:style w:type="character" w:customStyle="1" w:styleId="Heading-NCHAChar">
    <w:name w:val="Heading - NCHA Char"/>
    <w:basedOn w:val="Body-NCHAChar"/>
    <w:link w:val="Heading-NCHA"/>
    <w:rsid w:val="007F2B06"/>
    <w:rPr>
      <w:rFonts w:ascii="Arial" w:hAnsi="Arial"/>
      <w:b/>
      <w:sz w:val="32"/>
    </w:rPr>
  </w:style>
  <w:style w:type="paragraph" w:styleId="Header">
    <w:name w:val="header"/>
    <w:basedOn w:val="Normal"/>
    <w:link w:val="HeaderChar"/>
    <w:uiPriority w:val="99"/>
    <w:unhideWhenUsed/>
    <w:rsid w:val="00E0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FE8"/>
  </w:style>
  <w:style w:type="paragraph" w:styleId="Footer">
    <w:name w:val="footer"/>
    <w:basedOn w:val="Normal"/>
    <w:link w:val="FooterChar"/>
    <w:uiPriority w:val="99"/>
    <w:unhideWhenUsed/>
    <w:rsid w:val="00E0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FE8"/>
  </w:style>
  <w:style w:type="paragraph" w:styleId="BalloonText">
    <w:name w:val="Balloon Text"/>
    <w:basedOn w:val="Normal"/>
    <w:link w:val="BalloonTextChar"/>
    <w:uiPriority w:val="99"/>
    <w:semiHidden/>
    <w:unhideWhenUsed/>
    <w:rsid w:val="00785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B0"/>
    <w:rPr>
      <w:rFonts w:ascii="Segoe UI" w:hAnsi="Segoe UI" w:cs="Segoe UI"/>
      <w:sz w:val="18"/>
      <w:szCs w:val="18"/>
    </w:rPr>
  </w:style>
  <w:style w:type="paragraph" w:customStyle="1" w:styleId="Avenir-Body">
    <w:name w:val="Avenir - Body"/>
    <w:basedOn w:val="Body-NCHA"/>
    <w:link w:val="Avenir-BodyChar"/>
    <w:rsid w:val="00B60B84"/>
    <w:rPr>
      <w:rFonts w:ascii="Avenir LT Std 45 Book" w:hAnsi="Avenir LT Std 45 Book"/>
    </w:rPr>
  </w:style>
  <w:style w:type="paragraph" w:customStyle="1" w:styleId="Avenir-Heading">
    <w:name w:val="Avenir - Heading"/>
    <w:link w:val="Avenir-HeadingChar"/>
    <w:rsid w:val="00B60B84"/>
    <w:rPr>
      <w:rFonts w:ascii="Avenir LT Std 55 Roman" w:hAnsi="Avenir LT Std 55 Roman"/>
      <w:sz w:val="32"/>
    </w:rPr>
  </w:style>
  <w:style w:type="character" w:customStyle="1" w:styleId="Avenir-BodyChar">
    <w:name w:val="Avenir - Body Char"/>
    <w:basedOn w:val="Body-NCHAChar"/>
    <w:link w:val="Avenir-Body"/>
    <w:rsid w:val="00B60B84"/>
    <w:rPr>
      <w:rFonts w:ascii="Avenir LT Std 45 Book" w:hAnsi="Avenir LT Std 45 Book"/>
      <w:sz w:val="24"/>
    </w:rPr>
  </w:style>
  <w:style w:type="paragraph" w:customStyle="1" w:styleId="Avenir-SubHeading">
    <w:name w:val="Avenir - Sub Heading"/>
    <w:basedOn w:val="SubHeading-NCHA"/>
    <w:link w:val="Avenir-SubHeadingChar"/>
    <w:rsid w:val="00B60B84"/>
    <w:rPr>
      <w:rFonts w:ascii="Avenir LT Std 55 Roman" w:hAnsi="Avenir LT Std 55 Roman"/>
    </w:rPr>
  </w:style>
  <w:style w:type="character" w:customStyle="1" w:styleId="Avenir-HeadingChar">
    <w:name w:val="Avenir - Heading Char"/>
    <w:basedOn w:val="DefaultParagraphFont"/>
    <w:link w:val="Avenir-Heading"/>
    <w:rsid w:val="00B60B84"/>
    <w:rPr>
      <w:rFonts w:ascii="Avenir LT Std 55 Roman" w:hAnsi="Avenir LT Std 55 Roman"/>
      <w:sz w:val="32"/>
    </w:rPr>
  </w:style>
  <w:style w:type="paragraph" w:customStyle="1" w:styleId="Avenir-Title">
    <w:name w:val="Avenir - Title"/>
    <w:link w:val="Avenir-TitleChar"/>
    <w:rsid w:val="00B60B84"/>
    <w:pPr>
      <w:spacing w:after="0"/>
    </w:pPr>
    <w:rPr>
      <w:rFonts w:ascii="Glypha LT Std Black" w:hAnsi="Glypha LT Std Black"/>
      <w:sz w:val="150"/>
    </w:rPr>
  </w:style>
  <w:style w:type="character" w:customStyle="1" w:styleId="Avenir-SubHeadingChar">
    <w:name w:val="Avenir - Sub Heading Char"/>
    <w:basedOn w:val="SubHeading-NCHAChar"/>
    <w:link w:val="Avenir-SubHeading"/>
    <w:rsid w:val="00B60B84"/>
    <w:rPr>
      <w:rFonts w:ascii="Avenir LT Std 55 Roman" w:hAnsi="Avenir LT Std 55 Roman"/>
      <w:sz w:val="28"/>
    </w:rPr>
  </w:style>
  <w:style w:type="character" w:customStyle="1" w:styleId="Avenir-TitleChar">
    <w:name w:val="Avenir - Title Char"/>
    <w:basedOn w:val="DefaultParagraphFont"/>
    <w:link w:val="Avenir-Title"/>
    <w:rsid w:val="00B60B84"/>
    <w:rPr>
      <w:rFonts w:ascii="Glypha LT Std Black" w:hAnsi="Glypha LT Std Black"/>
      <w:sz w:val="150"/>
    </w:rPr>
  </w:style>
  <w:style w:type="paragraph" w:styleId="NormalWeb">
    <w:name w:val="Normal (Web)"/>
    <w:basedOn w:val="Normal"/>
    <w:uiPriority w:val="99"/>
    <w:semiHidden/>
    <w:unhideWhenUsed/>
    <w:rsid w:val="004A75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customStyle="1" w:styleId="Body-Arial">
    <w:name w:val="Body - Arial"/>
    <w:link w:val="Body-ArialChar"/>
    <w:qFormat/>
    <w:rsid w:val="002116F0"/>
    <w:pPr>
      <w:spacing w:after="0" w:line="240" w:lineRule="auto"/>
    </w:pPr>
  </w:style>
  <w:style w:type="character" w:customStyle="1" w:styleId="Body-ArialChar">
    <w:name w:val="Body - Arial Char"/>
    <w:basedOn w:val="DefaultParagraphFont"/>
    <w:link w:val="Body-Arial"/>
    <w:rsid w:val="002116F0"/>
  </w:style>
  <w:style w:type="character" w:styleId="Hyperlink">
    <w:name w:val="Hyperlink"/>
    <w:basedOn w:val="DefaultParagraphFont"/>
    <w:uiPriority w:val="99"/>
    <w:unhideWhenUsed/>
    <w:rsid w:val="00502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e.ellis@nch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herwood\templates$\NCHA\NCHA%20Logo%20Blank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ACB84-59D8-43B3-9DFB-307185F0F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NCHA Logo Blank Document</Template>
  <TotalTime>1</TotalTime>
  <Pages>1</Pages>
  <Words>308</Words>
  <Characters>1759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NCHA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Ellis</dc:creator>
  <cp:keywords/>
  <dc:description/>
  <cp:lastModifiedBy>Clare Ellis</cp:lastModifiedBy>
  <cp:revision>2</cp:revision>
  <cp:lastPrinted>2014-08-29T12:26:00Z</cp:lastPrinted>
  <dcterms:created xsi:type="dcterms:W3CDTF">2021-03-26T11:09:00Z</dcterms:created>
  <dcterms:modified xsi:type="dcterms:W3CDTF">2021-03-26T11:09:00Z</dcterms:modified>
</cp:coreProperties>
</file>