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FE903" w14:textId="77777777" w:rsidR="00913CD5" w:rsidRPr="00761841" w:rsidRDefault="004C3E89" w:rsidP="000B3096">
      <w:pPr>
        <w:pStyle w:val="Body-Arial"/>
        <w:spacing w:after="240"/>
        <w:jc w:val="center"/>
        <w:rPr>
          <w:rFonts w:asciiTheme="minorHAnsi" w:hAnsiTheme="minorHAnsi" w:cstheme="minorHAnsi"/>
          <w:szCs w:val="24"/>
        </w:rPr>
      </w:pPr>
      <w:r>
        <w:rPr>
          <w:rFonts w:ascii="Rockwell" w:hAnsi="Rockwell"/>
          <w:b/>
          <w:sz w:val="28"/>
          <w:szCs w:val="28"/>
        </w:rPr>
        <w:t>Communal Cleaning Service</w:t>
      </w:r>
      <w:r w:rsidR="00761841" w:rsidRPr="00761841">
        <w:rPr>
          <w:rFonts w:ascii="Rockwell" w:hAnsi="Rockwell"/>
          <w:b/>
          <w:sz w:val="28"/>
          <w:szCs w:val="28"/>
        </w:rPr>
        <w:t>: Soft Market Testing Brief</w:t>
      </w:r>
    </w:p>
    <w:p w14:paraId="75DBF470" w14:textId="77777777" w:rsidR="00761841" w:rsidRPr="00761841" w:rsidRDefault="00761841" w:rsidP="000B3096">
      <w:pPr>
        <w:pStyle w:val="Body-Arial"/>
        <w:spacing w:after="240"/>
        <w:jc w:val="both"/>
        <w:rPr>
          <w:rFonts w:asciiTheme="minorHAnsi" w:hAnsiTheme="minorHAnsi" w:cstheme="minorHAnsi"/>
          <w:szCs w:val="24"/>
        </w:rPr>
      </w:pPr>
      <w:r w:rsidRPr="00761841">
        <w:rPr>
          <w:rFonts w:asciiTheme="minorHAnsi" w:hAnsiTheme="minorHAnsi" w:cstheme="minorHAnsi"/>
          <w:b/>
          <w:szCs w:val="24"/>
        </w:rPr>
        <w:t>1</w:t>
      </w:r>
      <w:r w:rsidRPr="00761841">
        <w:rPr>
          <w:rFonts w:asciiTheme="minorHAnsi" w:hAnsiTheme="minorHAnsi" w:cstheme="minorHAnsi"/>
          <w:b/>
          <w:szCs w:val="24"/>
        </w:rPr>
        <w:tab/>
        <w:t>The Organisation</w:t>
      </w:r>
    </w:p>
    <w:p w14:paraId="123D6566" w14:textId="77777777" w:rsidR="00761841" w:rsidRPr="00761841" w:rsidRDefault="00761841" w:rsidP="000B3096">
      <w:pPr>
        <w:pStyle w:val="Body-Arial"/>
        <w:spacing w:after="240"/>
        <w:ind w:left="720" w:hanging="720"/>
        <w:jc w:val="both"/>
        <w:rPr>
          <w:rFonts w:asciiTheme="minorHAnsi" w:hAnsiTheme="minorHAnsi" w:cstheme="minorHAnsi"/>
          <w:szCs w:val="24"/>
        </w:rPr>
      </w:pPr>
      <w:r w:rsidRPr="00761841">
        <w:rPr>
          <w:rFonts w:asciiTheme="minorHAnsi" w:hAnsiTheme="minorHAnsi" w:cstheme="minorHAnsi"/>
          <w:szCs w:val="24"/>
        </w:rPr>
        <w:t>1.1</w:t>
      </w:r>
      <w:r w:rsidRPr="00761841">
        <w:rPr>
          <w:rFonts w:asciiTheme="minorHAnsi" w:hAnsiTheme="minorHAnsi" w:cstheme="minorHAnsi"/>
          <w:szCs w:val="24"/>
        </w:rPr>
        <w:tab/>
        <w:t>Nottingham Community Housing Association (NCHA) is a registered provider of social housing based in central Nottingham but with property across the East Midlands.</w:t>
      </w:r>
    </w:p>
    <w:p w14:paraId="5867C582" w14:textId="77777777" w:rsidR="00761841" w:rsidRDefault="00761841" w:rsidP="000B3096">
      <w:pPr>
        <w:pStyle w:val="Body-Arial"/>
        <w:spacing w:after="240"/>
        <w:ind w:left="720" w:hanging="720"/>
        <w:jc w:val="both"/>
        <w:rPr>
          <w:rFonts w:asciiTheme="minorHAnsi" w:hAnsiTheme="minorHAnsi" w:cstheme="minorHAnsi"/>
          <w:szCs w:val="24"/>
        </w:rPr>
      </w:pPr>
      <w:r w:rsidRPr="00761841">
        <w:rPr>
          <w:rFonts w:asciiTheme="minorHAnsi" w:hAnsiTheme="minorHAnsi" w:cstheme="minorHAnsi"/>
          <w:szCs w:val="24"/>
        </w:rPr>
        <w:t>1.2</w:t>
      </w:r>
      <w:r w:rsidRPr="00761841">
        <w:rPr>
          <w:rFonts w:asciiTheme="minorHAnsi" w:hAnsiTheme="minorHAnsi" w:cstheme="minorHAnsi"/>
          <w:szCs w:val="24"/>
        </w:rPr>
        <w:tab/>
      </w:r>
      <w:r w:rsidR="004C3E89">
        <w:rPr>
          <w:rFonts w:asciiTheme="minorHAnsi" w:hAnsiTheme="minorHAnsi" w:cstheme="minorHAnsi"/>
          <w:szCs w:val="24"/>
        </w:rPr>
        <w:t>NCHA requires communal cleaning at a large number of its general needs an</w:t>
      </w:r>
      <w:r w:rsidR="00D41793">
        <w:rPr>
          <w:rFonts w:asciiTheme="minorHAnsi" w:hAnsiTheme="minorHAnsi" w:cstheme="minorHAnsi"/>
          <w:szCs w:val="24"/>
        </w:rPr>
        <w:t xml:space="preserve">d specialist housing provision, including care homes. This provision is spread across the East Midlands in Nottinghamshire, Derbyshire, Leicestershire, Northamptonshire and Lincolnshire. </w:t>
      </w:r>
    </w:p>
    <w:p w14:paraId="2010E2B2" w14:textId="77777777" w:rsidR="004F388B" w:rsidRDefault="004F388B"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1.3</w:t>
      </w:r>
      <w:r>
        <w:rPr>
          <w:rFonts w:asciiTheme="minorHAnsi" w:hAnsiTheme="minorHAnsi" w:cstheme="minorHAnsi"/>
          <w:szCs w:val="24"/>
        </w:rPr>
        <w:tab/>
        <w:t>It is anticipated that the potential value of this contract over a proposed initial term of 3 years with extension options up to a further 4 years will be in the region of £1.5m.</w:t>
      </w:r>
    </w:p>
    <w:p w14:paraId="16422025" w14:textId="77777777" w:rsidR="00761841" w:rsidRDefault="00761841"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b/>
          <w:szCs w:val="24"/>
        </w:rPr>
        <w:t>2</w:t>
      </w:r>
      <w:r>
        <w:rPr>
          <w:rFonts w:asciiTheme="minorHAnsi" w:hAnsiTheme="minorHAnsi" w:cstheme="minorHAnsi"/>
          <w:b/>
          <w:szCs w:val="24"/>
        </w:rPr>
        <w:tab/>
      </w:r>
      <w:r w:rsidR="00D41793">
        <w:rPr>
          <w:rFonts w:asciiTheme="minorHAnsi" w:hAnsiTheme="minorHAnsi" w:cstheme="minorHAnsi"/>
          <w:b/>
          <w:szCs w:val="24"/>
        </w:rPr>
        <w:t>Service</w:t>
      </w:r>
      <w:r>
        <w:rPr>
          <w:rFonts w:asciiTheme="minorHAnsi" w:hAnsiTheme="minorHAnsi" w:cstheme="minorHAnsi"/>
          <w:b/>
          <w:szCs w:val="24"/>
        </w:rPr>
        <w:t xml:space="preserve"> Scope</w:t>
      </w:r>
    </w:p>
    <w:p w14:paraId="01D7E8D0" w14:textId="687EF383" w:rsidR="008E6F9B" w:rsidRDefault="00761841"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2.1</w:t>
      </w:r>
      <w:r>
        <w:rPr>
          <w:rFonts w:asciiTheme="minorHAnsi" w:hAnsiTheme="minorHAnsi" w:cstheme="minorHAnsi"/>
          <w:szCs w:val="24"/>
        </w:rPr>
        <w:tab/>
      </w:r>
      <w:r w:rsidR="000B3096">
        <w:rPr>
          <w:rFonts w:asciiTheme="minorHAnsi" w:hAnsiTheme="minorHAnsi" w:cstheme="minorHAnsi"/>
        </w:rPr>
        <w:t>In total there are approximately</w:t>
      </w:r>
      <w:r w:rsidR="000B3096" w:rsidRPr="000B3096">
        <w:rPr>
          <w:rFonts w:asciiTheme="minorHAnsi" w:hAnsiTheme="minorHAnsi" w:cstheme="minorHAnsi"/>
        </w:rPr>
        <w:t xml:space="preserve"> 25 blocks of mixed tenure flats including leaseholder and</w:t>
      </w:r>
      <w:r w:rsidR="000B3096">
        <w:rPr>
          <w:rFonts w:asciiTheme="minorHAnsi" w:hAnsiTheme="minorHAnsi" w:cstheme="minorHAnsi"/>
        </w:rPr>
        <w:t xml:space="preserve"> general needs stock and approximately</w:t>
      </w:r>
      <w:r w:rsidR="000B3096" w:rsidRPr="000B3096">
        <w:rPr>
          <w:rFonts w:asciiTheme="minorHAnsi" w:hAnsiTheme="minorHAnsi" w:cstheme="minorHAnsi"/>
        </w:rPr>
        <w:t xml:space="preserve"> 50 buildings that offer support to vulnerable </w:t>
      </w:r>
      <w:r w:rsidR="000B3096">
        <w:rPr>
          <w:rFonts w:asciiTheme="minorHAnsi" w:hAnsiTheme="minorHAnsi" w:cstheme="minorHAnsi"/>
        </w:rPr>
        <w:t>customers. This includes approximately</w:t>
      </w:r>
      <w:r w:rsidR="000B3096" w:rsidRPr="000B3096">
        <w:rPr>
          <w:rFonts w:asciiTheme="minorHAnsi" w:hAnsiTheme="minorHAnsi" w:cstheme="minorHAnsi"/>
        </w:rPr>
        <w:t xml:space="preserve"> 12 care homes, 10 complexes for older people, 3 women’s refuges and the remainder being sites for people with mental health or other health and wellbeing support needs</w:t>
      </w:r>
      <w:r w:rsidR="000B3096">
        <w:rPr>
          <w:rFonts w:asciiTheme="minorHAnsi" w:hAnsiTheme="minorHAnsi" w:cstheme="minorHAnsi"/>
        </w:rPr>
        <w:t>.</w:t>
      </w:r>
    </w:p>
    <w:p w14:paraId="530B1DF9" w14:textId="77777777" w:rsidR="00D41793" w:rsidRDefault="00D41793"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2.2</w:t>
      </w:r>
      <w:r>
        <w:rPr>
          <w:rFonts w:asciiTheme="minorHAnsi" w:hAnsiTheme="minorHAnsi" w:cstheme="minorHAnsi"/>
          <w:szCs w:val="24"/>
        </w:rPr>
        <w:tab/>
        <w:t xml:space="preserve">Cleaning is required at a variety of frequencies </w:t>
      </w:r>
      <w:r w:rsidR="004F388B">
        <w:rPr>
          <w:rFonts w:asciiTheme="minorHAnsi" w:hAnsiTheme="minorHAnsi" w:cstheme="minorHAnsi"/>
          <w:szCs w:val="24"/>
        </w:rPr>
        <w:t xml:space="preserve">(but including evenings, weekends and public holidays) </w:t>
      </w:r>
      <w:r>
        <w:rPr>
          <w:rFonts w:asciiTheme="minorHAnsi" w:hAnsiTheme="minorHAnsi" w:cstheme="minorHAnsi"/>
          <w:szCs w:val="24"/>
        </w:rPr>
        <w:t>at all these locations in their communal areas. Whilst the nature of the cleaning varies, it will generally include litter picking (small items); vacuuming, sweeping</w:t>
      </w:r>
      <w:r w:rsidR="004F388B">
        <w:rPr>
          <w:rFonts w:asciiTheme="minorHAnsi" w:hAnsiTheme="minorHAnsi" w:cstheme="minorHAnsi"/>
          <w:szCs w:val="24"/>
        </w:rPr>
        <w:t>/</w:t>
      </w:r>
      <w:r>
        <w:rPr>
          <w:rFonts w:asciiTheme="minorHAnsi" w:hAnsiTheme="minorHAnsi" w:cstheme="minorHAnsi"/>
          <w:szCs w:val="24"/>
        </w:rPr>
        <w:t xml:space="preserve"> mopping, damp wiping, and washing internal/external glass in doors and windows. </w:t>
      </w:r>
    </w:p>
    <w:p w14:paraId="6C89ABF4" w14:textId="1EBF196D" w:rsidR="00D41793" w:rsidRDefault="00D41793"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2.3</w:t>
      </w:r>
      <w:r>
        <w:rPr>
          <w:rFonts w:asciiTheme="minorHAnsi" w:hAnsiTheme="minorHAnsi" w:cstheme="minorHAnsi"/>
          <w:szCs w:val="24"/>
        </w:rPr>
        <w:tab/>
        <w:t>Hygiene standards at all properties must be maintained at the highest standards</w:t>
      </w:r>
      <w:r w:rsidR="004F388B">
        <w:rPr>
          <w:rFonts w:asciiTheme="minorHAnsi" w:hAnsiTheme="minorHAnsi" w:cstheme="minorHAnsi"/>
          <w:szCs w:val="24"/>
        </w:rPr>
        <w:t xml:space="preserve"> and contractors will be monitored rigorously</w:t>
      </w:r>
      <w:r w:rsidR="00617C57">
        <w:rPr>
          <w:rFonts w:asciiTheme="minorHAnsi" w:hAnsiTheme="minorHAnsi" w:cstheme="minorHAnsi"/>
          <w:szCs w:val="24"/>
        </w:rPr>
        <w:t xml:space="preserve"> against a set of pre-determined standards.</w:t>
      </w:r>
      <w:r w:rsidR="004F388B">
        <w:rPr>
          <w:rFonts w:asciiTheme="minorHAnsi" w:hAnsiTheme="minorHAnsi" w:cstheme="minorHAnsi"/>
          <w:szCs w:val="24"/>
        </w:rPr>
        <w:t xml:space="preserve"> </w:t>
      </w:r>
      <w:r w:rsidR="00617C57">
        <w:rPr>
          <w:rFonts w:asciiTheme="minorHAnsi" w:hAnsiTheme="minorHAnsi" w:cstheme="minorHAnsi"/>
          <w:szCs w:val="24"/>
        </w:rPr>
        <w:t>T</w:t>
      </w:r>
      <w:r>
        <w:rPr>
          <w:rFonts w:asciiTheme="minorHAnsi" w:hAnsiTheme="minorHAnsi" w:cstheme="minorHAnsi"/>
          <w:szCs w:val="24"/>
        </w:rPr>
        <w:t xml:space="preserve">his </w:t>
      </w:r>
      <w:r w:rsidR="00617C57">
        <w:rPr>
          <w:rFonts w:asciiTheme="minorHAnsi" w:hAnsiTheme="minorHAnsi" w:cstheme="minorHAnsi"/>
          <w:szCs w:val="24"/>
        </w:rPr>
        <w:t xml:space="preserve">will be </w:t>
      </w:r>
      <w:r>
        <w:rPr>
          <w:rFonts w:asciiTheme="minorHAnsi" w:hAnsiTheme="minorHAnsi" w:cstheme="minorHAnsi"/>
          <w:szCs w:val="24"/>
        </w:rPr>
        <w:t xml:space="preserve">particularly important in the specialist care settings </w:t>
      </w:r>
      <w:r w:rsidR="000B3096">
        <w:rPr>
          <w:rFonts w:asciiTheme="minorHAnsi" w:hAnsiTheme="minorHAnsi" w:cstheme="minorHAnsi"/>
          <w:szCs w:val="24"/>
        </w:rPr>
        <w:t xml:space="preserve">where cleaning has to meet CQC standards </w:t>
      </w:r>
      <w:r>
        <w:rPr>
          <w:rFonts w:asciiTheme="minorHAnsi" w:hAnsiTheme="minorHAnsi" w:cstheme="minorHAnsi"/>
          <w:szCs w:val="24"/>
        </w:rPr>
        <w:t xml:space="preserve">and with the ongoing threat of COVID-19. </w:t>
      </w:r>
    </w:p>
    <w:p w14:paraId="78969FF4" w14:textId="77777777" w:rsidR="00D41793" w:rsidRDefault="00D41793"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2.4</w:t>
      </w:r>
      <w:r>
        <w:rPr>
          <w:rFonts w:asciiTheme="minorHAnsi" w:hAnsiTheme="minorHAnsi" w:cstheme="minorHAnsi"/>
          <w:szCs w:val="24"/>
        </w:rPr>
        <w:tab/>
        <w:t xml:space="preserve">Workers </w:t>
      </w:r>
      <w:r w:rsidR="00AE3618">
        <w:rPr>
          <w:rFonts w:asciiTheme="minorHAnsi" w:hAnsiTheme="minorHAnsi" w:cstheme="minorHAnsi"/>
          <w:szCs w:val="24"/>
        </w:rPr>
        <w:t xml:space="preserve">at the specialist care settings will be required to hold a current enhanced DBS certificate. </w:t>
      </w:r>
    </w:p>
    <w:p w14:paraId="45835EA2" w14:textId="558115C9" w:rsidR="00AE3618" w:rsidRDefault="00AE3618"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2.5</w:t>
      </w:r>
      <w:r>
        <w:rPr>
          <w:rFonts w:asciiTheme="minorHAnsi" w:hAnsiTheme="minorHAnsi" w:cstheme="minorHAnsi"/>
          <w:szCs w:val="24"/>
        </w:rPr>
        <w:tab/>
        <w:t>Cleaning contractors are asked to be flexible as s</w:t>
      </w:r>
      <w:r w:rsidR="000B3096">
        <w:rPr>
          <w:rFonts w:asciiTheme="minorHAnsi" w:hAnsiTheme="minorHAnsi" w:cstheme="minorHAnsi"/>
          <w:szCs w:val="24"/>
        </w:rPr>
        <w:t>ite</w:t>
      </w:r>
      <w:r>
        <w:rPr>
          <w:rFonts w:asciiTheme="minorHAnsi" w:hAnsiTheme="minorHAnsi" w:cstheme="minorHAnsi"/>
          <w:szCs w:val="24"/>
        </w:rPr>
        <w:t xml:space="preserve"> managers often need to request different cleaning to that scheduled.</w:t>
      </w:r>
    </w:p>
    <w:p w14:paraId="2C9E4998" w14:textId="77777777" w:rsidR="00AE3618" w:rsidRDefault="00FC49B1"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b/>
          <w:szCs w:val="24"/>
        </w:rPr>
        <w:t>3</w:t>
      </w:r>
      <w:r>
        <w:rPr>
          <w:rFonts w:asciiTheme="minorHAnsi" w:hAnsiTheme="minorHAnsi" w:cstheme="minorHAnsi"/>
          <w:b/>
          <w:szCs w:val="24"/>
        </w:rPr>
        <w:tab/>
      </w:r>
      <w:r w:rsidR="00AE3618">
        <w:rPr>
          <w:rFonts w:asciiTheme="minorHAnsi" w:hAnsiTheme="minorHAnsi" w:cstheme="minorHAnsi"/>
          <w:b/>
          <w:szCs w:val="24"/>
        </w:rPr>
        <w:t>Procurement Areas for Consideration</w:t>
      </w:r>
    </w:p>
    <w:p w14:paraId="4F7A25E8" w14:textId="77777777" w:rsidR="00AE3618" w:rsidRDefault="00AE3618"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3.1</w:t>
      </w:r>
      <w:r>
        <w:rPr>
          <w:rFonts w:asciiTheme="minorHAnsi" w:hAnsiTheme="minorHAnsi" w:cstheme="minorHAnsi"/>
          <w:szCs w:val="24"/>
        </w:rPr>
        <w:tab/>
        <w:t>NCHA are seeking to procure cleaning contractors to cover this whole requirement but are requesting feedback from suppliers regarding the following questions before publishing the tender.</w:t>
      </w:r>
    </w:p>
    <w:p w14:paraId="1C0D1F62" w14:textId="77777777" w:rsidR="00AE3618" w:rsidRDefault="00AE3618"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3.2</w:t>
      </w:r>
      <w:r>
        <w:rPr>
          <w:rFonts w:asciiTheme="minorHAnsi" w:hAnsiTheme="minorHAnsi" w:cstheme="minorHAnsi"/>
          <w:szCs w:val="24"/>
        </w:rPr>
        <w:tab/>
        <w:t xml:space="preserve">With such a wide geographical area, consideration is being given to splitting the contract into geographical lots. Does this means of constructing the contract make sense to suppliers and if so, is there any advice that can be provided on the size of the areas </w:t>
      </w:r>
      <w:r w:rsidR="00617C57">
        <w:rPr>
          <w:rFonts w:asciiTheme="minorHAnsi" w:hAnsiTheme="minorHAnsi" w:cstheme="minorHAnsi"/>
          <w:szCs w:val="24"/>
        </w:rPr>
        <w:t>to be contained within the Lots?</w:t>
      </w:r>
    </w:p>
    <w:p w14:paraId="3E79ADDF" w14:textId="77777777" w:rsidR="00AE3618" w:rsidRDefault="00AE3618"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lastRenderedPageBreak/>
        <w:t>3.3</w:t>
      </w:r>
      <w:r>
        <w:rPr>
          <w:rFonts w:asciiTheme="minorHAnsi" w:hAnsiTheme="minorHAnsi" w:cstheme="minorHAnsi"/>
          <w:szCs w:val="24"/>
        </w:rPr>
        <w:tab/>
        <w:t>NCHA is also considering whether or not specialist housing provision and general housing provision should be tendered together or whether the requirements are so different that it makes sense to separate them. Information and advice is sought from suppliers in response to this question.</w:t>
      </w:r>
    </w:p>
    <w:p w14:paraId="5D10117C" w14:textId="77777777" w:rsidR="004F388B" w:rsidRDefault="00AE3618"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3.4</w:t>
      </w:r>
      <w:r>
        <w:rPr>
          <w:rFonts w:asciiTheme="minorHAnsi" w:hAnsiTheme="minorHAnsi" w:cstheme="minorHAnsi"/>
          <w:szCs w:val="24"/>
        </w:rPr>
        <w:tab/>
      </w:r>
      <w:r w:rsidR="004F388B">
        <w:rPr>
          <w:rFonts w:asciiTheme="minorHAnsi" w:hAnsiTheme="minorHAnsi" w:cstheme="minorHAnsi"/>
          <w:szCs w:val="24"/>
        </w:rPr>
        <w:t xml:space="preserve">The need to procure this requirement is urgent, however NCHA is keen to understand if bidders will have capacity to respond to a tender in January/February </w:t>
      </w:r>
      <w:r w:rsidR="00617C57">
        <w:rPr>
          <w:rFonts w:asciiTheme="minorHAnsi" w:hAnsiTheme="minorHAnsi" w:cstheme="minorHAnsi"/>
          <w:szCs w:val="24"/>
        </w:rPr>
        <w:t xml:space="preserve">2021 </w:t>
      </w:r>
      <w:r w:rsidR="004F388B">
        <w:rPr>
          <w:rFonts w:asciiTheme="minorHAnsi" w:hAnsiTheme="minorHAnsi" w:cstheme="minorHAnsi"/>
          <w:szCs w:val="24"/>
        </w:rPr>
        <w:t xml:space="preserve">taking into account the possible effects of COVID-19. </w:t>
      </w:r>
    </w:p>
    <w:p w14:paraId="4C7BBB35" w14:textId="77777777" w:rsidR="004F388B" w:rsidRDefault="004F388B"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3.5</w:t>
      </w:r>
      <w:r>
        <w:rPr>
          <w:rFonts w:asciiTheme="minorHAnsi" w:hAnsiTheme="minorHAnsi" w:cstheme="minorHAnsi"/>
          <w:szCs w:val="24"/>
        </w:rPr>
        <w:tab/>
        <w:t xml:space="preserve">Is there particular information you would want to see in the tender documentation that would either encourage you to bid or support your writing of the tender return. </w:t>
      </w:r>
    </w:p>
    <w:p w14:paraId="714E6F66" w14:textId="542DAF10" w:rsidR="004F388B" w:rsidRDefault="004F388B" w:rsidP="000B3096">
      <w:pPr>
        <w:pStyle w:val="Body-Arial"/>
        <w:spacing w:after="240"/>
        <w:jc w:val="both"/>
        <w:rPr>
          <w:rFonts w:asciiTheme="minorHAnsi" w:hAnsiTheme="minorHAnsi" w:cstheme="minorHAnsi"/>
          <w:szCs w:val="24"/>
        </w:rPr>
      </w:pPr>
      <w:bookmarkStart w:id="0" w:name="_GoBack"/>
      <w:bookmarkEnd w:id="0"/>
      <w:r>
        <w:rPr>
          <w:rFonts w:asciiTheme="minorHAnsi" w:hAnsiTheme="minorHAnsi" w:cstheme="minorHAnsi"/>
          <w:b/>
          <w:szCs w:val="24"/>
        </w:rPr>
        <w:t>4</w:t>
      </w:r>
      <w:r>
        <w:rPr>
          <w:rFonts w:asciiTheme="minorHAnsi" w:hAnsiTheme="minorHAnsi" w:cstheme="minorHAnsi"/>
          <w:b/>
          <w:szCs w:val="24"/>
        </w:rPr>
        <w:tab/>
        <w:t xml:space="preserve">Soft Market Testing </w:t>
      </w:r>
      <w:r w:rsidRPr="004F388B">
        <w:rPr>
          <w:rFonts w:asciiTheme="minorHAnsi" w:hAnsiTheme="minorHAnsi" w:cstheme="minorHAnsi"/>
          <w:szCs w:val="24"/>
        </w:rPr>
        <w:t>Instructions</w:t>
      </w:r>
    </w:p>
    <w:p w14:paraId="691493CA" w14:textId="77777777" w:rsidR="004F388B" w:rsidRDefault="004F388B"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4.1</w:t>
      </w:r>
      <w:r>
        <w:rPr>
          <w:rFonts w:asciiTheme="minorHAnsi" w:hAnsiTheme="minorHAnsi" w:cstheme="minorHAnsi"/>
          <w:szCs w:val="24"/>
        </w:rPr>
        <w:tab/>
        <w:t xml:space="preserve">Potential suppliers are asked to consider this brief and particularly the points raised in Section 3 and provide a response by no later than </w:t>
      </w:r>
      <w:r w:rsidRPr="00617C57">
        <w:rPr>
          <w:rFonts w:asciiTheme="minorHAnsi" w:hAnsiTheme="minorHAnsi" w:cstheme="minorHAnsi"/>
          <w:szCs w:val="24"/>
          <w:u w:val="single"/>
        </w:rPr>
        <w:t>12 noon on the 17</w:t>
      </w:r>
      <w:r w:rsidRPr="00617C57">
        <w:rPr>
          <w:rFonts w:asciiTheme="minorHAnsi" w:hAnsiTheme="minorHAnsi" w:cstheme="minorHAnsi"/>
          <w:szCs w:val="24"/>
          <w:u w:val="single"/>
          <w:vertAlign w:val="superscript"/>
        </w:rPr>
        <w:t>th</w:t>
      </w:r>
      <w:r w:rsidRPr="00617C57">
        <w:rPr>
          <w:rFonts w:asciiTheme="minorHAnsi" w:hAnsiTheme="minorHAnsi" w:cstheme="minorHAnsi"/>
          <w:szCs w:val="24"/>
          <w:u w:val="single"/>
        </w:rPr>
        <w:t xml:space="preserve"> November</w:t>
      </w:r>
      <w:r>
        <w:rPr>
          <w:rFonts w:asciiTheme="minorHAnsi" w:hAnsiTheme="minorHAnsi" w:cstheme="minorHAnsi"/>
          <w:szCs w:val="24"/>
        </w:rPr>
        <w:t xml:space="preserve">. Responses should be emailed to: Clare Ellis (Procurement and Value Manager) at </w:t>
      </w:r>
      <w:hyperlink r:id="rId8" w:history="1">
        <w:r w:rsidRPr="00085F35">
          <w:rPr>
            <w:rStyle w:val="Hyperlink"/>
            <w:rFonts w:asciiTheme="minorHAnsi" w:hAnsiTheme="minorHAnsi" w:cstheme="minorHAnsi"/>
            <w:szCs w:val="24"/>
          </w:rPr>
          <w:t>clare.ellis@ncha.org.uk</w:t>
        </w:r>
      </w:hyperlink>
    </w:p>
    <w:p w14:paraId="55769069" w14:textId="7D2C1FC9" w:rsidR="004F388B" w:rsidRDefault="004F388B"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4.2</w:t>
      </w:r>
      <w:r>
        <w:rPr>
          <w:rFonts w:asciiTheme="minorHAnsi" w:hAnsiTheme="minorHAnsi" w:cstheme="minorHAnsi"/>
          <w:szCs w:val="24"/>
        </w:rPr>
        <w:tab/>
      </w:r>
      <w:r w:rsidR="00617C57">
        <w:rPr>
          <w:rFonts w:asciiTheme="minorHAnsi" w:hAnsiTheme="minorHAnsi" w:cstheme="minorHAnsi"/>
          <w:szCs w:val="24"/>
        </w:rPr>
        <w:t>Q</w:t>
      </w:r>
      <w:r>
        <w:rPr>
          <w:rFonts w:asciiTheme="minorHAnsi" w:hAnsiTheme="minorHAnsi" w:cstheme="minorHAnsi"/>
          <w:szCs w:val="24"/>
        </w:rPr>
        <w:t xml:space="preserve">uestions regarding this brief should be submitted </w:t>
      </w:r>
      <w:r w:rsidR="000B3096">
        <w:rPr>
          <w:rFonts w:asciiTheme="minorHAnsi" w:hAnsiTheme="minorHAnsi" w:cstheme="minorHAnsi"/>
          <w:szCs w:val="24"/>
        </w:rPr>
        <w:t>by</w:t>
      </w:r>
      <w:r>
        <w:rPr>
          <w:rFonts w:asciiTheme="minorHAnsi" w:hAnsiTheme="minorHAnsi" w:cstheme="minorHAnsi"/>
          <w:szCs w:val="24"/>
        </w:rPr>
        <w:t xml:space="preserve"> email to Clare Ellis (Procurement and Value Manager) at </w:t>
      </w:r>
      <w:hyperlink r:id="rId9" w:history="1">
        <w:r w:rsidRPr="00085F35">
          <w:rPr>
            <w:rStyle w:val="Hyperlink"/>
            <w:rFonts w:asciiTheme="minorHAnsi" w:hAnsiTheme="minorHAnsi" w:cstheme="minorHAnsi"/>
            <w:szCs w:val="24"/>
          </w:rPr>
          <w:t>clare.ellis@ncha.org.uk</w:t>
        </w:r>
      </w:hyperlink>
    </w:p>
    <w:p w14:paraId="408EF8CA" w14:textId="77777777" w:rsidR="004F388B" w:rsidRDefault="004F388B" w:rsidP="000B3096">
      <w:pPr>
        <w:pStyle w:val="Body-Arial"/>
        <w:spacing w:after="240"/>
        <w:ind w:left="720" w:hanging="720"/>
        <w:jc w:val="both"/>
        <w:rPr>
          <w:rFonts w:asciiTheme="minorHAnsi" w:hAnsiTheme="minorHAnsi" w:cstheme="minorHAnsi"/>
          <w:szCs w:val="24"/>
        </w:rPr>
      </w:pPr>
      <w:r>
        <w:rPr>
          <w:rFonts w:asciiTheme="minorHAnsi" w:hAnsiTheme="minorHAnsi" w:cstheme="minorHAnsi"/>
          <w:szCs w:val="24"/>
        </w:rPr>
        <w:t>4.3</w:t>
      </w:r>
      <w:r>
        <w:rPr>
          <w:rFonts w:asciiTheme="minorHAnsi" w:hAnsiTheme="minorHAnsi" w:cstheme="minorHAnsi"/>
          <w:szCs w:val="24"/>
        </w:rPr>
        <w:tab/>
        <w:t xml:space="preserve">It would </w:t>
      </w:r>
      <w:r w:rsidR="004B2504">
        <w:rPr>
          <w:rFonts w:asciiTheme="minorHAnsi" w:hAnsiTheme="minorHAnsi" w:cstheme="minorHAnsi"/>
          <w:szCs w:val="24"/>
        </w:rPr>
        <w:t xml:space="preserve">also </w:t>
      </w:r>
      <w:r>
        <w:rPr>
          <w:rFonts w:asciiTheme="minorHAnsi" w:hAnsiTheme="minorHAnsi" w:cstheme="minorHAnsi"/>
          <w:szCs w:val="24"/>
        </w:rPr>
        <w:t xml:space="preserve">be useful to understand whether this requirement is something that you would consider submitting a tender for. </w:t>
      </w:r>
    </w:p>
    <w:p w14:paraId="47EB45C2" w14:textId="77777777" w:rsidR="004F388B" w:rsidRDefault="004F388B" w:rsidP="000B3096">
      <w:pPr>
        <w:pStyle w:val="Body-Arial"/>
        <w:spacing w:after="240"/>
        <w:jc w:val="both"/>
        <w:rPr>
          <w:rFonts w:asciiTheme="minorHAnsi" w:hAnsiTheme="minorHAnsi" w:cstheme="minorHAnsi"/>
          <w:szCs w:val="24"/>
        </w:rPr>
      </w:pPr>
    </w:p>
    <w:p w14:paraId="27DFFE4B" w14:textId="77777777" w:rsidR="00FC49B1" w:rsidRPr="00FC49B1" w:rsidRDefault="00FC49B1" w:rsidP="000B3096">
      <w:pPr>
        <w:pStyle w:val="Body-Arial"/>
        <w:spacing w:after="240"/>
        <w:jc w:val="both"/>
        <w:rPr>
          <w:rFonts w:asciiTheme="minorHAnsi" w:hAnsiTheme="minorHAnsi" w:cstheme="minorHAnsi"/>
          <w:szCs w:val="24"/>
        </w:rPr>
      </w:pPr>
      <w:r>
        <w:rPr>
          <w:rFonts w:asciiTheme="minorHAnsi" w:hAnsiTheme="minorHAnsi" w:cstheme="minorHAnsi"/>
          <w:szCs w:val="24"/>
        </w:rPr>
        <w:t xml:space="preserve"> </w:t>
      </w:r>
    </w:p>
    <w:sectPr w:rsidR="00FC49B1" w:rsidRPr="00FC49B1" w:rsidSect="001427E4">
      <w:headerReference w:type="default" r:id="rId10"/>
      <w:headerReference w:type="first" r:id="rId11"/>
      <w:pgSz w:w="11907" w:h="16839" w:code="9"/>
      <w:pgMar w:top="425" w:right="851" w:bottom="851" w:left="851"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F0CE3" w14:textId="77777777" w:rsidR="00013A7C" w:rsidRDefault="00013A7C" w:rsidP="00E02FE8">
      <w:pPr>
        <w:spacing w:after="0" w:line="240" w:lineRule="auto"/>
      </w:pPr>
      <w:r>
        <w:separator/>
      </w:r>
    </w:p>
  </w:endnote>
  <w:endnote w:type="continuationSeparator" w:id="0">
    <w:p w14:paraId="4D7DD868" w14:textId="77777777" w:rsidR="00013A7C" w:rsidRDefault="00013A7C" w:rsidP="00E02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BDA4903-9358-4D64-97FB-A41748511EE5}"/>
    <w:embedBold r:id="rId2" w:fontKey="{8FB0FBB7-B508-4E11-9DED-3BD67BF9CE29}"/>
  </w:font>
  <w:font w:name="Segoe UI">
    <w:panose1 w:val="020B0502040204020203"/>
    <w:charset w:val="00"/>
    <w:family w:val="swiss"/>
    <w:pitch w:val="variable"/>
    <w:sig w:usb0="E4002EFF" w:usb1="C000E47F" w:usb2="00000009" w:usb3="00000000" w:csb0="000001FF" w:csb1="00000000"/>
  </w:font>
  <w:font w:name="Avenir LT Std 45 Book">
    <w:panose1 w:val="020B0502020203020204"/>
    <w:charset w:val="00"/>
    <w:family w:val="swiss"/>
    <w:notTrueType/>
    <w:pitch w:val="variable"/>
    <w:sig w:usb0="00000003" w:usb1="00000000" w:usb2="00000000" w:usb3="00000000" w:csb0="00000001" w:csb1="00000000"/>
  </w:font>
  <w:font w:name="Avenir LT Std 55 Roman">
    <w:panose1 w:val="020B0703020203020204"/>
    <w:charset w:val="00"/>
    <w:family w:val="swiss"/>
    <w:notTrueType/>
    <w:pitch w:val="variable"/>
    <w:sig w:usb0="00000003" w:usb1="00000000" w:usb2="00000000" w:usb3="00000000" w:csb0="00000001" w:csb1="00000000"/>
  </w:font>
  <w:font w:name="Glypha LT Std Black">
    <w:panose1 w:val="02060903040505020204"/>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embedBold r:id="rId3" w:subsetted="1" w:fontKey="{C9DA84D7-D6C6-4149-9E29-1D3960BC5F4F}"/>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0F6B5" w14:textId="77777777" w:rsidR="00013A7C" w:rsidRDefault="00013A7C" w:rsidP="00E02FE8">
      <w:pPr>
        <w:spacing w:after="0" w:line="240" w:lineRule="auto"/>
      </w:pPr>
      <w:r>
        <w:separator/>
      </w:r>
    </w:p>
  </w:footnote>
  <w:footnote w:type="continuationSeparator" w:id="0">
    <w:p w14:paraId="0825224E" w14:textId="77777777" w:rsidR="00013A7C" w:rsidRDefault="00013A7C" w:rsidP="00E02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8A83C" w14:textId="77777777" w:rsidR="00796EF9" w:rsidRDefault="00796EF9" w:rsidP="004B105E">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E1424" w14:textId="77777777" w:rsidR="006B263D" w:rsidRDefault="00803F2E" w:rsidP="003C199C">
    <w:pPr>
      <w:pStyle w:val="Header"/>
      <w:spacing w:after="1800"/>
    </w:pPr>
    <w:r>
      <w:rPr>
        <w:noProof/>
        <w:lang w:eastAsia="en-GB"/>
      </w:rPr>
      <mc:AlternateContent>
        <mc:Choice Requires="wpc">
          <w:drawing>
            <wp:anchor distT="0" distB="0" distL="114300" distR="114300" simplePos="0" relativeHeight="251670528" behindDoc="1" locked="0" layoutInCell="1" allowOverlap="1" wp14:anchorId="65386917" wp14:editId="40247A69">
              <wp:simplePos x="0" y="0"/>
              <wp:positionH relativeFrom="column">
                <wp:posOffset>-389890</wp:posOffset>
              </wp:positionH>
              <wp:positionV relativeFrom="page">
                <wp:posOffset>127000</wp:posOffset>
              </wp:positionV>
              <wp:extent cx="1943735" cy="1379220"/>
              <wp:effectExtent l="0" t="0" r="0" b="0"/>
              <wp:wrapTight wrapText="bothSides">
                <wp:wrapPolygon edited="0">
                  <wp:start x="0" y="0"/>
                  <wp:lineTo x="0" y="21182"/>
                  <wp:lineTo x="21381" y="21182"/>
                  <wp:lineTo x="21381" y="0"/>
                  <wp:lineTo x="0" y="0"/>
                </wp:wrapPolygon>
              </wp:wrapTight>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blipFill dpi="0" rotWithShape="1">
                        <a:blip r:embed="rId1">
                          <a:extLst>
                            <a:ext uri="{28A0092B-C50C-407E-A947-70E740481C1C}">
                              <a14:useLocalDpi xmlns:a14="http://schemas.microsoft.com/office/drawing/2010/main" val="0"/>
                            </a:ext>
                          </a:extLst>
                        </a:blip>
                        <a:srcRect/>
                        <a:stretch>
                          <a:fillRect/>
                        </a:stretch>
                      </a:blipFill>
                    </wpc:bg>
                    <wpc:whole/>
                  </wpc:wpc>
                </a:graphicData>
              </a:graphic>
              <wp14:sizeRelH relativeFrom="page">
                <wp14:pctWidth>0</wp14:pctWidth>
              </wp14:sizeRelH>
              <wp14:sizeRelV relativeFrom="page">
                <wp14:pctHeight>0</wp14:pctHeight>
              </wp14:sizeRelV>
            </wp:anchor>
          </w:drawing>
        </mc:Choice>
        <mc:Fallback>
          <w:pict>
            <v:group w14:anchorId="6210CDA0" id="Canvas 15" o:spid="_x0000_s1026" editas="canvas" style="position:absolute;margin-left:-30.7pt;margin-top:10pt;width:153.05pt;height:108.6pt;z-index:-251645952;mso-position-vertical-relative:page" coordsize="19437,137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E0Fkb2JlAGSAAAAAAQUAAgAD/9sAhAABAQEBAQEBAQEBAQEBAQEBAQEBAQEB&#10;AQEBAQEBAQEBAQEBAQEBAgICAgIBAgICAgICAgMDAwIDAwMDAwMDAwMDAQEBAQIBAgMCAgMDAwMD&#10;AwMDAwMDAwMDAwMDAwMDAwQEBAQDAwMEBAQEBAMEBAQEBAQEBAQEBAQEBAQEBAQEBAT/wAARCANq&#10;BNg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Jt89/+yZN6f8Aa12f/wC9TivY19vv+SrF/pZP+rbdQF95r/lT&#10;7v8A5qWv/aTH1r8e8i+uXnXvfuvde9+691737r3Xvfuvde9+691737r3Xvfuvde9+691737r3Xvf&#10;uvde9+691737r3Xvfuvde9+691737r3Xvfuvde9+691737r3Xvfuvde9+690ruv/APj/ADZP/h3b&#10;b/8AdzRe0e4/7jy/803/AOOno+5V/wCSpZ/89Vv/ANXU62oveJfXa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Jt89/8AsmTen/a12f8A+9TivY19vv8Akqxf6WT/&#10;AKtt1AX3mv8AlT7v/mpa/wDaTH1r8e8i+uXnXvfuvde9+691737r3Xvfuvde9+691737r3Xvfuvd&#10;e9+691737r3Xvfuvde9+691737r3Xvfuvde9+691737r3Xvfuvde9+691737r3Xvfuvde9+690ru&#10;v/8Aj/Nk/wDh3bb/APdzRe0e4/7jy/8ANN/+Ono+5V/5Kln/AM9Vv/1dTrai94l9do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m3z3/7Jk3p/wBrXZ//AL1OK9jX&#10;2+/5KsX+lk/6tt1AX3mv+VPu/wDmpa/9pMfWvx7yL65ede9+691737r3Xvfuvde9+691737r3Xvf&#10;uvde9+691737r3Xvfuvde9+691737r3Xvfuvde9+691737r3Xvfuvde9+691737r3Xvfuvde9+69&#10;1737r3Su6/8A+P8ANk/+Hdtv/wB3NF7R7j/uPL/zTf8A46ej7lX/AJKln/z1W/8A1dTrai94l9do&#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m3z3/wCyZN6f9rXZ&#10;/wD71OK9jX2+/wCSrF/pZP8Aq23UBfea/wCVPu/+alr/ANpMfWvx7yL65ede9+691737r3Xvfuvd&#10;e9+691737r3Xvfuvde9+691737r3Xvfuvde9+691737r3Xvfuvde9+691737r3Xvfuvde9+69173&#10;7r3Xvfuvde9+691737r3Su6//wCP82T/AOHdtv8A93NF7R7j/uPL/wA03/46ej7lX/kqWf8Az1W/&#10;/V1OtqL3iX12i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P&#10;f/smTen/AGtdn/8AvU4r2Nfb7/kqxf6WT/q23UBfea/5U+7/AOalr/2kx9a/HvIvrl51737r3Xvf&#10;uvde9+691737r3Xvfuvde9+691737r3Xvfuvde9+691737r3Xvfuvde9+691737r3Xvfuvde9+69&#10;1737r3Xvfuvde9+691737r3XvfuvdK7r/wD4/wA2T/4d22//AHc0XtHuP+48v/NN/wDjp6PuVf8A&#10;kqWf/PVb/wDV1OtqL3iX12i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bfPf/ALJk3p/2tdn/APvU4r2Nfb7/AJKsX+lk/wCrbdQF95r/AJU+7/5qWv8A2kx9a/Hv&#10;Ivrl51737r3Xvfuvde9+691737r3Xvfuvde9+691737r3Xvfuvde9+691737r3Xvfuvde9+69173&#10;7r3Xvfuvde9+691737r3Xvfuvde9+691737r3XvfuvdK7r//AI/zZP8A4d22/wD3c0XtHuP+48v/&#10;ADTf/jp6PuVf+SpZ/wDPVb/9XU62oveJfXa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Jt89/+yZN6f8Aa12f/wC9TivY19vv+SrF/pZP+rbdQF95r/lT7v8A5qWv&#10;/aTH1r8e8i+uXnXvfuvde9+691737r3Xvfuvde9+691737r3Xvfuvde9+691737r3Xvfuvde9+69&#10;1737r3Xvfuvde9+691737r3Xvfuvde9+691737r3Xvfuvde9+690ruv/APj/ADZP/h3bb/8AdzRe&#10;0e4/7jy/803/AOOno+5V/wCSpZ/89Vv/ANXU62oveJfXaL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Jt89/+yZN6f9rXZ/8A71OK9jX2+/5KsX+lk/6tt1AX3mv+VPu/+alr/wBpMfWvx7yL65ed&#10;e9+691737r3Xvfuvde9+691737r3XvfuvdH5/lxf9lA1/wD4jrcf/u1257jz3M/5Jy/81k/46/WT&#10;f3Tv+Vof/nhn/wCrkHV6/uAuuk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2+e/8A2TJvT/ta7P8A/epxXsa+33/JVi/0sn/VtuoC+81/yp93/wA1LX/tJj61&#10;+PeRfXLzr3v3Xuve/de697917r3v3Xuve/de697917o/P8uL/soGv/8AEdbj/wDdrtz3HnuZ/wAk&#10;5f8Amsn/AB1+sm/unf8AK0P/AM8M/wD1cg6vX9wF10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m3z3/7Jk3p/wBrXZ//AL1OK9jX2+/5KsX+lk/6tt1AX3mv&#10;+VPu/wDmpa/9pMfWvx7yL65ede9+691737r3Xvfuvde9+691737r3XvfuvdH5/lxf9lA1/8A4jrc&#10;f/u1257jz3M/5Jy/81k/46/WTf3Tv+Vof/nhn/6uQdXr+4C66S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Tb57/8AZMm9P+1rs/8A96nFexr7ff8AJVi/0sn/&#10;AFbbqAvvNf8AKn3f/NS1/wC0mPrX495F9cvOve/de697917r3v3Xuve/de697917r3v3Xuj8/wAu&#10;L/soGv8A/Edbj/8Adrtz3HnuZ/yTl/5rJ/x1+sm/unf8rQ//ADwz/wDVyDq9f3AXXS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AH&#10;/Cm//t4vtv8A8Vm6z/8Aey7Q99BPuv8A/KuP/wA9s3/VqDrDD7wH/JcT/nki/wCrk3Wu97yM6g7r&#10;3v3Xuve/de697917r3v3Xuve/de697917r6Nv/Cef/t1Z0V/4dfdX/v3t5e+bv3iP+Vruv8ASW3/&#10;AGjxdZ0+yf8Ayrlt/pp/+r8nV2fuEepX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QA/4U3/8Abxfbf/is3Wf/AL2XaHvoJ91//lXH/wCe2b/q1B1hh94D/kuJ&#10;/wA8kX/VybrXe95GdQd1737r3Xvfuvde9+691737r3Xvfuvde9+6919G3/hPP/26s6K/8Ovur/37&#10;28vfN37xH/K13X+ktv8AtHi6zp9k/wDlXLb/AE0//V+Tq7P3CPU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oAf8ACm//ALeL7b/8Vm6z/wDey7Q99BPuv/8A&#10;KuP/AM9s3/VqDrDD7wH/ACXE/wCeSL/q5N1rve8jOoO697917r3v3Xuve/de697917r3v3Xuve/d&#10;e6+jb/wnn/7dWdFf+HX3V/797eXvm794j/la7r/SW3/aPF1nT7J/8q5bf6af/q/J1dn7hHqV+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AP8AhTf/ANvF9t/+&#10;KzdZ/wDvZdoe+gn3X/8AlXH/AOe2b/q1B1hh94D/AJLif88kX/VybrXe95GdQd1737r3Xvfuvde9&#10;+691737r3Xvfuvde9+6919G3/hPP/wBurOiv/Dr7q/8Afvby983fvEf8rXdf6S2/7R4us6fZP/lX&#10;Lb/TT/8AV+Tq7P3CPUr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yePmp/2WR8tP/Fme+P/AH6e6vfWjkj/AJIu3/8APFa/9WI+ucHN3/JWvf8Anruf+rz9Fm9ijoPd&#10;e9+691737r3Xvfuvde9+691737r3Xvfuvde9+691737r3Xvfuvde9+691737r3Xvfuvde9+69173&#10;7r3Xvfuvde9+691737r3Xvfuvde9+691737r3X0bf+E8/wD26s6K/wDDr7q/9+9vL3zd+8R/ytd1&#10;/pLb/tHi6zp9k/8AlXLb/TT/APV+Tq7P3CPUr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ePmp/2WR8tP/Fme+P/AH6e6vfWjkj/AJIu3/8APFa/9WI+ucHN3/JW&#10;vf8Anruf+rz9Fm9ijoPde9+691737r3Xvfuvde9+691737r3Xvfuvde9+691737r3Xvfuvde9+69&#10;1737r3Xvfuvde9+691737r3Xvfuvde9+691737r3Xvfuvde9+691737r3X0bf+E8/wD26s6K/wDD&#10;r7q/9+9vL3zd+8R/ytd1/pLb/tHi6zp9k/8AlXLb/TT/APV+Tq7P3CPUr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ePmp/2WR8tP/Fme+P/AH6e6vfWjkj/AJIu&#10;3/8APFa/9WI+ucHN3/JWvf8Anruf+rz9Fm9ijoPde9+691737r3Xvfuvde9+691737r3Xvfuvde9&#10;+691737r3Xvfuvde9+691737r3Xvfuvde9+691737r3Xvfuvde9+691737r3Xvfuvde9+691737r&#10;3X0bf+E8/wD26s6K/wDDr7q/9+9vL3zd+8R/ytd1/pLb/tHi6zp9k/8AlXLb/TT/APV+Tq7P3CPU&#10;r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ePmp/2WR8tP/Fm&#10;e+P/AH6e6vfWjkj/AJIu3/8APFa/9WI+ucHN3/JWvf8Anruf+rz9Fm9ijoPde9+691737r3Xvfuv&#10;de9+691737r3Xvfuvde9+691737r3Xvfuvde9+691737r3Xvfuvde9+691737r3Xvfuvde9+6917&#10;37r3Xvfuvde9+691737r3X0bf+E8/wD26s6K/wDDr7q/9+9vL3zd+8R/ytd1/pLb/tHi6zp9k/8A&#10;lXLb/TT/APV+Tq7P3CPU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ePmp/2WR8tP/Fme+P/AH6e6vfWjkj/AJIu3/8APFa/9WI+ucHN3/JWvf8Anruf+rz9Fm9i&#10;joPde9+691737r3Xvfuvde9+691737r3Xvfuvde9+691737r3Xvfuvde9+691737r3Xvfuvde9+6&#10;91737r3Xvfuvde9+691737r3Xvfuvde9+691737r3X0bf+E8/wD26s6K/wDDr7q/9+9vL3zd+8R/&#10;ytd1/pLb/tHi6zp9k/8AlXLb/TT/APV+Tq7P3CPUr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yePmp/2WR8tP/Fme+P/AH6e6vfWjkj/AJIu3/8APFa/9WI+ucHN&#10;3/JWvf8Anruf+rz9Fm9ijoPde9+691737r3Xvfuvde9+691737r3Xvfuvde9+691737r3Xvfuvde&#10;9+691737r3Xvfuvde9+691737r3Xvfuvde9+691737r3Xvfuvde9+691737r3X0bf+E8/wD26s6K&#10;/wDDr7q/9+9vL3zd+8R/ytd1/pLb/tHi6zp9k/8AlXLb/TT/APV+Tq7P3CPUr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yePmp/2WR8tP/Fme+P/AH6e6vfWjkj/&#10;AJIu3/8APFa/9WI+ucHN3/JWvf8Anruf+rz9Fm9ijoPde9+691737r3Xvfuvde9+691737r3Xvfu&#10;vde9+691737r3Xvfuvde9+691737r3Xvfuvde9+691737r3Xvfuvde9+691737r3Xvfuvde9+691&#10;737r3X0bf+E8/wD26s6K/wDDr7q/9+9vL3zd+8R/ytd1/pLb/tHi6zp9k/8AlXLb/TT/APV+Tq7P&#10;3CPUr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437;height:13792;visibility:visible;mso-wrap-style:square" filled="t">
                <v:fill r:id="rId2" o:title="" recolor="t" rotate="t" o:detectmouseclick="t" type="frame"/>
                <v:path o:connecttype="none"/>
              </v:shape>
              <w10:wrap type="tight"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ED05CA"/>
    <w:multiLevelType w:val="hybridMultilevel"/>
    <w:tmpl w:val="84DA110E"/>
    <w:lvl w:ilvl="0" w:tplc="35520F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7C"/>
    <w:rsid w:val="00013A7C"/>
    <w:rsid w:val="000322B8"/>
    <w:rsid w:val="00086D01"/>
    <w:rsid w:val="000B3096"/>
    <w:rsid w:val="001427E4"/>
    <w:rsid w:val="001851C3"/>
    <w:rsid w:val="001916D5"/>
    <w:rsid w:val="001A755A"/>
    <w:rsid w:val="002116F0"/>
    <w:rsid w:val="002911BC"/>
    <w:rsid w:val="002C4724"/>
    <w:rsid w:val="00350021"/>
    <w:rsid w:val="003A3C4D"/>
    <w:rsid w:val="003C199C"/>
    <w:rsid w:val="004377FE"/>
    <w:rsid w:val="00482447"/>
    <w:rsid w:val="004A756F"/>
    <w:rsid w:val="004B105E"/>
    <w:rsid w:val="004B2504"/>
    <w:rsid w:val="004C3E89"/>
    <w:rsid w:val="004F388B"/>
    <w:rsid w:val="00551318"/>
    <w:rsid w:val="0055316C"/>
    <w:rsid w:val="00564C8B"/>
    <w:rsid w:val="005A5785"/>
    <w:rsid w:val="00617C57"/>
    <w:rsid w:val="00620F82"/>
    <w:rsid w:val="006B263D"/>
    <w:rsid w:val="00761841"/>
    <w:rsid w:val="007846EA"/>
    <w:rsid w:val="007852B0"/>
    <w:rsid w:val="00790DF4"/>
    <w:rsid w:val="00796EF9"/>
    <w:rsid w:val="007C76E0"/>
    <w:rsid w:val="007F2B06"/>
    <w:rsid w:val="00803F2E"/>
    <w:rsid w:val="008E5028"/>
    <w:rsid w:val="008E6F9B"/>
    <w:rsid w:val="00900AAE"/>
    <w:rsid w:val="00913CD5"/>
    <w:rsid w:val="009878CD"/>
    <w:rsid w:val="00A74C40"/>
    <w:rsid w:val="00AD7C1F"/>
    <w:rsid w:val="00AE3618"/>
    <w:rsid w:val="00B60B84"/>
    <w:rsid w:val="00C11215"/>
    <w:rsid w:val="00C468BF"/>
    <w:rsid w:val="00C533B1"/>
    <w:rsid w:val="00CD38CA"/>
    <w:rsid w:val="00D02A9D"/>
    <w:rsid w:val="00D10712"/>
    <w:rsid w:val="00D41793"/>
    <w:rsid w:val="00DC4EC0"/>
    <w:rsid w:val="00DE5B0D"/>
    <w:rsid w:val="00E02FE8"/>
    <w:rsid w:val="00E938C6"/>
    <w:rsid w:val="00F736ED"/>
    <w:rsid w:val="00FC1B7D"/>
    <w:rsid w:val="00FC2A8E"/>
    <w:rsid w:val="00FC4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2637B0"/>
  <w15:chartTrackingRefBased/>
  <w15:docId w15:val="{5FF98137-B773-4BB0-BACE-61276CE96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NCHA">
    <w:name w:val="Body - NCHA"/>
    <w:link w:val="Body-NCHAChar"/>
    <w:autoRedefine/>
    <w:qFormat/>
    <w:rsid w:val="00790DF4"/>
    <w:pPr>
      <w:spacing w:after="0" w:line="240" w:lineRule="auto"/>
    </w:pPr>
  </w:style>
  <w:style w:type="paragraph" w:customStyle="1" w:styleId="SubHeading-NCHA">
    <w:name w:val="Sub Heading - NCHA"/>
    <w:basedOn w:val="Body-NCHA"/>
    <w:link w:val="SubHeading-NCHAChar"/>
    <w:autoRedefine/>
    <w:qFormat/>
    <w:rsid w:val="00D10712"/>
    <w:rPr>
      <w:sz w:val="28"/>
    </w:rPr>
  </w:style>
  <w:style w:type="character" w:customStyle="1" w:styleId="Body-NCHAChar">
    <w:name w:val="Body - NCHA Char"/>
    <w:basedOn w:val="DefaultParagraphFont"/>
    <w:link w:val="Body-NCHA"/>
    <w:rsid w:val="00790DF4"/>
    <w:rPr>
      <w:rFonts w:ascii="Arial" w:hAnsi="Arial"/>
      <w:sz w:val="24"/>
    </w:rPr>
  </w:style>
  <w:style w:type="paragraph" w:customStyle="1" w:styleId="Heading-NCHA">
    <w:name w:val="Heading - NCHA"/>
    <w:basedOn w:val="Body-NCHA"/>
    <w:link w:val="Heading-NCHAChar"/>
    <w:autoRedefine/>
    <w:qFormat/>
    <w:rsid w:val="007F2B06"/>
    <w:rPr>
      <w:b/>
      <w:sz w:val="32"/>
    </w:rPr>
  </w:style>
  <w:style w:type="character" w:customStyle="1" w:styleId="SubHeading-NCHAChar">
    <w:name w:val="Sub Heading - NCHA Char"/>
    <w:basedOn w:val="Body-NCHAChar"/>
    <w:link w:val="SubHeading-NCHA"/>
    <w:rsid w:val="00D10712"/>
    <w:rPr>
      <w:rFonts w:ascii="Arial" w:hAnsi="Arial"/>
      <w:sz w:val="28"/>
    </w:rPr>
  </w:style>
  <w:style w:type="character" w:customStyle="1" w:styleId="Heading-NCHAChar">
    <w:name w:val="Heading - NCHA Char"/>
    <w:basedOn w:val="Body-NCHAChar"/>
    <w:link w:val="Heading-NCHA"/>
    <w:rsid w:val="007F2B06"/>
    <w:rPr>
      <w:rFonts w:ascii="Arial" w:hAnsi="Arial"/>
      <w:b/>
      <w:sz w:val="32"/>
    </w:rPr>
  </w:style>
  <w:style w:type="paragraph" w:styleId="Header">
    <w:name w:val="header"/>
    <w:basedOn w:val="Normal"/>
    <w:link w:val="HeaderChar"/>
    <w:uiPriority w:val="99"/>
    <w:unhideWhenUsed/>
    <w:rsid w:val="00E02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FE8"/>
  </w:style>
  <w:style w:type="paragraph" w:styleId="Footer">
    <w:name w:val="footer"/>
    <w:basedOn w:val="Normal"/>
    <w:link w:val="FooterChar"/>
    <w:uiPriority w:val="99"/>
    <w:unhideWhenUsed/>
    <w:rsid w:val="00E02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FE8"/>
  </w:style>
  <w:style w:type="paragraph" w:styleId="BalloonText">
    <w:name w:val="Balloon Text"/>
    <w:basedOn w:val="Normal"/>
    <w:link w:val="BalloonTextChar"/>
    <w:uiPriority w:val="99"/>
    <w:semiHidden/>
    <w:unhideWhenUsed/>
    <w:rsid w:val="007852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2B0"/>
    <w:rPr>
      <w:rFonts w:ascii="Segoe UI" w:hAnsi="Segoe UI" w:cs="Segoe UI"/>
      <w:sz w:val="18"/>
      <w:szCs w:val="18"/>
    </w:rPr>
  </w:style>
  <w:style w:type="paragraph" w:customStyle="1" w:styleId="Avenir-Body">
    <w:name w:val="Avenir - Body"/>
    <w:basedOn w:val="Body-NCHA"/>
    <w:link w:val="Avenir-BodyChar"/>
    <w:rsid w:val="00B60B84"/>
    <w:rPr>
      <w:rFonts w:ascii="Avenir LT Std 45 Book" w:hAnsi="Avenir LT Std 45 Book"/>
    </w:rPr>
  </w:style>
  <w:style w:type="paragraph" w:customStyle="1" w:styleId="Avenir-Heading">
    <w:name w:val="Avenir - Heading"/>
    <w:link w:val="Avenir-HeadingChar"/>
    <w:rsid w:val="00B60B84"/>
    <w:rPr>
      <w:rFonts w:ascii="Avenir LT Std 55 Roman" w:hAnsi="Avenir LT Std 55 Roman"/>
      <w:sz w:val="32"/>
    </w:rPr>
  </w:style>
  <w:style w:type="character" w:customStyle="1" w:styleId="Avenir-BodyChar">
    <w:name w:val="Avenir - Body Char"/>
    <w:basedOn w:val="Body-NCHAChar"/>
    <w:link w:val="Avenir-Body"/>
    <w:rsid w:val="00B60B84"/>
    <w:rPr>
      <w:rFonts w:ascii="Avenir LT Std 45 Book" w:hAnsi="Avenir LT Std 45 Book"/>
      <w:sz w:val="24"/>
    </w:rPr>
  </w:style>
  <w:style w:type="paragraph" w:customStyle="1" w:styleId="Avenir-SubHeading">
    <w:name w:val="Avenir - Sub Heading"/>
    <w:basedOn w:val="SubHeading-NCHA"/>
    <w:link w:val="Avenir-SubHeadingChar"/>
    <w:rsid w:val="00B60B84"/>
    <w:rPr>
      <w:rFonts w:ascii="Avenir LT Std 55 Roman" w:hAnsi="Avenir LT Std 55 Roman"/>
    </w:rPr>
  </w:style>
  <w:style w:type="character" w:customStyle="1" w:styleId="Avenir-HeadingChar">
    <w:name w:val="Avenir - Heading Char"/>
    <w:basedOn w:val="DefaultParagraphFont"/>
    <w:link w:val="Avenir-Heading"/>
    <w:rsid w:val="00B60B84"/>
    <w:rPr>
      <w:rFonts w:ascii="Avenir LT Std 55 Roman" w:hAnsi="Avenir LT Std 55 Roman"/>
      <w:sz w:val="32"/>
    </w:rPr>
  </w:style>
  <w:style w:type="paragraph" w:customStyle="1" w:styleId="Avenir-Title">
    <w:name w:val="Avenir - Title"/>
    <w:link w:val="Avenir-TitleChar"/>
    <w:rsid w:val="00B60B84"/>
    <w:pPr>
      <w:spacing w:after="0"/>
    </w:pPr>
    <w:rPr>
      <w:rFonts w:ascii="Glypha LT Std Black" w:hAnsi="Glypha LT Std Black"/>
      <w:sz w:val="150"/>
    </w:rPr>
  </w:style>
  <w:style w:type="character" w:customStyle="1" w:styleId="Avenir-SubHeadingChar">
    <w:name w:val="Avenir - Sub Heading Char"/>
    <w:basedOn w:val="SubHeading-NCHAChar"/>
    <w:link w:val="Avenir-SubHeading"/>
    <w:rsid w:val="00B60B84"/>
    <w:rPr>
      <w:rFonts w:ascii="Avenir LT Std 55 Roman" w:hAnsi="Avenir LT Std 55 Roman"/>
      <w:sz w:val="28"/>
    </w:rPr>
  </w:style>
  <w:style w:type="character" w:customStyle="1" w:styleId="Avenir-TitleChar">
    <w:name w:val="Avenir - Title Char"/>
    <w:basedOn w:val="DefaultParagraphFont"/>
    <w:link w:val="Avenir-Title"/>
    <w:rsid w:val="00B60B84"/>
    <w:rPr>
      <w:rFonts w:ascii="Glypha LT Std Black" w:hAnsi="Glypha LT Std Black"/>
      <w:sz w:val="150"/>
    </w:rPr>
  </w:style>
  <w:style w:type="paragraph" w:styleId="NormalWeb">
    <w:name w:val="Normal (Web)"/>
    <w:basedOn w:val="Normal"/>
    <w:uiPriority w:val="99"/>
    <w:semiHidden/>
    <w:unhideWhenUsed/>
    <w:rsid w:val="004A756F"/>
    <w:pPr>
      <w:spacing w:before="100" w:beforeAutospacing="1" w:after="100" w:afterAutospacing="1" w:line="240" w:lineRule="auto"/>
    </w:pPr>
    <w:rPr>
      <w:rFonts w:ascii="Times New Roman" w:eastAsiaTheme="minorEastAsia" w:hAnsi="Times New Roman" w:cs="Times New Roman"/>
      <w:szCs w:val="24"/>
      <w:lang w:eastAsia="en-GB"/>
    </w:rPr>
  </w:style>
  <w:style w:type="paragraph" w:customStyle="1" w:styleId="Body-Arial">
    <w:name w:val="Body - Arial"/>
    <w:link w:val="Body-ArialChar"/>
    <w:qFormat/>
    <w:rsid w:val="002116F0"/>
    <w:pPr>
      <w:spacing w:after="0" w:line="240" w:lineRule="auto"/>
    </w:pPr>
  </w:style>
  <w:style w:type="character" w:customStyle="1" w:styleId="Body-ArialChar">
    <w:name w:val="Body - Arial Char"/>
    <w:basedOn w:val="DefaultParagraphFont"/>
    <w:link w:val="Body-Arial"/>
    <w:rsid w:val="002116F0"/>
  </w:style>
  <w:style w:type="character" w:styleId="CommentReference">
    <w:name w:val="annotation reference"/>
    <w:basedOn w:val="DefaultParagraphFont"/>
    <w:uiPriority w:val="99"/>
    <w:semiHidden/>
    <w:unhideWhenUsed/>
    <w:rsid w:val="00D41793"/>
    <w:rPr>
      <w:sz w:val="16"/>
      <w:szCs w:val="16"/>
    </w:rPr>
  </w:style>
  <w:style w:type="paragraph" w:styleId="CommentText">
    <w:name w:val="annotation text"/>
    <w:basedOn w:val="Normal"/>
    <w:link w:val="CommentTextChar"/>
    <w:uiPriority w:val="99"/>
    <w:semiHidden/>
    <w:unhideWhenUsed/>
    <w:rsid w:val="00D41793"/>
    <w:pPr>
      <w:spacing w:line="240" w:lineRule="auto"/>
    </w:pPr>
    <w:rPr>
      <w:sz w:val="20"/>
      <w:szCs w:val="20"/>
    </w:rPr>
  </w:style>
  <w:style w:type="character" w:customStyle="1" w:styleId="CommentTextChar">
    <w:name w:val="Comment Text Char"/>
    <w:basedOn w:val="DefaultParagraphFont"/>
    <w:link w:val="CommentText"/>
    <w:uiPriority w:val="99"/>
    <w:semiHidden/>
    <w:rsid w:val="00D41793"/>
    <w:rPr>
      <w:sz w:val="20"/>
      <w:szCs w:val="20"/>
    </w:rPr>
  </w:style>
  <w:style w:type="paragraph" w:styleId="CommentSubject">
    <w:name w:val="annotation subject"/>
    <w:basedOn w:val="CommentText"/>
    <w:next w:val="CommentText"/>
    <w:link w:val="CommentSubjectChar"/>
    <w:uiPriority w:val="99"/>
    <w:semiHidden/>
    <w:unhideWhenUsed/>
    <w:rsid w:val="00D41793"/>
    <w:rPr>
      <w:b/>
      <w:bCs/>
    </w:rPr>
  </w:style>
  <w:style w:type="character" w:customStyle="1" w:styleId="CommentSubjectChar">
    <w:name w:val="Comment Subject Char"/>
    <w:basedOn w:val="CommentTextChar"/>
    <w:link w:val="CommentSubject"/>
    <w:uiPriority w:val="99"/>
    <w:semiHidden/>
    <w:rsid w:val="00D41793"/>
    <w:rPr>
      <w:b/>
      <w:bCs/>
      <w:sz w:val="20"/>
      <w:szCs w:val="20"/>
    </w:rPr>
  </w:style>
  <w:style w:type="character" w:styleId="Hyperlink">
    <w:name w:val="Hyperlink"/>
    <w:basedOn w:val="DefaultParagraphFont"/>
    <w:uiPriority w:val="99"/>
    <w:unhideWhenUsed/>
    <w:rsid w:val="004F38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e.ellis@ncha.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are.ellis@ncha.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herwood\templates$\NCHA\NCHA%20Logo%20Blank%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EF06F-1272-4114-B178-32AF83E22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NCHA Logo Blank Document</Template>
  <TotalTime>3</TotalTime>
  <Pages>2</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NCHA</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Ellis</dc:creator>
  <cp:keywords/>
  <dc:description/>
  <cp:lastModifiedBy>Clare Ellis</cp:lastModifiedBy>
  <cp:revision>3</cp:revision>
  <cp:lastPrinted>2014-08-29T12:26:00Z</cp:lastPrinted>
  <dcterms:created xsi:type="dcterms:W3CDTF">2020-10-16T07:29:00Z</dcterms:created>
  <dcterms:modified xsi:type="dcterms:W3CDTF">2020-10-16T07:32:00Z</dcterms:modified>
</cp:coreProperties>
</file>