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4CE" w:rsidRPr="008D74CE" w:rsidRDefault="008D74CE" w:rsidP="00D139E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29000" cy="1590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isbuy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F3" w:rsidRDefault="00FB519F" w:rsidP="008D74CE">
      <w:pPr>
        <w:rPr>
          <w:b/>
          <w:sz w:val="32"/>
          <w:szCs w:val="32"/>
        </w:rPr>
      </w:pPr>
      <w:r>
        <w:rPr>
          <w:b/>
          <w:sz w:val="32"/>
          <w:szCs w:val="32"/>
        </w:rPr>
        <w:t>Document Three</w:t>
      </w:r>
      <w:r w:rsidR="00421FF3">
        <w:rPr>
          <w:b/>
          <w:sz w:val="32"/>
          <w:szCs w:val="32"/>
        </w:rPr>
        <w:t xml:space="preserve"> – The Existing Skate Ramp and Foundation Surface</w:t>
      </w:r>
    </w:p>
    <w:p w:rsidR="00D139EF" w:rsidRDefault="00D139EF" w:rsidP="008D74CE">
      <w:pPr>
        <w:rPr>
          <w:b/>
          <w:sz w:val="32"/>
          <w:szCs w:val="32"/>
        </w:rPr>
      </w:pPr>
    </w:p>
    <w:p w:rsidR="004A649B" w:rsidRDefault="004A649B" w:rsidP="008D74CE">
      <w:pPr>
        <w:rPr>
          <w:b/>
          <w:sz w:val="32"/>
          <w:szCs w:val="32"/>
        </w:rPr>
      </w:pPr>
    </w:p>
    <w:p w:rsidR="004A649B" w:rsidRDefault="004A649B" w:rsidP="008D74CE">
      <w:pPr>
        <w:rPr>
          <w:b/>
          <w:sz w:val="32"/>
          <w:szCs w:val="32"/>
        </w:rPr>
      </w:pPr>
      <w:r>
        <w:rPr>
          <w:b/>
          <w:sz w:val="32"/>
          <w:szCs w:val="32"/>
        </w:rPr>
        <w:t>Location</w:t>
      </w:r>
    </w:p>
    <w:p w:rsidR="004A649B" w:rsidRDefault="004A649B" w:rsidP="008D74CE">
      <w:pPr>
        <w:rPr>
          <w:b/>
          <w:sz w:val="32"/>
          <w:szCs w:val="32"/>
        </w:rPr>
      </w:pPr>
    </w:p>
    <w:p w:rsidR="004A649B" w:rsidRDefault="004A649B" w:rsidP="008D74CE">
      <w:pPr>
        <w:rPr>
          <w:b/>
          <w:sz w:val="32"/>
          <w:szCs w:val="32"/>
        </w:rPr>
      </w:pPr>
    </w:p>
    <w:p w:rsidR="00D139EF" w:rsidRPr="00D139EF" w:rsidRDefault="00D139EF" w:rsidP="008D74CE">
      <w:pPr>
        <w:rPr>
          <w:b/>
          <w:sz w:val="24"/>
          <w:szCs w:val="24"/>
        </w:rPr>
      </w:pPr>
      <w:r w:rsidRPr="00D139EF">
        <w:rPr>
          <w:b/>
          <w:sz w:val="24"/>
          <w:szCs w:val="24"/>
        </w:rPr>
        <w:t>Bishopdown Sports Field</w:t>
      </w:r>
      <w:r w:rsidR="00421FF3">
        <w:rPr>
          <w:b/>
          <w:sz w:val="24"/>
          <w:szCs w:val="24"/>
        </w:rPr>
        <w:t xml:space="preserve"> Recreation Ground</w:t>
      </w:r>
    </w:p>
    <w:p w:rsidR="00D139EF" w:rsidRPr="00D139EF" w:rsidRDefault="00D139EF" w:rsidP="008D74CE">
      <w:pPr>
        <w:rPr>
          <w:b/>
          <w:sz w:val="24"/>
          <w:szCs w:val="24"/>
        </w:rPr>
      </w:pPr>
      <w:r w:rsidRPr="00D139EF">
        <w:rPr>
          <w:b/>
          <w:sz w:val="24"/>
          <w:szCs w:val="24"/>
        </w:rPr>
        <w:t>Salisbury</w:t>
      </w:r>
    </w:p>
    <w:p w:rsidR="004A649B" w:rsidRDefault="004A649B" w:rsidP="008D74CE">
      <w:pPr>
        <w:rPr>
          <w:b/>
          <w:sz w:val="24"/>
          <w:szCs w:val="24"/>
        </w:rPr>
      </w:pPr>
      <w:r>
        <w:rPr>
          <w:b/>
          <w:sz w:val="24"/>
          <w:szCs w:val="24"/>
        </w:rPr>
        <w:t>Wiltshire</w:t>
      </w:r>
    </w:p>
    <w:p w:rsidR="00D139EF" w:rsidRDefault="00D139EF" w:rsidP="008D74CE">
      <w:pPr>
        <w:rPr>
          <w:b/>
          <w:sz w:val="24"/>
          <w:szCs w:val="24"/>
        </w:rPr>
      </w:pPr>
      <w:r w:rsidRPr="00D139EF">
        <w:rPr>
          <w:b/>
          <w:sz w:val="24"/>
          <w:szCs w:val="24"/>
        </w:rPr>
        <w:t xml:space="preserve">SP1 3EQ </w:t>
      </w:r>
    </w:p>
    <w:p w:rsidR="00986F56" w:rsidRDefault="00986F56" w:rsidP="00986F56">
      <w:pPr>
        <w:rPr>
          <w:noProof/>
          <w:lang w:eastAsia="en-GB"/>
        </w:rPr>
      </w:pPr>
    </w:p>
    <w:p w:rsidR="004A649B" w:rsidRDefault="004A649B" w:rsidP="00986F56">
      <w:pPr>
        <w:rPr>
          <w:noProof/>
          <w:lang w:eastAsia="en-GB"/>
        </w:rPr>
      </w:pPr>
    </w:p>
    <w:p w:rsidR="004A649B" w:rsidRDefault="004A649B" w:rsidP="00986F56">
      <w:pPr>
        <w:rPr>
          <w:noProof/>
          <w:lang w:eastAsia="en-GB"/>
        </w:rPr>
      </w:pPr>
    </w:p>
    <w:p w:rsidR="004A649B" w:rsidRDefault="004A649B" w:rsidP="00986F56">
      <w:pPr>
        <w:rPr>
          <w:noProof/>
          <w:lang w:eastAsia="en-GB"/>
        </w:rPr>
      </w:pPr>
    </w:p>
    <w:p w:rsidR="00986F56" w:rsidRDefault="00986F56" w:rsidP="00986F56">
      <w:pPr>
        <w:jc w:val="center"/>
        <w:rPr>
          <w:noProof/>
          <w:lang w:eastAsia="en-GB"/>
        </w:rPr>
      </w:pPr>
    </w:p>
    <w:p w:rsidR="00986F56" w:rsidRDefault="00F9155D" w:rsidP="00F9155D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1504950</wp:posOffset>
                </wp:positionV>
                <wp:extent cx="361950" cy="314325"/>
                <wp:effectExtent l="38100" t="38100" r="38100" b="4762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A171A" id="5-Point Star 10" o:spid="_x0000_s1026" style="position:absolute;margin-left:168pt;margin-top:118.5pt;width:28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" path="m,120061r138253,1l180975,r42722,120062l361950,120061,250100,194263r42723,120061l180975,240121,69127,314324,111850,194263,,120061xe" fillcolor="red" strokecolor="#1f4d78 [1604]" strokeweight="1pt">
                <v:stroke joinstyle="miter"/>
                <v:path arrowok="t" o:connecttype="custom" o:connectlocs="0,120061;138253,120062;180975,0;223697,120062;361950,120061;250100,194263;292823,314324;180975,240121;69127,314324;111850,194263;0,120061" o:connectangles="0,0,0,0,0,0,0,0,0,0,0"/>
              </v:shape>
            </w:pict>
          </mc:Fallback>
        </mc:AlternateContent>
      </w:r>
      <w:r w:rsidR="004A649B" w:rsidRPr="00F9155D">
        <w:rPr>
          <w:noProof/>
          <w:lang w:eastAsia="en-GB"/>
        </w:rPr>
        <w:drawing>
          <wp:inline distT="0" distB="0" distL="0" distR="0">
            <wp:extent cx="5731510" cy="29743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shopdown map 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56" w:rsidRDefault="00986F56" w:rsidP="00986F56">
      <w:pPr>
        <w:jc w:val="center"/>
        <w:rPr>
          <w:noProof/>
          <w:lang w:eastAsia="en-GB"/>
        </w:rPr>
      </w:pPr>
    </w:p>
    <w:p w:rsidR="00986F56" w:rsidRPr="00D139EF" w:rsidRDefault="00986F56" w:rsidP="00986F56">
      <w:pPr>
        <w:jc w:val="center"/>
        <w:rPr>
          <w:b/>
          <w:sz w:val="24"/>
          <w:szCs w:val="24"/>
        </w:rPr>
      </w:pPr>
    </w:p>
    <w:p w:rsidR="00986F56" w:rsidRDefault="00986F56" w:rsidP="008D74CE"/>
    <w:p w:rsidR="00986F56" w:rsidRPr="004A649B" w:rsidRDefault="004A649B" w:rsidP="008D74CE">
      <w:pPr>
        <w:rPr>
          <w:b/>
          <w:sz w:val="28"/>
          <w:szCs w:val="28"/>
        </w:rPr>
      </w:pPr>
      <w:r w:rsidRPr="004A649B">
        <w:rPr>
          <w:b/>
          <w:sz w:val="28"/>
          <w:szCs w:val="28"/>
        </w:rPr>
        <w:t>Existing Ramp</w:t>
      </w:r>
    </w:p>
    <w:p w:rsidR="00986F56" w:rsidRDefault="00986F56" w:rsidP="008D74CE"/>
    <w:p w:rsidR="008D74CE" w:rsidRPr="008D74CE" w:rsidRDefault="00421FF3" w:rsidP="008D74CE">
      <w:r>
        <w:t>The ramp was installed over 10</w:t>
      </w:r>
      <w:r w:rsidR="00DE2738">
        <w:t xml:space="preserve"> years ago and has been very popular with fr</w:t>
      </w:r>
      <w:r w:rsidR="008A5C3C">
        <w:t>eestyle sports enthusiasts</w:t>
      </w:r>
      <w:r w:rsidR="00DE2738">
        <w:t xml:space="preserve"> across the city. It’s constructed of metal</w:t>
      </w:r>
      <w:r w:rsidR="0056513B">
        <w:t xml:space="preserve">, </w:t>
      </w:r>
      <w:r>
        <w:t xml:space="preserve">plywood and </w:t>
      </w:r>
      <w:r w:rsidR="0056513B">
        <w:t>metal sheeting</w:t>
      </w:r>
      <w:r>
        <w:t xml:space="preserve"> and</w:t>
      </w:r>
      <w:r w:rsidR="00DE2738">
        <w:t xml:space="preserve"> is approximately 20x32 ft in size, in recent years repairs to the ramp have been more frequent and it’s at a stage now</w:t>
      </w:r>
      <w:r w:rsidR="0056513B">
        <w:t>,</w:t>
      </w:r>
      <w:r w:rsidR="00DE2738">
        <w:t xml:space="preserve"> that the plywood surrounds and stru</w:t>
      </w:r>
      <w:r w:rsidR="00021032">
        <w:t>ctures under the metal are decaying in places</w:t>
      </w:r>
      <w:r w:rsidR="00DE2738">
        <w:t xml:space="preserve">. </w:t>
      </w:r>
      <w:r w:rsidR="00D139EF">
        <w:t>The ramp sits on a large concrete pad which appears to be in good condition</w:t>
      </w:r>
      <w:r>
        <w:t xml:space="preserve"> and sho</w:t>
      </w:r>
      <w:r w:rsidR="00DE29FC">
        <w:t>uld provide a sound base for a</w:t>
      </w:r>
      <w:bookmarkStart w:id="0" w:name="_GoBack"/>
      <w:bookmarkEnd w:id="0"/>
      <w:r>
        <w:t xml:space="preserve"> new ramp</w:t>
      </w:r>
      <w:r w:rsidR="00D139EF">
        <w:t>.</w:t>
      </w:r>
    </w:p>
    <w:p w:rsidR="008D74CE" w:rsidRDefault="008D74CE" w:rsidP="008D74CE"/>
    <w:p w:rsidR="00986F56" w:rsidRDefault="00986F56" w:rsidP="008D74CE"/>
    <w:p w:rsidR="00986F56" w:rsidRDefault="00986F56" w:rsidP="008D74CE"/>
    <w:p w:rsidR="00986F56" w:rsidRDefault="00986F56" w:rsidP="008D74CE"/>
    <w:p w:rsidR="00986F56" w:rsidRDefault="00986F56" w:rsidP="008D74CE"/>
    <w:p w:rsidR="00DE2738" w:rsidRDefault="00DE2738" w:rsidP="00DE2738">
      <w:pPr>
        <w:jc w:val="both"/>
      </w:pP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te ramp Bishopdow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38" w:rsidRDefault="00DE2738" w:rsidP="00DE2738"/>
    <w:p w:rsidR="00DE2738" w:rsidRDefault="00DE2738" w:rsidP="00DE2738">
      <w:r>
        <w:rPr>
          <w:noProof/>
          <w:lang w:eastAsia="en-GB"/>
        </w:rPr>
        <w:lastRenderedPageBreak/>
        <w:drawing>
          <wp:inline distT="0" distB="0" distL="0" distR="0">
            <wp:extent cx="5731510" cy="3829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te ramp Bishopdown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38" w:rsidRPr="00DE2738" w:rsidRDefault="00DE2738" w:rsidP="00DE2738"/>
    <w:p w:rsidR="00DE2738" w:rsidRDefault="00DE2738" w:rsidP="00DE2738"/>
    <w:p w:rsidR="00DE2738" w:rsidRDefault="00DE2738" w:rsidP="00DE2738">
      <w:r>
        <w:rPr>
          <w:noProof/>
          <w:lang w:eastAsia="en-GB"/>
        </w:rPr>
        <w:drawing>
          <wp:inline distT="0" distB="0" distL="0" distR="0">
            <wp:extent cx="5731510" cy="36099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te ramp Bishopdown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38" w:rsidRDefault="00DE2738" w:rsidP="00DE2738"/>
    <w:p w:rsidR="00D139EF" w:rsidRDefault="00D139EF" w:rsidP="00DE2738">
      <w:pPr>
        <w:rPr>
          <w:noProof/>
          <w:lang w:eastAsia="en-GB"/>
        </w:rPr>
      </w:pPr>
    </w:p>
    <w:p w:rsidR="00D139EF" w:rsidRDefault="00D139EF" w:rsidP="00DE2738"/>
    <w:p w:rsidR="00D139EF" w:rsidRDefault="00D139EF" w:rsidP="00DE2738"/>
    <w:p w:rsidR="00D139EF" w:rsidRDefault="00D139EF" w:rsidP="00DE2738"/>
    <w:p w:rsidR="00D139EF" w:rsidRDefault="00D139EF" w:rsidP="00DE2738">
      <w:pPr>
        <w:rPr>
          <w:b/>
          <w:sz w:val="32"/>
          <w:szCs w:val="32"/>
        </w:rPr>
      </w:pPr>
      <w:r w:rsidRPr="00F9155D">
        <w:rPr>
          <w:b/>
          <w:sz w:val="32"/>
          <w:szCs w:val="32"/>
        </w:rPr>
        <w:lastRenderedPageBreak/>
        <w:t>Existing Concrete pad situated under the ramp</w:t>
      </w:r>
    </w:p>
    <w:p w:rsidR="00F9155D" w:rsidRPr="00F9155D" w:rsidRDefault="00F9155D" w:rsidP="00DE2738">
      <w:pPr>
        <w:rPr>
          <w:b/>
          <w:sz w:val="32"/>
          <w:szCs w:val="32"/>
        </w:rPr>
      </w:pPr>
    </w:p>
    <w:p w:rsidR="00DE2738" w:rsidRDefault="00DE2738" w:rsidP="00DE2738">
      <w:r>
        <w:rPr>
          <w:noProof/>
          <w:lang w:eastAsia="en-GB"/>
        </w:rPr>
        <w:drawing>
          <wp:inline distT="0" distB="0" distL="0" distR="0">
            <wp:extent cx="6686869" cy="5731510"/>
            <wp:effectExtent l="127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te ramp Bishopdown base flo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9316" cy="57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EF" w:rsidRDefault="00D139EF" w:rsidP="00DE2738"/>
    <w:p w:rsidR="00D139EF" w:rsidRDefault="00D139EF" w:rsidP="00DE2738"/>
    <w:p w:rsidR="00D139EF" w:rsidRDefault="00D139EF" w:rsidP="00DE2738"/>
    <w:p w:rsidR="00D139EF" w:rsidRDefault="00D139EF" w:rsidP="00DE2738"/>
    <w:p w:rsidR="007B0925" w:rsidRDefault="007B0925" w:rsidP="00DE2738"/>
    <w:p w:rsidR="007B0925" w:rsidRDefault="007B0925" w:rsidP="00DE2738"/>
    <w:p w:rsidR="007B0925" w:rsidRDefault="007B0925" w:rsidP="00DE2738"/>
    <w:p w:rsidR="007B0925" w:rsidRDefault="007B0925" w:rsidP="00DE2738"/>
    <w:p w:rsidR="007B0925" w:rsidRDefault="007B0925" w:rsidP="00DE2738"/>
    <w:p w:rsidR="007B0925" w:rsidRDefault="007B0925" w:rsidP="00DE2738"/>
    <w:p w:rsidR="007B0925" w:rsidRPr="00421FF3" w:rsidRDefault="007B0925" w:rsidP="00DE2738">
      <w:pPr>
        <w:rPr>
          <w:b/>
          <w:sz w:val="36"/>
          <w:szCs w:val="36"/>
        </w:rPr>
      </w:pPr>
    </w:p>
    <w:p w:rsidR="0056513B" w:rsidRDefault="0056513B" w:rsidP="00DE2738">
      <w:pPr>
        <w:rPr>
          <w:sz w:val="32"/>
          <w:szCs w:val="32"/>
        </w:rPr>
      </w:pPr>
    </w:p>
    <w:p w:rsidR="0056513B" w:rsidRDefault="0056513B" w:rsidP="00DE2738">
      <w:pPr>
        <w:rPr>
          <w:sz w:val="32"/>
          <w:szCs w:val="32"/>
        </w:rPr>
      </w:pPr>
    </w:p>
    <w:p w:rsidR="0056513B" w:rsidRDefault="0056513B" w:rsidP="00DE2738">
      <w:pPr>
        <w:rPr>
          <w:sz w:val="32"/>
          <w:szCs w:val="32"/>
        </w:rPr>
      </w:pPr>
    </w:p>
    <w:p w:rsidR="0056513B" w:rsidRPr="0056513B" w:rsidRDefault="0056513B" w:rsidP="00DE2738">
      <w:pPr>
        <w:rPr>
          <w:sz w:val="32"/>
          <w:szCs w:val="32"/>
        </w:rPr>
      </w:pPr>
    </w:p>
    <w:p w:rsidR="007B0925" w:rsidRDefault="007B0925" w:rsidP="00DE2738"/>
    <w:p w:rsidR="007B0925" w:rsidRPr="00DE2738" w:rsidRDefault="007B0925" w:rsidP="00DE2738"/>
    <w:sectPr w:rsidR="007B0925" w:rsidRPr="00DE27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55D" w:rsidRDefault="00F9155D" w:rsidP="00DE2738">
      <w:pPr>
        <w:spacing w:line="240" w:lineRule="auto"/>
      </w:pPr>
      <w:r>
        <w:separator/>
      </w:r>
    </w:p>
  </w:endnote>
  <w:endnote w:type="continuationSeparator" w:id="0">
    <w:p w:rsidR="00F9155D" w:rsidRDefault="00F9155D" w:rsidP="00DE27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55D" w:rsidRDefault="00F9155D" w:rsidP="00DE2738">
      <w:pPr>
        <w:spacing w:line="240" w:lineRule="auto"/>
      </w:pPr>
      <w:r>
        <w:separator/>
      </w:r>
    </w:p>
  </w:footnote>
  <w:footnote w:type="continuationSeparator" w:id="0">
    <w:p w:rsidR="00F9155D" w:rsidRDefault="00F9155D" w:rsidP="00DE27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CE"/>
    <w:rsid w:val="00021032"/>
    <w:rsid w:val="00125C34"/>
    <w:rsid w:val="00421FF3"/>
    <w:rsid w:val="00471B84"/>
    <w:rsid w:val="004A649B"/>
    <w:rsid w:val="0056513B"/>
    <w:rsid w:val="007B0925"/>
    <w:rsid w:val="008A5C3C"/>
    <w:rsid w:val="008D74CE"/>
    <w:rsid w:val="00986F56"/>
    <w:rsid w:val="00D139EF"/>
    <w:rsid w:val="00DE2738"/>
    <w:rsid w:val="00DE29FC"/>
    <w:rsid w:val="00F9155D"/>
    <w:rsid w:val="00FB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78990D-F63F-4BC9-A64E-9AFF5687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73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738"/>
  </w:style>
  <w:style w:type="paragraph" w:styleId="Footer">
    <w:name w:val="footer"/>
    <w:basedOn w:val="Normal"/>
    <w:link w:val="FooterChar"/>
    <w:uiPriority w:val="99"/>
    <w:unhideWhenUsed/>
    <w:rsid w:val="00DE273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38"/>
  </w:style>
  <w:style w:type="paragraph" w:styleId="ListParagraph">
    <w:name w:val="List Paragraph"/>
    <w:basedOn w:val="Normal"/>
    <w:uiPriority w:val="34"/>
    <w:qFormat/>
    <w:rsid w:val="00565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6D3FAF9E</Template>
  <TotalTime>0</TotalTime>
  <Pages>5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Mostyn Coombes</dc:creator>
  <cp:keywords/>
  <dc:description/>
  <cp:lastModifiedBy>Mostyn Coombes</cp:lastModifiedBy>
  <cp:revision>2</cp:revision>
  <dcterms:created xsi:type="dcterms:W3CDTF">2020-01-20T14:25:00Z</dcterms:created>
  <dcterms:modified xsi:type="dcterms:W3CDTF">2020-01-20T14:25:00Z</dcterms:modified>
</cp:coreProperties>
</file>