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5AD5C86" w14:textId="7088EC95" w:rsidR="005526AE" w:rsidRDefault="00304974" w:rsidP="00605DCB">
      <w:pPr>
        <w:ind w:right="-176"/>
        <w:rPr>
          <w:rFonts w:ascii="Arial" w:hAnsi="Arial" w:cs="Arial"/>
          <w:sz w:val="24"/>
          <w:szCs w:val="24"/>
        </w:rPr>
      </w:pPr>
      <w:r>
        <w:rPr>
          <w:rFonts w:ascii="Arial" w:hAnsi="Arial" w:cs="Arial"/>
          <w:b/>
          <w:sz w:val="24"/>
          <w:szCs w:val="24"/>
        </w:rPr>
        <w:t>APMS CONTRACT FOR CENTRE SURGERY – FEEDBACK FORM</w:t>
      </w:r>
    </w:p>
    <w:p w14:paraId="460EC39C" w14:textId="31C4F2F4" w:rsidR="00304974" w:rsidRDefault="00304974" w:rsidP="005526AE">
      <w:pPr>
        <w:jc w:val="both"/>
        <w:rPr>
          <w:rFonts w:ascii="Arial" w:hAnsi="Arial" w:cs="Arial"/>
          <w:sz w:val="24"/>
          <w:szCs w:val="24"/>
        </w:rPr>
      </w:pPr>
      <w:r>
        <w:rPr>
          <w:rFonts w:ascii="Arial" w:hAnsi="Arial" w:cs="Arial"/>
          <w:sz w:val="24"/>
          <w:szCs w:val="24"/>
        </w:rPr>
        <w:t xml:space="preserve">On behalf of </w:t>
      </w:r>
      <w:r w:rsidR="005526AE" w:rsidRPr="005526AE">
        <w:rPr>
          <w:rFonts w:ascii="Arial" w:hAnsi="Arial" w:cs="Arial"/>
          <w:sz w:val="24"/>
          <w:szCs w:val="24"/>
        </w:rPr>
        <w:t>West Leicestershire CC</w:t>
      </w:r>
      <w:r>
        <w:rPr>
          <w:rFonts w:ascii="Arial" w:hAnsi="Arial" w:cs="Arial"/>
          <w:sz w:val="24"/>
          <w:szCs w:val="24"/>
        </w:rPr>
        <w:t>G</w:t>
      </w:r>
      <w:r w:rsidR="005526AE">
        <w:rPr>
          <w:rFonts w:ascii="Arial" w:hAnsi="Arial" w:cs="Arial"/>
          <w:sz w:val="24"/>
          <w:szCs w:val="24"/>
        </w:rPr>
        <w:t xml:space="preserve">, NHS Midlands &amp; Lancashire Commissioning Support Unit (MLCSU) is inviting comments and feedback on a draft specification for its </w:t>
      </w:r>
      <w:r>
        <w:rPr>
          <w:rFonts w:ascii="Arial" w:hAnsi="Arial" w:cs="Arial"/>
          <w:sz w:val="24"/>
          <w:szCs w:val="24"/>
        </w:rPr>
        <w:t>APMS Contract for Centre Surgery</w:t>
      </w:r>
      <w:r w:rsidR="005526AE">
        <w:rPr>
          <w:rFonts w:ascii="Arial" w:hAnsi="Arial" w:cs="Arial"/>
          <w:sz w:val="24"/>
          <w:szCs w:val="24"/>
        </w:rPr>
        <w:t xml:space="preserve">. </w:t>
      </w:r>
      <w:r>
        <w:rPr>
          <w:rFonts w:ascii="Arial" w:hAnsi="Arial" w:cs="Arial"/>
          <w:sz w:val="24"/>
          <w:szCs w:val="24"/>
        </w:rPr>
        <w:t>In addition, the CCG would also like to obtain providers views and interest on different potential contractual and financial terms. To that effect, please complete this questionnaire to the best of your ability and return as an attachment to the PQQ on Bravo.</w:t>
      </w:r>
    </w:p>
    <w:p w14:paraId="75AD5C88" w14:textId="370B42CF" w:rsidR="005526AE" w:rsidRDefault="005526AE" w:rsidP="005526AE">
      <w:pPr>
        <w:jc w:val="both"/>
        <w:rPr>
          <w:rFonts w:ascii="Arial" w:hAnsi="Arial" w:cs="Arial"/>
          <w:sz w:val="24"/>
          <w:szCs w:val="24"/>
        </w:rPr>
      </w:pPr>
      <w:r>
        <w:rPr>
          <w:rFonts w:ascii="Arial" w:hAnsi="Arial" w:cs="Arial"/>
          <w:sz w:val="24"/>
          <w:szCs w:val="24"/>
        </w:rPr>
        <w:t xml:space="preserve">Where possible please include page numbers / item locations in your response. Your specific feedback will not be shared with other providers unless it is included in the final specification. There may be circumstances where your details will need to be supplied such as rationale for the final specification and also under a Freedom of Information request. Please detail where you are providing information that you believe to be commercially sensitive. </w:t>
      </w:r>
    </w:p>
    <w:tbl>
      <w:tblPr>
        <w:tblStyle w:val="TableGrid"/>
        <w:tblW w:w="0" w:type="auto"/>
        <w:tblInd w:w="108" w:type="dxa"/>
        <w:tblLook w:val="04A0" w:firstRow="1" w:lastRow="0" w:firstColumn="1" w:lastColumn="0" w:noHBand="0" w:noVBand="1"/>
      </w:tblPr>
      <w:tblGrid>
        <w:gridCol w:w="9855"/>
      </w:tblGrid>
      <w:tr w:rsidR="005526AE" w14:paraId="75AD5C8B" w14:textId="77777777" w:rsidTr="00304974">
        <w:tc>
          <w:tcPr>
            <w:tcW w:w="0" w:type="auto"/>
            <w:shd w:val="clear" w:color="auto" w:fill="8DB3E2" w:themeFill="text2" w:themeFillTint="66"/>
          </w:tcPr>
          <w:p w14:paraId="75AD5C8A" w14:textId="77777777" w:rsidR="005526AE" w:rsidRDefault="005526AE" w:rsidP="00304974">
            <w:pPr>
              <w:spacing w:after="0"/>
              <w:rPr>
                <w:sz w:val="24"/>
                <w:szCs w:val="24"/>
              </w:rPr>
            </w:pPr>
            <w:r>
              <w:rPr>
                <w:sz w:val="24"/>
                <w:szCs w:val="24"/>
              </w:rPr>
              <w:t>Q1. Please provide your name, email address, and telephone number.</w:t>
            </w:r>
          </w:p>
        </w:tc>
      </w:tr>
      <w:tr w:rsidR="005526AE" w14:paraId="75AD5C8D" w14:textId="77777777" w:rsidTr="00304974">
        <w:tc>
          <w:tcPr>
            <w:tcW w:w="0" w:type="auto"/>
          </w:tcPr>
          <w:p w14:paraId="0977CA4C" w14:textId="77777777" w:rsidR="005526AE" w:rsidRDefault="005526AE" w:rsidP="00304974">
            <w:pPr>
              <w:spacing w:after="0"/>
              <w:rPr>
                <w:sz w:val="24"/>
                <w:szCs w:val="24"/>
              </w:rPr>
            </w:pPr>
          </w:p>
          <w:p w14:paraId="75AD5C8C" w14:textId="281A067E" w:rsidR="00300695" w:rsidRDefault="00300695" w:rsidP="00304974">
            <w:pPr>
              <w:spacing w:after="0"/>
              <w:rPr>
                <w:sz w:val="24"/>
                <w:szCs w:val="24"/>
              </w:rPr>
            </w:pPr>
          </w:p>
        </w:tc>
      </w:tr>
      <w:tr w:rsidR="005526AE" w14:paraId="75AD5C8F" w14:textId="77777777" w:rsidTr="00304974">
        <w:tc>
          <w:tcPr>
            <w:tcW w:w="0" w:type="auto"/>
            <w:shd w:val="clear" w:color="auto" w:fill="8DB3E2" w:themeFill="text2" w:themeFillTint="66"/>
          </w:tcPr>
          <w:p w14:paraId="75AD5C8E" w14:textId="77777777" w:rsidR="005526AE" w:rsidRDefault="005526AE" w:rsidP="00304974">
            <w:pPr>
              <w:spacing w:after="0"/>
              <w:rPr>
                <w:sz w:val="24"/>
                <w:szCs w:val="24"/>
              </w:rPr>
            </w:pPr>
            <w:r>
              <w:rPr>
                <w:sz w:val="24"/>
                <w:szCs w:val="24"/>
              </w:rPr>
              <w:t>Q2. Please provide your organisation details, including head office address.</w:t>
            </w:r>
          </w:p>
        </w:tc>
      </w:tr>
      <w:tr w:rsidR="005526AE" w14:paraId="75AD5C91" w14:textId="77777777" w:rsidTr="00304974">
        <w:tc>
          <w:tcPr>
            <w:tcW w:w="0" w:type="auto"/>
          </w:tcPr>
          <w:p w14:paraId="1A9DFBD9" w14:textId="77777777" w:rsidR="005526AE" w:rsidRDefault="005526AE" w:rsidP="00304974">
            <w:pPr>
              <w:spacing w:after="0"/>
              <w:rPr>
                <w:sz w:val="24"/>
                <w:szCs w:val="24"/>
              </w:rPr>
            </w:pPr>
          </w:p>
          <w:p w14:paraId="75AD5C90" w14:textId="39D37EE9" w:rsidR="00300695" w:rsidRDefault="00300695" w:rsidP="00304974">
            <w:pPr>
              <w:spacing w:after="0"/>
              <w:rPr>
                <w:sz w:val="24"/>
                <w:szCs w:val="24"/>
              </w:rPr>
            </w:pPr>
          </w:p>
        </w:tc>
      </w:tr>
      <w:tr w:rsidR="005526AE" w14:paraId="75AD5C93" w14:textId="77777777" w:rsidTr="00304974">
        <w:tc>
          <w:tcPr>
            <w:tcW w:w="0" w:type="auto"/>
            <w:shd w:val="clear" w:color="auto" w:fill="8DB3E2" w:themeFill="text2" w:themeFillTint="66"/>
          </w:tcPr>
          <w:p w14:paraId="75AD5C92" w14:textId="77777777" w:rsidR="005526AE" w:rsidRDefault="005526AE" w:rsidP="00304974">
            <w:pPr>
              <w:spacing w:after="0"/>
              <w:rPr>
                <w:sz w:val="24"/>
                <w:szCs w:val="24"/>
              </w:rPr>
            </w:pPr>
            <w:r>
              <w:rPr>
                <w:sz w:val="24"/>
                <w:szCs w:val="24"/>
              </w:rPr>
              <w:t>Q3. What services do you currently provide?</w:t>
            </w:r>
          </w:p>
        </w:tc>
      </w:tr>
      <w:tr w:rsidR="005526AE" w14:paraId="75AD5C95" w14:textId="77777777" w:rsidTr="00304974">
        <w:tc>
          <w:tcPr>
            <w:tcW w:w="0" w:type="auto"/>
          </w:tcPr>
          <w:p w14:paraId="0907A805" w14:textId="77777777" w:rsidR="005526AE" w:rsidRDefault="005526AE" w:rsidP="00304974">
            <w:pPr>
              <w:spacing w:after="0"/>
              <w:rPr>
                <w:sz w:val="24"/>
                <w:szCs w:val="24"/>
              </w:rPr>
            </w:pPr>
          </w:p>
          <w:p w14:paraId="75AD5C94" w14:textId="1FAB4876" w:rsidR="00300695" w:rsidRDefault="00300695" w:rsidP="00304974">
            <w:pPr>
              <w:spacing w:after="0"/>
              <w:rPr>
                <w:sz w:val="24"/>
                <w:szCs w:val="24"/>
              </w:rPr>
            </w:pPr>
          </w:p>
        </w:tc>
      </w:tr>
      <w:tr w:rsidR="005526AE" w14:paraId="75AD5C97" w14:textId="77777777" w:rsidTr="00304974">
        <w:tc>
          <w:tcPr>
            <w:tcW w:w="0" w:type="auto"/>
            <w:shd w:val="clear" w:color="auto" w:fill="8DB3E2" w:themeFill="text2" w:themeFillTint="66"/>
          </w:tcPr>
          <w:p w14:paraId="69E5A4E2" w14:textId="77777777" w:rsidR="005526AE" w:rsidRDefault="005526AE" w:rsidP="00304974">
            <w:pPr>
              <w:spacing w:after="0"/>
              <w:rPr>
                <w:sz w:val="24"/>
                <w:szCs w:val="24"/>
              </w:rPr>
            </w:pPr>
            <w:r>
              <w:rPr>
                <w:sz w:val="24"/>
                <w:szCs w:val="24"/>
              </w:rPr>
              <w:t xml:space="preserve">Q4. </w:t>
            </w:r>
            <w:r w:rsidR="00304974">
              <w:rPr>
                <w:sz w:val="24"/>
                <w:szCs w:val="24"/>
              </w:rPr>
              <w:t>The CCG are considering a long-term contract for this practice. The options being considered are:</w:t>
            </w:r>
          </w:p>
          <w:p w14:paraId="7C32A5DE" w14:textId="5F20FF3E" w:rsidR="00D06834" w:rsidRDefault="00D06834" w:rsidP="00D06834">
            <w:pPr>
              <w:spacing w:after="0"/>
              <w:rPr>
                <w:sz w:val="24"/>
                <w:szCs w:val="24"/>
              </w:rPr>
            </w:pPr>
            <w:r>
              <w:rPr>
                <w:sz w:val="24"/>
                <w:szCs w:val="24"/>
              </w:rPr>
              <w:t>5-year contract with no extension</w:t>
            </w:r>
          </w:p>
          <w:p w14:paraId="24BE5FDC" w14:textId="6707801F" w:rsidR="00304974" w:rsidRDefault="00304974" w:rsidP="00304974">
            <w:pPr>
              <w:spacing w:after="0"/>
              <w:rPr>
                <w:sz w:val="24"/>
                <w:szCs w:val="24"/>
              </w:rPr>
            </w:pPr>
            <w:r>
              <w:rPr>
                <w:sz w:val="24"/>
                <w:szCs w:val="24"/>
              </w:rPr>
              <w:t>5-year contract + up to 5 years extension</w:t>
            </w:r>
          </w:p>
          <w:p w14:paraId="165E21DB" w14:textId="2684DFC2" w:rsidR="00304974" w:rsidRDefault="00304974" w:rsidP="00304974">
            <w:pPr>
              <w:spacing w:after="0"/>
              <w:rPr>
                <w:sz w:val="24"/>
                <w:szCs w:val="24"/>
              </w:rPr>
            </w:pPr>
            <w:r>
              <w:rPr>
                <w:sz w:val="24"/>
                <w:szCs w:val="24"/>
              </w:rPr>
              <w:t>6-year contract + up to 4 years extension</w:t>
            </w:r>
          </w:p>
          <w:p w14:paraId="3AE8F725" w14:textId="7DABF0F4" w:rsidR="00304974" w:rsidRDefault="00304974" w:rsidP="00304974">
            <w:pPr>
              <w:spacing w:after="0"/>
              <w:rPr>
                <w:sz w:val="24"/>
                <w:szCs w:val="24"/>
              </w:rPr>
            </w:pPr>
            <w:r>
              <w:rPr>
                <w:sz w:val="24"/>
                <w:szCs w:val="24"/>
              </w:rPr>
              <w:t>7-year contract + up to 3 years extension</w:t>
            </w:r>
          </w:p>
          <w:p w14:paraId="58147578" w14:textId="46B4E09A" w:rsidR="00304974" w:rsidRDefault="00304974" w:rsidP="00304974">
            <w:pPr>
              <w:spacing w:after="0"/>
              <w:rPr>
                <w:sz w:val="24"/>
                <w:szCs w:val="24"/>
              </w:rPr>
            </w:pPr>
            <w:r>
              <w:rPr>
                <w:sz w:val="24"/>
                <w:szCs w:val="24"/>
              </w:rPr>
              <w:t>10-year contract with no extension</w:t>
            </w:r>
            <w:bookmarkStart w:id="0" w:name="_GoBack"/>
            <w:bookmarkEnd w:id="0"/>
          </w:p>
          <w:p w14:paraId="0D9B6C35" w14:textId="669C41F3" w:rsidR="00304974" w:rsidRDefault="00304974" w:rsidP="00304974">
            <w:pPr>
              <w:spacing w:after="0"/>
              <w:rPr>
                <w:sz w:val="24"/>
                <w:szCs w:val="24"/>
              </w:rPr>
            </w:pPr>
            <w:r>
              <w:rPr>
                <w:sz w:val="24"/>
                <w:szCs w:val="24"/>
              </w:rPr>
              <w:t xml:space="preserve">Please list which options you might be interested and the reasons why. If you would not consider </w:t>
            </w:r>
            <w:r w:rsidR="00300695">
              <w:rPr>
                <w:sz w:val="24"/>
                <w:szCs w:val="24"/>
              </w:rPr>
              <w:t xml:space="preserve">some and/or </w:t>
            </w:r>
            <w:r>
              <w:rPr>
                <w:sz w:val="24"/>
                <w:szCs w:val="24"/>
              </w:rPr>
              <w:t>any of these options, please explain why.</w:t>
            </w:r>
          </w:p>
          <w:p w14:paraId="75AD5C96" w14:textId="5F745987" w:rsidR="00304974" w:rsidRDefault="00304974" w:rsidP="00304974">
            <w:pPr>
              <w:spacing w:after="0"/>
              <w:rPr>
                <w:sz w:val="24"/>
                <w:szCs w:val="24"/>
              </w:rPr>
            </w:pPr>
          </w:p>
        </w:tc>
      </w:tr>
      <w:tr w:rsidR="005526AE" w14:paraId="75AD5C99" w14:textId="77777777" w:rsidTr="00304974">
        <w:tc>
          <w:tcPr>
            <w:tcW w:w="0" w:type="auto"/>
          </w:tcPr>
          <w:p w14:paraId="32867864" w14:textId="77777777" w:rsidR="005526AE" w:rsidRDefault="005526AE" w:rsidP="00304974">
            <w:pPr>
              <w:spacing w:after="0"/>
              <w:rPr>
                <w:sz w:val="24"/>
                <w:szCs w:val="24"/>
              </w:rPr>
            </w:pPr>
          </w:p>
          <w:p w14:paraId="1070B5AD" w14:textId="77777777" w:rsidR="00304974" w:rsidRDefault="00304974" w:rsidP="00304974">
            <w:pPr>
              <w:spacing w:after="0"/>
              <w:rPr>
                <w:sz w:val="24"/>
                <w:szCs w:val="24"/>
              </w:rPr>
            </w:pPr>
          </w:p>
          <w:p w14:paraId="02E2D6F2" w14:textId="535CC187" w:rsidR="00300695" w:rsidRDefault="00300695" w:rsidP="00304974">
            <w:pPr>
              <w:spacing w:after="0"/>
              <w:rPr>
                <w:sz w:val="24"/>
                <w:szCs w:val="24"/>
              </w:rPr>
            </w:pPr>
          </w:p>
          <w:p w14:paraId="28793A0E" w14:textId="77777777" w:rsidR="00300695" w:rsidRDefault="00300695" w:rsidP="00304974">
            <w:pPr>
              <w:spacing w:after="0"/>
              <w:rPr>
                <w:sz w:val="24"/>
                <w:szCs w:val="24"/>
              </w:rPr>
            </w:pPr>
          </w:p>
          <w:p w14:paraId="5E0C7899" w14:textId="77777777" w:rsidR="00304974" w:rsidRDefault="00304974" w:rsidP="00304974">
            <w:pPr>
              <w:spacing w:after="0"/>
              <w:rPr>
                <w:sz w:val="24"/>
                <w:szCs w:val="24"/>
              </w:rPr>
            </w:pPr>
          </w:p>
          <w:p w14:paraId="5D24EB97" w14:textId="77777777" w:rsidR="00304974" w:rsidRDefault="00304974" w:rsidP="00304974">
            <w:pPr>
              <w:spacing w:after="0"/>
              <w:rPr>
                <w:sz w:val="24"/>
                <w:szCs w:val="24"/>
              </w:rPr>
            </w:pPr>
          </w:p>
          <w:p w14:paraId="78315ED4" w14:textId="77777777" w:rsidR="00304974" w:rsidRDefault="00304974" w:rsidP="00304974">
            <w:pPr>
              <w:spacing w:after="0"/>
              <w:rPr>
                <w:sz w:val="24"/>
                <w:szCs w:val="24"/>
              </w:rPr>
            </w:pPr>
          </w:p>
          <w:p w14:paraId="75AD5C98" w14:textId="6C6EF81D" w:rsidR="00304974" w:rsidRDefault="00304974" w:rsidP="00304974">
            <w:pPr>
              <w:spacing w:after="0"/>
              <w:rPr>
                <w:sz w:val="24"/>
                <w:szCs w:val="24"/>
              </w:rPr>
            </w:pPr>
          </w:p>
        </w:tc>
      </w:tr>
      <w:tr w:rsidR="00300695" w14:paraId="518504B1" w14:textId="77777777" w:rsidTr="0072716B">
        <w:tc>
          <w:tcPr>
            <w:tcW w:w="0" w:type="auto"/>
            <w:shd w:val="clear" w:color="auto" w:fill="8DB3E2" w:themeFill="text2" w:themeFillTint="66"/>
          </w:tcPr>
          <w:p w14:paraId="1FDFAE5A" w14:textId="235003B4" w:rsidR="00300695" w:rsidRDefault="00300695" w:rsidP="0072716B">
            <w:pPr>
              <w:spacing w:after="0"/>
              <w:rPr>
                <w:sz w:val="24"/>
                <w:szCs w:val="24"/>
              </w:rPr>
            </w:pPr>
            <w:r>
              <w:rPr>
                <w:sz w:val="24"/>
                <w:szCs w:val="24"/>
              </w:rPr>
              <w:lastRenderedPageBreak/>
              <w:t>Q5. The CCG are considering a contract financially based on GMS global sum + 10%. Please detail if this is something that would appeal to you or if not, the reasons why.</w:t>
            </w:r>
          </w:p>
          <w:p w14:paraId="33C96DC6" w14:textId="55C9200E" w:rsidR="00300695" w:rsidRDefault="00300695" w:rsidP="0072716B">
            <w:pPr>
              <w:spacing w:after="0"/>
              <w:rPr>
                <w:sz w:val="24"/>
                <w:szCs w:val="24"/>
              </w:rPr>
            </w:pPr>
          </w:p>
        </w:tc>
      </w:tr>
      <w:tr w:rsidR="00300695" w14:paraId="0A5B93D6" w14:textId="77777777" w:rsidTr="0072716B">
        <w:tc>
          <w:tcPr>
            <w:tcW w:w="0" w:type="auto"/>
          </w:tcPr>
          <w:p w14:paraId="7711EA3E" w14:textId="77777777" w:rsidR="00300695" w:rsidRDefault="00300695" w:rsidP="0072716B">
            <w:pPr>
              <w:spacing w:after="0"/>
              <w:rPr>
                <w:sz w:val="24"/>
                <w:szCs w:val="24"/>
              </w:rPr>
            </w:pPr>
          </w:p>
          <w:p w14:paraId="0554349A" w14:textId="77777777" w:rsidR="00300695" w:rsidRDefault="00300695" w:rsidP="0072716B">
            <w:pPr>
              <w:spacing w:after="0"/>
              <w:rPr>
                <w:sz w:val="24"/>
                <w:szCs w:val="24"/>
              </w:rPr>
            </w:pPr>
          </w:p>
          <w:p w14:paraId="0A72B6F7" w14:textId="77777777" w:rsidR="00300695" w:rsidRDefault="00300695" w:rsidP="0072716B">
            <w:pPr>
              <w:spacing w:after="0"/>
              <w:rPr>
                <w:sz w:val="24"/>
                <w:szCs w:val="24"/>
              </w:rPr>
            </w:pPr>
          </w:p>
          <w:p w14:paraId="6DE1CBFD" w14:textId="77777777" w:rsidR="00300695" w:rsidRDefault="00300695" w:rsidP="0072716B">
            <w:pPr>
              <w:spacing w:after="0"/>
              <w:rPr>
                <w:sz w:val="24"/>
                <w:szCs w:val="24"/>
              </w:rPr>
            </w:pPr>
          </w:p>
        </w:tc>
      </w:tr>
      <w:tr w:rsidR="005526AE" w14:paraId="75AD5C9B" w14:textId="77777777" w:rsidTr="00304974">
        <w:tc>
          <w:tcPr>
            <w:tcW w:w="0" w:type="auto"/>
            <w:shd w:val="clear" w:color="auto" w:fill="8DB3E2" w:themeFill="text2" w:themeFillTint="66"/>
          </w:tcPr>
          <w:p w14:paraId="75AD5C9A" w14:textId="0B2F2492" w:rsidR="005526AE" w:rsidRDefault="005526AE" w:rsidP="00304974">
            <w:pPr>
              <w:spacing w:after="0"/>
              <w:rPr>
                <w:sz w:val="24"/>
                <w:szCs w:val="24"/>
              </w:rPr>
            </w:pPr>
            <w:r>
              <w:rPr>
                <w:sz w:val="24"/>
                <w:szCs w:val="24"/>
              </w:rPr>
              <w:t>Q</w:t>
            </w:r>
            <w:r w:rsidR="00300695">
              <w:rPr>
                <w:sz w:val="24"/>
                <w:szCs w:val="24"/>
              </w:rPr>
              <w:t>6</w:t>
            </w:r>
            <w:r>
              <w:rPr>
                <w:sz w:val="24"/>
                <w:szCs w:val="24"/>
              </w:rPr>
              <w:t>. What points do you like about the service specification and why?</w:t>
            </w:r>
          </w:p>
        </w:tc>
      </w:tr>
      <w:tr w:rsidR="005526AE" w14:paraId="75AD5C9D" w14:textId="77777777" w:rsidTr="00304974">
        <w:tc>
          <w:tcPr>
            <w:tcW w:w="0" w:type="auto"/>
          </w:tcPr>
          <w:p w14:paraId="2685A8CD" w14:textId="77777777" w:rsidR="005526AE" w:rsidRDefault="005526AE" w:rsidP="00304974">
            <w:pPr>
              <w:spacing w:after="0"/>
              <w:rPr>
                <w:sz w:val="24"/>
                <w:szCs w:val="24"/>
              </w:rPr>
            </w:pPr>
          </w:p>
          <w:p w14:paraId="3542B44B" w14:textId="77777777" w:rsidR="00300695" w:rsidRDefault="00300695" w:rsidP="00304974">
            <w:pPr>
              <w:spacing w:after="0"/>
              <w:rPr>
                <w:sz w:val="24"/>
                <w:szCs w:val="24"/>
              </w:rPr>
            </w:pPr>
          </w:p>
          <w:p w14:paraId="5F4D7164" w14:textId="77777777" w:rsidR="00300695" w:rsidRDefault="00300695" w:rsidP="00304974">
            <w:pPr>
              <w:spacing w:after="0"/>
              <w:rPr>
                <w:sz w:val="24"/>
                <w:szCs w:val="24"/>
              </w:rPr>
            </w:pPr>
          </w:p>
          <w:p w14:paraId="75AD5C9C" w14:textId="5B0B65CE" w:rsidR="00300695" w:rsidRDefault="00300695" w:rsidP="00304974">
            <w:pPr>
              <w:spacing w:after="0"/>
              <w:rPr>
                <w:sz w:val="24"/>
                <w:szCs w:val="24"/>
              </w:rPr>
            </w:pPr>
          </w:p>
        </w:tc>
      </w:tr>
      <w:tr w:rsidR="005526AE" w14:paraId="75AD5C9F" w14:textId="77777777" w:rsidTr="00304974">
        <w:tc>
          <w:tcPr>
            <w:tcW w:w="0" w:type="auto"/>
            <w:shd w:val="clear" w:color="auto" w:fill="8DB3E2" w:themeFill="text2" w:themeFillTint="66"/>
          </w:tcPr>
          <w:p w14:paraId="75AD5C9E" w14:textId="09372D87" w:rsidR="005526AE" w:rsidRDefault="005526AE" w:rsidP="00304974">
            <w:pPr>
              <w:spacing w:after="0"/>
              <w:rPr>
                <w:sz w:val="24"/>
                <w:szCs w:val="24"/>
              </w:rPr>
            </w:pPr>
            <w:r>
              <w:rPr>
                <w:sz w:val="24"/>
                <w:szCs w:val="24"/>
              </w:rPr>
              <w:t>Q</w:t>
            </w:r>
            <w:r w:rsidR="00300695">
              <w:rPr>
                <w:sz w:val="24"/>
                <w:szCs w:val="24"/>
              </w:rPr>
              <w:t>7</w:t>
            </w:r>
            <w:r>
              <w:rPr>
                <w:sz w:val="24"/>
                <w:szCs w:val="24"/>
              </w:rPr>
              <w:t xml:space="preserve">. What points do you not like about the specification and why?  </w:t>
            </w:r>
          </w:p>
        </w:tc>
      </w:tr>
      <w:tr w:rsidR="005526AE" w14:paraId="75AD5CA1" w14:textId="77777777" w:rsidTr="00304974">
        <w:tc>
          <w:tcPr>
            <w:tcW w:w="0" w:type="auto"/>
            <w:shd w:val="clear" w:color="auto" w:fill="auto"/>
          </w:tcPr>
          <w:p w14:paraId="2FDC1FB3" w14:textId="77777777" w:rsidR="005526AE" w:rsidRDefault="005526AE" w:rsidP="00304974">
            <w:pPr>
              <w:spacing w:after="0"/>
              <w:rPr>
                <w:sz w:val="24"/>
                <w:szCs w:val="24"/>
              </w:rPr>
            </w:pPr>
          </w:p>
          <w:p w14:paraId="1297D7AE" w14:textId="77777777" w:rsidR="00300695" w:rsidRDefault="00300695" w:rsidP="00304974">
            <w:pPr>
              <w:spacing w:after="0"/>
              <w:rPr>
                <w:sz w:val="24"/>
                <w:szCs w:val="24"/>
              </w:rPr>
            </w:pPr>
          </w:p>
          <w:p w14:paraId="75AD5CA0" w14:textId="2AB8E78D" w:rsidR="00300695" w:rsidRDefault="00300695" w:rsidP="00304974">
            <w:pPr>
              <w:spacing w:after="0"/>
              <w:rPr>
                <w:sz w:val="24"/>
                <w:szCs w:val="24"/>
              </w:rPr>
            </w:pPr>
          </w:p>
        </w:tc>
      </w:tr>
      <w:tr w:rsidR="005526AE" w14:paraId="75AD5CA3" w14:textId="77777777" w:rsidTr="00304974">
        <w:tc>
          <w:tcPr>
            <w:tcW w:w="0" w:type="auto"/>
            <w:shd w:val="clear" w:color="auto" w:fill="8DB3E2" w:themeFill="text2" w:themeFillTint="66"/>
          </w:tcPr>
          <w:p w14:paraId="75AD5CA2" w14:textId="6438D386" w:rsidR="005526AE" w:rsidRDefault="005526AE" w:rsidP="00304974">
            <w:pPr>
              <w:spacing w:after="0"/>
              <w:rPr>
                <w:sz w:val="24"/>
                <w:szCs w:val="24"/>
              </w:rPr>
            </w:pPr>
            <w:r>
              <w:rPr>
                <w:sz w:val="24"/>
                <w:szCs w:val="24"/>
              </w:rPr>
              <w:t>Q</w:t>
            </w:r>
            <w:r w:rsidR="00300695">
              <w:rPr>
                <w:sz w:val="24"/>
                <w:szCs w:val="24"/>
              </w:rPr>
              <w:t>8</w:t>
            </w:r>
            <w:r>
              <w:rPr>
                <w:sz w:val="24"/>
                <w:szCs w:val="24"/>
              </w:rPr>
              <w:t xml:space="preserve">. Are there any points of the specification that you would change, and if so, what would be your alternative suggestion(s) and why? </w:t>
            </w:r>
          </w:p>
        </w:tc>
      </w:tr>
      <w:tr w:rsidR="005526AE" w14:paraId="75AD5CA5" w14:textId="77777777" w:rsidTr="00304974">
        <w:tc>
          <w:tcPr>
            <w:tcW w:w="0" w:type="auto"/>
            <w:shd w:val="clear" w:color="auto" w:fill="auto"/>
          </w:tcPr>
          <w:p w14:paraId="5512946E" w14:textId="77777777" w:rsidR="005526AE" w:rsidRDefault="005526AE" w:rsidP="00304974">
            <w:pPr>
              <w:spacing w:after="0"/>
              <w:rPr>
                <w:sz w:val="24"/>
                <w:szCs w:val="24"/>
              </w:rPr>
            </w:pPr>
          </w:p>
          <w:p w14:paraId="6F939B4D" w14:textId="77777777" w:rsidR="00300695" w:rsidRDefault="00300695" w:rsidP="00304974">
            <w:pPr>
              <w:spacing w:after="0"/>
              <w:rPr>
                <w:sz w:val="24"/>
                <w:szCs w:val="24"/>
              </w:rPr>
            </w:pPr>
          </w:p>
          <w:p w14:paraId="4F4F165E" w14:textId="77777777" w:rsidR="00300695" w:rsidRDefault="00300695" w:rsidP="00304974">
            <w:pPr>
              <w:spacing w:after="0"/>
              <w:rPr>
                <w:sz w:val="24"/>
                <w:szCs w:val="24"/>
              </w:rPr>
            </w:pPr>
          </w:p>
          <w:p w14:paraId="75AD5CA4" w14:textId="0CB9CF37" w:rsidR="00300695" w:rsidRDefault="00300695" w:rsidP="00304974">
            <w:pPr>
              <w:spacing w:after="0"/>
              <w:rPr>
                <w:sz w:val="24"/>
                <w:szCs w:val="24"/>
              </w:rPr>
            </w:pPr>
          </w:p>
        </w:tc>
      </w:tr>
      <w:tr w:rsidR="005526AE" w14:paraId="75AD5CA7" w14:textId="77777777" w:rsidTr="00304974">
        <w:tc>
          <w:tcPr>
            <w:tcW w:w="0" w:type="auto"/>
            <w:shd w:val="clear" w:color="auto" w:fill="8DB3E2" w:themeFill="text2" w:themeFillTint="66"/>
          </w:tcPr>
          <w:p w14:paraId="75AD5CA6" w14:textId="6B42DBD0" w:rsidR="005526AE" w:rsidRDefault="005526AE" w:rsidP="00304974">
            <w:pPr>
              <w:spacing w:after="0"/>
              <w:rPr>
                <w:sz w:val="24"/>
                <w:szCs w:val="24"/>
              </w:rPr>
            </w:pPr>
            <w:r>
              <w:rPr>
                <w:sz w:val="24"/>
                <w:szCs w:val="24"/>
              </w:rPr>
              <w:t>Q</w:t>
            </w:r>
            <w:r w:rsidR="00300695">
              <w:rPr>
                <w:sz w:val="24"/>
                <w:szCs w:val="24"/>
              </w:rPr>
              <w:t>9</w:t>
            </w:r>
            <w:r>
              <w:rPr>
                <w:sz w:val="24"/>
                <w:szCs w:val="24"/>
              </w:rPr>
              <w:t xml:space="preserve">. Please make any other comments in the space below. </w:t>
            </w:r>
          </w:p>
        </w:tc>
      </w:tr>
      <w:tr w:rsidR="005526AE" w14:paraId="75AD5CA9" w14:textId="77777777" w:rsidTr="00304974">
        <w:tc>
          <w:tcPr>
            <w:tcW w:w="0" w:type="auto"/>
            <w:shd w:val="clear" w:color="auto" w:fill="auto"/>
          </w:tcPr>
          <w:p w14:paraId="65654A9A" w14:textId="77777777" w:rsidR="005526AE" w:rsidRDefault="005526AE" w:rsidP="00304974">
            <w:pPr>
              <w:spacing w:after="0"/>
              <w:rPr>
                <w:sz w:val="24"/>
                <w:szCs w:val="24"/>
              </w:rPr>
            </w:pPr>
          </w:p>
          <w:p w14:paraId="6AC51331" w14:textId="77777777" w:rsidR="00300695" w:rsidRDefault="00300695" w:rsidP="00304974">
            <w:pPr>
              <w:spacing w:after="0"/>
              <w:rPr>
                <w:sz w:val="24"/>
                <w:szCs w:val="24"/>
              </w:rPr>
            </w:pPr>
          </w:p>
          <w:p w14:paraId="7594AE82" w14:textId="77777777" w:rsidR="00300695" w:rsidRDefault="00300695" w:rsidP="00304974">
            <w:pPr>
              <w:spacing w:after="0"/>
              <w:rPr>
                <w:sz w:val="24"/>
                <w:szCs w:val="24"/>
              </w:rPr>
            </w:pPr>
          </w:p>
          <w:p w14:paraId="75AD5CA8" w14:textId="257E33C4" w:rsidR="00300695" w:rsidRDefault="00300695" w:rsidP="00304974">
            <w:pPr>
              <w:spacing w:after="0"/>
              <w:rPr>
                <w:sz w:val="24"/>
                <w:szCs w:val="24"/>
              </w:rPr>
            </w:pPr>
          </w:p>
        </w:tc>
      </w:tr>
    </w:tbl>
    <w:p w14:paraId="75AD5CAA" w14:textId="77777777" w:rsidR="005526AE" w:rsidRPr="005526AE" w:rsidRDefault="005526AE" w:rsidP="00605DCB">
      <w:pPr>
        <w:spacing w:before="160" w:after="0"/>
        <w:rPr>
          <w:rFonts w:ascii="Arial" w:hAnsi="Arial" w:cs="Arial"/>
          <w:b/>
          <w:szCs w:val="24"/>
        </w:rPr>
      </w:pPr>
      <w:r w:rsidRPr="005526AE">
        <w:rPr>
          <w:rFonts w:ascii="Arial" w:hAnsi="Arial" w:cs="Arial"/>
          <w:b/>
          <w:szCs w:val="24"/>
        </w:rPr>
        <w:t xml:space="preserve">Thank you, </w:t>
      </w:r>
    </w:p>
    <w:p w14:paraId="75AD5CAB" w14:textId="77777777" w:rsidR="005526AE" w:rsidRPr="005526AE" w:rsidRDefault="005526AE" w:rsidP="00605DCB">
      <w:pPr>
        <w:spacing w:after="0"/>
        <w:rPr>
          <w:rFonts w:ascii="Arial" w:hAnsi="Arial" w:cs="Arial"/>
          <w:b/>
          <w:szCs w:val="24"/>
        </w:rPr>
      </w:pPr>
      <w:r w:rsidRPr="005526AE">
        <w:rPr>
          <w:rFonts w:ascii="Arial" w:hAnsi="Arial" w:cs="Arial"/>
          <w:b/>
          <w:szCs w:val="24"/>
        </w:rPr>
        <w:t>Paulo Cabral</w:t>
      </w:r>
    </w:p>
    <w:p w14:paraId="75AD5CAC" w14:textId="1293434E" w:rsidR="005526AE" w:rsidRDefault="00300695" w:rsidP="00605DCB">
      <w:pPr>
        <w:spacing w:after="0"/>
        <w:rPr>
          <w:rFonts w:ascii="Arial" w:hAnsi="Arial" w:cs="Arial"/>
          <w:sz w:val="24"/>
          <w:szCs w:val="24"/>
        </w:rPr>
      </w:pPr>
      <w:r>
        <w:rPr>
          <w:rFonts w:ascii="Arial" w:hAnsi="Arial" w:cs="Arial"/>
          <w:b/>
          <w:szCs w:val="24"/>
        </w:rPr>
        <w:t xml:space="preserve">Senior </w:t>
      </w:r>
      <w:r w:rsidR="005526AE" w:rsidRPr="005526AE">
        <w:rPr>
          <w:rFonts w:ascii="Arial" w:hAnsi="Arial" w:cs="Arial"/>
          <w:b/>
          <w:szCs w:val="24"/>
        </w:rPr>
        <w:t>Procurement Officer</w:t>
      </w:r>
    </w:p>
    <w:sectPr w:rsidR="005526AE" w:rsidSect="00580358">
      <w:headerReference w:type="default" r:id="rId12"/>
      <w:footerReference w:type="default" r:id="rId13"/>
      <w:pgSz w:w="11907" w:h="16839" w:code="9"/>
      <w:pgMar w:top="1809" w:right="1080" w:bottom="1440" w:left="1080" w:header="720" w:footer="49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5AD5CAF" w14:textId="77777777" w:rsidR="002C43C7" w:rsidRDefault="002C43C7" w:rsidP="005F4554">
      <w:pPr>
        <w:spacing w:after="0" w:line="240" w:lineRule="auto"/>
      </w:pPr>
      <w:r>
        <w:separator/>
      </w:r>
    </w:p>
  </w:endnote>
  <w:endnote w:type="continuationSeparator" w:id="0">
    <w:p w14:paraId="75AD5CB0" w14:textId="77777777" w:rsidR="002C43C7" w:rsidRDefault="002C43C7" w:rsidP="005F45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AD5CB2" w14:textId="77777777" w:rsidR="002C43C7" w:rsidRDefault="002C43C7">
    <w:pPr>
      <w:pStyle w:val="Footer"/>
      <w:rPr>
        <w:b/>
        <w:sz w:val="20"/>
      </w:rPr>
    </w:pPr>
    <w:r>
      <w:rPr>
        <w:noProof/>
        <w:lang w:eastAsia="en-GB"/>
      </w:rPr>
      <w:drawing>
        <wp:anchor distT="0" distB="0" distL="114300" distR="114300" simplePos="0" relativeHeight="251656192" behindDoc="1" locked="0" layoutInCell="1" allowOverlap="1" wp14:anchorId="75AD5CBB" wp14:editId="75AD5CBC">
          <wp:simplePos x="0" y="0"/>
          <wp:positionH relativeFrom="column">
            <wp:posOffset>1155700</wp:posOffset>
          </wp:positionH>
          <wp:positionV relativeFrom="paragraph">
            <wp:posOffset>-3766185</wp:posOffset>
          </wp:positionV>
          <wp:extent cx="5732145" cy="5077460"/>
          <wp:effectExtent l="0" t="0" r="1905" b="8890"/>
          <wp:wrapNone/>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2145" cy="50774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F4554">
      <w:rPr>
        <w:b/>
        <w:sz w:val="20"/>
      </w:rPr>
      <w:t>Midlands and Lancashire CSU</w:t>
    </w:r>
  </w:p>
  <w:p w14:paraId="75AD5CB3" w14:textId="77777777" w:rsidR="00E6449F" w:rsidRDefault="002C43C7">
    <w:pPr>
      <w:pStyle w:val="Footer"/>
      <w:rPr>
        <w:sz w:val="20"/>
      </w:rPr>
    </w:pPr>
    <w:r>
      <w:rPr>
        <w:noProof/>
        <w:lang w:eastAsia="en-GB"/>
      </w:rPr>
      <mc:AlternateContent>
        <mc:Choice Requires="wps">
          <w:drawing>
            <wp:anchor distT="0" distB="0" distL="114300" distR="114300" simplePos="0" relativeHeight="251657216" behindDoc="0" locked="0" layoutInCell="1" allowOverlap="1" wp14:anchorId="75AD5CBD" wp14:editId="75AD5CBE">
              <wp:simplePos x="0" y="0"/>
              <wp:positionH relativeFrom="column">
                <wp:posOffset>3531235</wp:posOffset>
              </wp:positionH>
              <wp:positionV relativeFrom="paragraph">
                <wp:posOffset>365760</wp:posOffset>
              </wp:positionV>
              <wp:extent cx="2858770" cy="269875"/>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58770" cy="269875"/>
                      </a:xfrm>
                      <a:prstGeom prst="rect">
                        <a:avLst/>
                      </a:prstGeom>
                      <a:noFill/>
                      <a:ln w="6350">
                        <a:noFill/>
                      </a:ln>
                      <a:effectLst/>
                    </wps:spPr>
                    <wps:txbx>
                      <w:txbxContent>
                        <w:p w14:paraId="75AD5CBF" w14:textId="77777777" w:rsidR="002C43C7" w:rsidRPr="005F4554" w:rsidRDefault="002C43C7" w:rsidP="005F4554">
                          <w:pPr>
                            <w:jc w:val="right"/>
                            <w:rPr>
                              <w:sz w:val="20"/>
                            </w:rPr>
                          </w:pPr>
                          <w:r>
                            <w:rPr>
                              <w:sz w:val="20"/>
                            </w:rPr>
                            <w:t>www.midlandsandlancashire</w:t>
                          </w:r>
                          <w:r w:rsidRPr="005F4554">
                            <w:rPr>
                              <w:sz w:val="20"/>
                            </w:rPr>
                            <w:t>csu.nhs.uk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75AD5CBD" id="_x0000_t202" coordsize="21600,21600" o:spt="202" path="m,l,21600r21600,l21600,xe">
              <v:stroke joinstyle="miter"/>
              <v:path gradientshapeok="t" o:connecttype="rect"/>
            </v:shapetype>
            <v:shape id="Text Box 4" o:spid="_x0000_s1026" type="#_x0000_t202" style="position:absolute;margin-left:278.05pt;margin-top:28.8pt;width:225.1pt;height:21.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" filled="f" stroked="f" strokeweight=".5pt">
              <v:textbox>
                <w:txbxContent>
                  <w:p w14:paraId="75AD5CBF" w14:textId="77777777" w:rsidR="002C43C7" w:rsidRPr="005F4554" w:rsidRDefault="002C43C7" w:rsidP="005F4554">
                    <w:pPr>
                      <w:jc w:val="right"/>
                      <w:rPr>
                        <w:sz w:val="20"/>
                      </w:rPr>
                    </w:pPr>
                    <w:r>
                      <w:rPr>
                        <w:sz w:val="20"/>
                      </w:rPr>
                      <w:t>www.midlandsandlancashire</w:t>
                    </w:r>
                    <w:r w:rsidRPr="005F4554">
                      <w:rPr>
                        <w:sz w:val="20"/>
                      </w:rPr>
                      <w:t>csu.nhs.uk</w:t>
                    </w:r>
                  </w:p>
                </w:txbxContent>
              </v:textbox>
            </v:shape>
          </w:pict>
        </mc:Fallback>
      </mc:AlternateContent>
    </w:r>
    <w:r w:rsidR="00E6449F">
      <w:rPr>
        <w:sz w:val="20"/>
      </w:rPr>
      <w:t>St. Johns’ House</w:t>
    </w:r>
  </w:p>
  <w:p w14:paraId="75AD5CB4" w14:textId="77777777" w:rsidR="00E6449F" w:rsidRDefault="00E6449F">
    <w:pPr>
      <w:pStyle w:val="Footer"/>
      <w:rPr>
        <w:sz w:val="20"/>
      </w:rPr>
    </w:pPr>
    <w:r>
      <w:rPr>
        <w:sz w:val="20"/>
      </w:rPr>
      <w:t>30 East</w:t>
    </w:r>
    <w:r w:rsidR="002C43C7" w:rsidRPr="001F60FF">
      <w:rPr>
        <w:sz w:val="20"/>
      </w:rPr>
      <w:t xml:space="preserve"> Street</w:t>
    </w:r>
  </w:p>
  <w:p w14:paraId="75AD5CB5" w14:textId="77777777" w:rsidR="002C43C7" w:rsidRPr="001F60FF" w:rsidRDefault="00E6449F">
    <w:pPr>
      <w:pStyle w:val="Footer"/>
      <w:rPr>
        <w:sz w:val="20"/>
      </w:rPr>
    </w:pPr>
    <w:r>
      <w:rPr>
        <w:sz w:val="20"/>
      </w:rPr>
      <w:t>1</w:t>
    </w:r>
    <w:r w:rsidRPr="00E6449F">
      <w:rPr>
        <w:sz w:val="20"/>
        <w:vertAlign w:val="superscript"/>
      </w:rPr>
      <w:t>st</w:t>
    </w:r>
    <w:r>
      <w:rPr>
        <w:sz w:val="20"/>
      </w:rPr>
      <w:t xml:space="preserve"> Floor</w:t>
    </w:r>
    <w:r w:rsidR="002C43C7" w:rsidRPr="001F60FF">
      <w:rPr>
        <w:sz w:val="20"/>
      </w:rPr>
      <w:br/>
    </w:r>
    <w:r>
      <w:rPr>
        <w:sz w:val="20"/>
      </w:rPr>
      <w:t>Leicester</w:t>
    </w:r>
    <w:r w:rsidR="002C43C7" w:rsidRPr="001F60FF">
      <w:rPr>
        <w:sz w:val="20"/>
      </w:rPr>
      <w:br/>
    </w:r>
    <w:r>
      <w:rPr>
        <w:sz w:val="20"/>
      </w:rPr>
      <w:t>LE1 6NB</w:t>
    </w:r>
  </w:p>
  <w:p w14:paraId="75AD5CB6" w14:textId="77777777" w:rsidR="002C43C7" w:rsidRPr="005F4554" w:rsidRDefault="002C43C7">
    <w:pPr>
      <w:pStyle w:val="Footer"/>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5AD5CAD" w14:textId="77777777" w:rsidR="002C43C7" w:rsidRDefault="002C43C7" w:rsidP="005F4554">
      <w:pPr>
        <w:spacing w:after="0" w:line="240" w:lineRule="auto"/>
      </w:pPr>
      <w:r>
        <w:separator/>
      </w:r>
    </w:p>
  </w:footnote>
  <w:footnote w:type="continuationSeparator" w:id="0">
    <w:p w14:paraId="75AD5CAE" w14:textId="77777777" w:rsidR="002C43C7" w:rsidRDefault="002C43C7" w:rsidP="005F455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AD5CB1" w14:textId="77777777" w:rsidR="002C43C7" w:rsidRDefault="002C43C7">
    <w:pPr>
      <w:pStyle w:val="Header"/>
    </w:pPr>
    <w:r>
      <w:rPr>
        <w:noProof/>
        <w:lang w:eastAsia="en-GB"/>
      </w:rPr>
      <w:drawing>
        <wp:anchor distT="0" distB="0" distL="114300" distR="114300" simplePos="0" relativeHeight="251659264" behindDoc="1" locked="0" layoutInCell="1" allowOverlap="1" wp14:anchorId="75AD5CB7" wp14:editId="75AD5CB8">
          <wp:simplePos x="0" y="0"/>
          <wp:positionH relativeFrom="column">
            <wp:posOffset>-381000</wp:posOffset>
          </wp:positionH>
          <wp:positionV relativeFrom="paragraph">
            <wp:posOffset>-238125</wp:posOffset>
          </wp:positionV>
          <wp:extent cx="2581275" cy="860425"/>
          <wp:effectExtent l="0" t="0" r="952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mp;L symbol.png"/>
                  <pic:cNvPicPr/>
                </pic:nvPicPr>
                <pic:blipFill>
                  <a:blip r:embed="rId1">
                    <a:extLst>
                      <a:ext uri="{28A0092B-C50C-407E-A947-70E740481C1C}">
                        <a14:useLocalDpi xmlns:a14="http://schemas.microsoft.com/office/drawing/2010/main" val="0"/>
                      </a:ext>
                    </a:extLst>
                  </a:blip>
                  <a:stretch>
                    <a:fillRect/>
                  </a:stretch>
                </pic:blipFill>
                <pic:spPr>
                  <a:xfrm>
                    <a:off x="0" y="0"/>
                    <a:ext cx="2581275" cy="86042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0288" behindDoc="1" locked="0" layoutInCell="1" allowOverlap="1" wp14:anchorId="75AD5CB9" wp14:editId="75AD5CBA">
          <wp:simplePos x="0" y="0"/>
          <wp:positionH relativeFrom="column">
            <wp:posOffset>4591050</wp:posOffset>
          </wp:positionH>
          <wp:positionV relativeFrom="paragraph">
            <wp:posOffset>-238125</wp:posOffset>
          </wp:positionV>
          <wp:extent cx="2037679" cy="758766"/>
          <wp:effectExtent l="0" t="0" r="1270" b="381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mp;L logo.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043762" cy="761031"/>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4C828FD"/>
    <w:multiLevelType w:val="hybridMultilevel"/>
    <w:tmpl w:val="7166DD9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attachedTemplate r:id="rId1"/>
  <w:defaultTabStop w:val="720"/>
  <w:characterSpacingControl w:val="doNotCompress"/>
  <w:hdrShapeDefaults>
    <o:shapedefaults v:ext="edit" spidmax="2150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MDE2MTKxMDI0NjEAAiUdpeDU4uLM/DyQAsNaALrYcZUsAAAA"/>
  </w:docVars>
  <w:rsids>
    <w:rsidRoot w:val="001D1CD7"/>
    <w:rsid w:val="00007A39"/>
    <w:rsid w:val="00042CCF"/>
    <w:rsid w:val="000512F4"/>
    <w:rsid w:val="00067D48"/>
    <w:rsid w:val="000C428F"/>
    <w:rsid w:val="000C586C"/>
    <w:rsid w:val="000D05BE"/>
    <w:rsid w:val="000D294D"/>
    <w:rsid w:val="00120728"/>
    <w:rsid w:val="00120800"/>
    <w:rsid w:val="00152267"/>
    <w:rsid w:val="00171CF1"/>
    <w:rsid w:val="001825AB"/>
    <w:rsid w:val="00183F14"/>
    <w:rsid w:val="00186690"/>
    <w:rsid w:val="00194E81"/>
    <w:rsid w:val="001D1CD7"/>
    <w:rsid w:val="001F60FF"/>
    <w:rsid w:val="002120BA"/>
    <w:rsid w:val="00227C54"/>
    <w:rsid w:val="00234EB2"/>
    <w:rsid w:val="0027457F"/>
    <w:rsid w:val="002C43C7"/>
    <w:rsid w:val="00300695"/>
    <w:rsid w:val="00300DC8"/>
    <w:rsid w:val="00302E12"/>
    <w:rsid w:val="00302ECB"/>
    <w:rsid w:val="00304974"/>
    <w:rsid w:val="003242D4"/>
    <w:rsid w:val="00337448"/>
    <w:rsid w:val="00347FA7"/>
    <w:rsid w:val="00351071"/>
    <w:rsid w:val="00380B2B"/>
    <w:rsid w:val="00386B1F"/>
    <w:rsid w:val="003A5B7E"/>
    <w:rsid w:val="0044707D"/>
    <w:rsid w:val="00453E67"/>
    <w:rsid w:val="00460B85"/>
    <w:rsid w:val="004677CA"/>
    <w:rsid w:val="00484305"/>
    <w:rsid w:val="004D1758"/>
    <w:rsid w:val="004D21BA"/>
    <w:rsid w:val="00505384"/>
    <w:rsid w:val="005526AE"/>
    <w:rsid w:val="0056411B"/>
    <w:rsid w:val="00580358"/>
    <w:rsid w:val="005F451F"/>
    <w:rsid w:val="005F4554"/>
    <w:rsid w:val="006000A5"/>
    <w:rsid w:val="00605DCB"/>
    <w:rsid w:val="006541A5"/>
    <w:rsid w:val="0065692E"/>
    <w:rsid w:val="006758A6"/>
    <w:rsid w:val="00677430"/>
    <w:rsid w:val="006A00F1"/>
    <w:rsid w:val="00753A32"/>
    <w:rsid w:val="00767A9E"/>
    <w:rsid w:val="0078779A"/>
    <w:rsid w:val="00795781"/>
    <w:rsid w:val="008029F8"/>
    <w:rsid w:val="00816828"/>
    <w:rsid w:val="00841316"/>
    <w:rsid w:val="00847B3F"/>
    <w:rsid w:val="008649EF"/>
    <w:rsid w:val="0087066C"/>
    <w:rsid w:val="00874D4E"/>
    <w:rsid w:val="00884D92"/>
    <w:rsid w:val="008A4346"/>
    <w:rsid w:val="008E5DA2"/>
    <w:rsid w:val="008F4FF3"/>
    <w:rsid w:val="00912D4E"/>
    <w:rsid w:val="00952C2F"/>
    <w:rsid w:val="00984A66"/>
    <w:rsid w:val="009B2D85"/>
    <w:rsid w:val="009B3452"/>
    <w:rsid w:val="009D6482"/>
    <w:rsid w:val="009F2ACA"/>
    <w:rsid w:val="00A00F50"/>
    <w:rsid w:val="00A1027A"/>
    <w:rsid w:val="00A22410"/>
    <w:rsid w:val="00A26393"/>
    <w:rsid w:val="00A76094"/>
    <w:rsid w:val="00A80913"/>
    <w:rsid w:val="00A86AF2"/>
    <w:rsid w:val="00AD3B77"/>
    <w:rsid w:val="00B563C2"/>
    <w:rsid w:val="00B570B4"/>
    <w:rsid w:val="00B661A6"/>
    <w:rsid w:val="00B71955"/>
    <w:rsid w:val="00BA6674"/>
    <w:rsid w:val="00BE5ED6"/>
    <w:rsid w:val="00BF44FD"/>
    <w:rsid w:val="00BF7FAA"/>
    <w:rsid w:val="00C22E25"/>
    <w:rsid w:val="00C43945"/>
    <w:rsid w:val="00C766B9"/>
    <w:rsid w:val="00C9601F"/>
    <w:rsid w:val="00D037C5"/>
    <w:rsid w:val="00D06834"/>
    <w:rsid w:val="00D42929"/>
    <w:rsid w:val="00D47433"/>
    <w:rsid w:val="00D605AB"/>
    <w:rsid w:val="00D77CF1"/>
    <w:rsid w:val="00E07C4B"/>
    <w:rsid w:val="00E27DF2"/>
    <w:rsid w:val="00E57392"/>
    <w:rsid w:val="00E57CE5"/>
    <w:rsid w:val="00E6449F"/>
    <w:rsid w:val="00EA0DF2"/>
    <w:rsid w:val="00EA291F"/>
    <w:rsid w:val="00ED372F"/>
    <w:rsid w:val="00EF4622"/>
    <w:rsid w:val="00F02B04"/>
    <w:rsid w:val="00F67758"/>
    <w:rsid w:val="00F81B9E"/>
    <w:rsid w:val="00F87D0A"/>
    <w:rsid w:val="00FA7308"/>
    <w:rsid w:val="00FB11B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1505"/>
    <o:shapelayout v:ext="edit">
      <o:idmap v:ext="edit" data="1"/>
    </o:shapelayout>
  </w:shapeDefaults>
  <w:decimalSymbol w:val="."/>
  <w:listSeparator w:val=","/>
  <w14:docId w14:val="75AD5C86"/>
  <w15:docId w15:val="{76BB98C4-72BB-47D2-83EE-8B08AA965B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F4554"/>
    <w:pPr>
      <w:tabs>
        <w:tab w:val="center" w:pos="4513"/>
        <w:tab w:val="right" w:pos="9026"/>
      </w:tabs>
      <w:spacing w:after="0" w:line="240" w:lineRule="auto"/>
    </w:pPr>
  </w:style>
  <w:style w:type="character" w:customStyle="1" w:styleId="HeaderChar">
    <w:name w:val="Header Char"/>
    <w:basedOn w:val="DefaultParagraphFont"/>
    <w:link w:val="Header"/>
    <w:uiPriority w:val="99"/>
    <w:rsid w:val="005F4554"/>
  </w:style>
  <w:style w:type="paragraph" w:styleId="Footer">
    <w:name w:val="footer"/>
    <w:basedOn w:val="Normal"/>
    <w:link w:val="FooterChar"/>
    <w:uiPriority w:val="99"/>
    <w:unhideWhenUsed/>
    <w:rsid w:val="005F4554"/>
    <w:pPr>
      <w:tabs>
        <w:tab w:val="center" w:pos="4513"/>
        <w:tab w:val="right" w:pos="9026"/>
      </w:tabs>
      <w:spacing w:after="0" w:line="240" w:lineRule="auto"/>
    </w:pPr>
  </w:style>
  <w:style w:type="character" w:customStyle="1" w:styleId="FooterChar">
    <w:name w:val="Footer Char"/>
    <w:basedOn w:val="DefaultParagraphFont"/>
    <w:link w:val="Footer"/>
    <w:uiPriority w:val="99"/>
    <w:rsid w:val="005F4554"/>
  </w:style>
  <w:style w:type="paragraph" w:styleId="BalloonText">
    <w:name w:val="Balloon Text"/>
    <w:basedOn w:val="Normal"/>
    <w:link w:val="BalloonTextChar"/>
    <w:uiPriority w:val="99"/>
    <w:semiHidden/>
    <w:unhideWhenUsed/>
    <w:rsid w:val="005F4554"/>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5F4554"/>
    <w:rPr>
      <w:rFonts w:ascii="Tahoma" w:hAnsi="Tahoma" w:cs="Tahoma"/>
      <w:sz w:val="16"/>
      <w:szCs w:val="16"/>
    </w:rPr>
  </w:style>
  <w:style w:type="character" w:styleId="Hyperlink">
    <w:name w:val="Hyperlink"/>
    <w:uiPriority w:val="99"/>
    <w:unhideWhenUsed/>
    <w:rsid w:val="005F4554"/>
    <w:rPr>
      <w:color w:val="0000FF"/>
      <w:u w:val="single"/>
    </w:rPr>
  </w:style>
  <w:style w:type="paragraph" w:styleId="ListParagraph">
    <w:name w:val="List Paragraph"/>
    <w:basedOn w:val="Normal"/>
    <w:uiPriority w:val="34"/>
    <w:qFormat/>
    <w:rsid w:val="00847B3F"/>
    <w:pPr>
      <w:ind w:left="720"/>
      <w:contextualSpacing/>
    </w:pPr>
    <w:rPr>
      <w:rFonts w:eastAsia="Times New Roman"/>
      <w:lang w:eastAsia="en-GB"/>
    </w:rPr>
  </w:style>
  <w:style w:type="table" w:styleId="TableGrid">
    <w:name w:val="Table Grid"/>
    <w:basedOn w:val="TableNormal"/>
    <w:uiPriority w:val="59"/>
    <w:rsid w:val="00347FA7"/>
    <w:rPr>
      <w:rFonts w:ascii="Arial" w:eastAsia="Times New Roman"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0512F4"/>
    <w:pPr>
      <w:widowControl w:val="0"/>
      <w:autoSpaceDE w:val="0"/>
      <w:autoSpaceDN w:val="0"/>
      <w:spacing w:after="0" w:line="251" w:lineRule="exact"/>
      <w:ind w:left="100"/>
    </w:pPr>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48108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theme" Target="theme/theme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Rob's%20Download%20Files\CSU%20Letter%20Head%20template%20(5).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dlc_DocId xmlns="12819eb2-9bf4-42fd-bb60-dc9256fca03b">PROC-472113121-250390</_dlc_DocId>
    <_dlc_DocIdUrl xmlns="12819eb2-9bf4-42fd-bb60-dc9256fca03b">
      <Url>https://csucloudservices.sharepoint.com/teams/proc/_layouts/15/DocIdRedir.aspx?ID=PROC-472113121-250390</Url>
      <Description>PROC-472113121-250390</Description>
    </_dlc_DocIdUrl>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01A599A82D97D49A82CE401791AFF1F" ma:contentTypeVersion="135" ma:contentTypeDescription="Create a new document." ma:contentTypeScope="" ma:versionID="2d4176548342a8ebd8fb6149818bd714">
  <xsd:schema xmlns:xsd="http://www.w3.org/2001/XMLSchema" xmlns:xs="http://www.w3.org/2001/XMLSchema" xmlns:p="http://schemas.microsoft.com/office/2006/metadata/properties" xmlns:ns2="12819eb2-9bf4-42fd-bb60-dc9256fca03b" xmlns:ns3="a9b73d76-c8b3-44a1-a35d-816fd3c11910" targetNamespace="http://schemas.microsoft.com/office/2006/metadata/properties" ma:root="true" ma:fieldsID="4e9408d04ef7d8831df4b5eda79935cb" ns2:_="" ns3:_="">
    <xsd:import namespace="12819eb2-9bf4-42fd-bb60-dc9256fca03b"/>
    <xsd:import namespace="a9b73d76-c8b3-44a1-a35d-816fd3c11910"/>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Tags" minOccurs="0"/>
                <xsd:element ref="ns3:MediaServiceOCR" minOccurs="0"/>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2819eb2-9bf4-42fd-bb60-dc9256fca03b"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9b73d76-c8b3-44a1-a35d-816fd3c11910"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FA7734-F7BE-4148-BD5A-11FB8A29691C}">
  <ds:schemaRefs>
    <ds:schemaRef ds:uri="http://schemas.microsoft.com/sharepoint/v3/contenttype/forms"/>
  </ds:schemaRefs>
</ds:datastoreItem>
</file>

<file path=customXml/itemProps2.xml><?xml version="1.0" encoding="utf-8"?>
<ds:datastoreItem xmlns:ds="http://schemas.openxmlformats.org/officeDocument/2006/customXml" ds:itemID="{A65F259B-6CA9-440C-A0D4-D2AE7088F2E5}">
  <ds:schemaRefs>
    <ds:schemaRef ds:uri="a9b73d76-c8b3-44a1-a35d-816fd3c11910"/>
    <ds:schemaRef ds:uri="http://schemas.microsoft.com/office/2006/metadata/properties"/>
    <ds:schemaRef ds:uri="http://purl.org/dc/terms/"/>
    <ds:schemaRef ds:uri="http://schemas.microsoft.com/office/2006/documentManagement/types"/>
    <ds:schemaRef ds:uri="12819eb2-9bf4-42fd-bb60-dc9256fca03b"/>
    <ds:schemaRef ds:uri="http://purl.org/dc/elements/1.1/"/>
    <ds:schemaRef ds:uri="http://purl.org/dc/dcmitype/"/>
    <ds:schemaRef ds:uri="http://schemas.microsoft.com/office/infopath/2007/PartnerControls"/>
    <ds:schemaRef ds:uri="http://schemas.openxmlformats.org/package/2006/metadata/core-properties"/>
    <ds:schemaRef ds:uri="http://www.w3.org/XML/1998/namespace"/>
  </ds:schemaRefs>
</ds:datastoreItem>
</file>

<file path=customXml/itemProps3.xml><?xml version="1.0" encoding="utf-8"?>
<ds:datastoreItem xmlns:ds="http://schemas.openxmlformats.org/officeDocument/2006/customXml" ds:itemID="{59E94A2B-F9E4-4182-9962-C37939B8B86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2819eb2-9bf4-42fd-bb60-dc9256fca03b"/>
    <ds:schemaRef ds:uri="a9b73d76-c8b3-44a1-a35d-816fd3c119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D9634D3-98A6-4F87-BBAF-75C6D51688C0}">
  <ds:schemaRefs>
    <ds:schemaRef ds:uri="http://schemas.microsoft.com/sharepoint/events"/>
  </ds:schemaRefs>
</ds:datastoreItem>
</file>

<file path=customXml/itemProps5.xml><?xml version="1.0" encoding="utf-8"?>
<ds:datastoreItem xmlns:ds="http://schemas.openxmlformats.org/officeDocument/2006/customXml" ds:itemID="{45CB3F7C-B16A-4AE0-9CF2-C39181282F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CSU Letter Head template (5)</Template>
  <TotalTime>263</TotalTime>
  <Pages>2</Pages>
  <Words>328</Words>
  <Characters>1874</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NHS</Company>
  <LinksUpToDate>false</LinksUpToDate>
  <CharactersWithSpaces>2198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CABRAL, Paulo (NHS MIDLANDS AND LANCASHIRE COMMISSIONING SUPPORT UNIT)</dc:creator>
  <cp:lastModifiedBy>Cabral Paulo Midlands &amp; Lancashire CSU</cp:lastModifiedBy>
  <cp:revision>8</cp:revision>
  <cp:lastPrinted>2017-06-07T08:44:00Z</cp:lastPrinted>
  <dcterms:created xsi:type="dcterms:W3CDTF">2017-06-07T08:35:00Z</dcterms:created>
  <dcterms:modified xsi:type="dcterms:W3CDTF">2018-10-19T11:53:00Z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0x010100901A599A82D97D49A82CE401791AFF1F</vt:lpwstr>
  </property>
  <property fmtid="{D5CDD505-2E9C-101B-9397-08002B2CF9AE}" pid="3" name="Order">
    <vt:r8>100</vt:r8>
  </property>
  <property fmtid="{D5CDD505-2E9C-101B-9397-08002B2CF9AE}" pid="4" name="_dlc_DocIdItemGuid">
    <vt:lpwstr>23cce94c-54a1-418b-82f8-2cb48e850b28</vt:lpwstr>
  </property>
</Properties>
</file>